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CD" w:rsidRDefault="006240CD" w:rsidP="00D76098">
      <w:pPr>
        <w:jc w:val="lowKashida"/>
        <w:rPr>
          <w:rFonts w:cs="AL-Mohanad"/>
          <w:sz w:val="32"/>
          <w:szCs w:val="32"/>
          <w:rtl/>
        </w:rPr>
      </w:pPr>
    </w:p>
    <w:tbl>
      <w:tblPr>
        <w:tblStyle w:val="a6"/>
        <w:bidiVisual/>
        <w:tblW w:w="10774" w:type="dxa"/>
        <w:tblInd w:w="-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567"/>
        <w:gridCol w:w="1276"/>
        <w:gridCol w:w="2127"/>
      </w:tblGrid>
      <w:tr w:rsidR="00B959B0" w:rsidTr="00562418">
        <w:trPr>
          <w:trHeight w:val="211"/>
        </w:trPr>
        <w:tc>
          <w:tcPr>
            <w:tcW w:w="10774" w:type="dxa"/>
            <w:gridSpan w:val="5"/>
          </w:tcPr>
          <w:p w:rsidR="00B959B0" w:rsidRDefault="00B959B0" w:rsidP="00907976">
            <w:pPr>
              <w:jc w:val="center"/>
              <w:rPr>
                <w:rFonts w:ascii="Andalus" w:hAnsi="Andalus" w:cs="AL-Mohanad"/>
                <w:sz w:val="32"/>
                <w:szCs w:val="32"/>
                <w:rtl/>
              </w:rPr>
            </w:pPr>
          </w:p>
        </w:tc>
      </w:tr>
      <w:tr w:rsidR="001A11E9" w:rsidTr="00A46A72">
        <w:tc>
          <w:tcPr>
            <w:tcW w:w="5245" w:type="dxa"/>
            <w:vAlign w:val="center"/>
          </w:tcPr>
          <w:p w:rsidR="00A46A72" w:rsidRDefault="00A46A72" w:rsidP="00A46A72">
            <w:pPr>
              <w:rPr>
                <w:rFonts w:cs="AL-Mohanad" w:hint="cs"/>
                <w:sz w:val="32"/>
                <w:szCs w:val="32"/>
                <w:rtl/>
              </w:rPr>
            </w:pPr>
            <w:r>
              <w:rPr>
                <w:rFonts w:cs="AL-Mohanad" w:hint="cs"/>
                <w:sz w:val="32"/>
                <w:szCs w:val="32"/>
                <w:rtl/>
              </w:rPr>
              <w:t xml:space="preserve">اسم الملف الافتراضي: </w:t>
            </w:r>
            <w:r>
              <w:rPr>
                <w:rFonts w:cs="AL-Mohanad"/>
                <w:sz w:val="32"/>
                <w:szCs w:val="3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cs="AL-Mohanad" w:hint="cs"/>
                <w:sz w:val="32"/>
                <w:szCs w:val="32"/>
              </w:rPr>
              <w:instrText>FORMTEXT</w:instrText>
            </w:r>
            <w:r>
              <w:rPr>
                <w:rFonts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cs="AL-Mohanad" w:hint="cs"/>
                <w:sz w:val="32"/>
                <w:szCs w:val="32"/>
                <w:rtl/>
              </w:rPr>
            </w:r>
            <w:r>
              <w:rPr>
                <w:rFonts w:cs="AL-Mohanad"/>
                <w:sz w:val="32"/>
                <w:szCs w:val="32"/>
                <w:rtl/>
              </w:rPr>
              <w:fldChar w:fldCharType="separate"/>
            </w:r>
            <w:r>
              <w:rPr>
                <w:rFonts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cs="AL-Mohanad"/>
                <w:sz w:val="32"/>
                <w:szCs w:val="32"/>
                <w:rtl/>
              </w:rPr>
              <w:fldChar w:fldCharType="end"/>
            </w:r>
            <w:bookmarkEnd w:id="0"/>
          </w:p>
          <w:p w:rsidR="00A46A72" w:rsidRPr="00A37DCA" w:rsidRDefault="00A46A72" w:rsidP="00A46A72">
            <w:pPr>
              <w:tabs>
                <w:tab w:val="left" w:pos="1168"/>
              </w:tabs>
              <w:rPr>
                <w:rFonts w:ascii="Andalus" w:hAnsi="Andalus" w:cs="AL-Mohanad"/>
                <w:noProof/>
                <w:sz w:val="32"/>
                <w:szCs w:val="32"/>
              </w:rPr>
            </w:pPr>
            <w:r>
              <w:rPr>
                <w:rFonts w:cs="AL-Mohanad" w:hint="cs"/>
                <w:sz w:val="32"/>
                <w:szCs w:val="32"/>
                <w:rtl/>
              </w:rPr>
              <w:t xml:space="preserve">تاريخ اليوم </w:t>
            </w:r>
            <w:r>
              <w:rPr>
                <w:rFonts w:cs="AL-Mohanad"/>
                <w:sz w:val="32"/>
                <w:szCs w:val="32"/>
                <w:rtl/>
              </w:rPr>
              <w:fldChar w:fldCharType="begin"/>
            </w:r>
            <w:r>
              <w:rPr>
                <w:rFonts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cs="AL-Mohanad" w:hint="cs"/>
                <w:sz w:val="32"/>
                <w:szCs w:val="32"/>
              </w:rPr>
              <w:instrText>DATE</w:instrText>
            </w:r>
            <w:r>
              <w:rPr>
                <w:rFonts w:cs="AL-Mohanad" w:hint="cs"/>
                <w:sz w:val="32"/>
                <w:szCs w:val="32"/>
                <w:rtl/>
              </w:rPr>
              <w:instrText xml:space="preserve"> \@ "</w:instrText>
            </w:r>
            <w:r>
              <w:rPr>
                <w:rFonts w:cs="AL-Mohanad" w:hint="cs"/>
                <w:sz w:val="32"/>
                <w:szCs w:val="32"/>
              </w:rPr>
              <w:instrText>dd/MM/yyyy" \h</w:instrText>
            </w:r>
            <w:r>
              <w:rPr>
                <w:rFonts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cs="AL-Mohanad"/>
                <w:sz w:val="32"/>
                <w:szCs w:val="32"/>
                <w:rtl/>
              </w:rPr>
              <w:fldChar w:fldCharType="separate"/>
            </w:r>
            <w:r>
              <w:rPr>
                <w:rFonts w:cs="AL-Mohanad"/>
                <w:noProof/>
                <w:sz w:val="32"/>
                <w:szCs w:val="32"/>
                <w:rtl/>
              </w:rPr>
              <w:t>‏19‏/07‏/1440</w:t>
            </w:r>
            <w:r>
              <w:rPr>
                <w:rFonts w:cs="AL-Mohanad"/>
                <w:sz w:val="32"/>
                <w:szCs w:val="32"/>
                <w:rtl/>
              </w:rPr>
              <w:fldChar w:fldCharType="end"/>
            </w:r>
          </w:p>
          <w:p w:rsidR="00A46A72" w:rsidRDefault="00A46A72" w:rsidP="00A46A72">
            <w:pPr>
              <w:rPr>
                <w:rFonts w:cs="AL-Mohanad" w:hint="cs"/>
                <w:sz w:val="32"/>
                <w:szCs w:val="32"/>
                <w:rtl/>
              </w:rPr>
            </w:pPr>
            <w:bookmarkStart w:id="1" w:name="_GoBack"/>
            <w:bookmarkEnd w:id="1"/>
          </w:p>
          <w:p w:rsidR="00D2434F" w:rsidRDefault="002B770F" w:rsidP="002F3F73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>
              <w:rPr>
                <w:rFonts w:cs="AL-Mohanad" w:hint="cs"/>
                <w:sz w:val="32"/>
                <w:szCs w:val="32"/>
                <w:rtl/>
              </w:rPr>
              <w:t>في حال تأمين المستند بالباسورد للتعبئة</w:t>
            </w:r>
          </w:p>
          <w:p w:rsidR="002B770F" w:rsidRDefault="002B770F" w:rsidP="002F3F73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>
              <w:rPr>
                <w:rFonts w:cs="AL-Mohanad" w:hint="cs"/>
                <w:sz w:val="32"/>
                <w:szCs w:val="32"/>
                <w:rtl/>
              </w:rPr>
              <w:t>كيف استطيع ان اجعل من الوورد يسمح لي انسخ المقال وهو مؤمن</w:t>
            </w:r>
          </w:p>
        </w:tc>
        <w:tc>
          <w:tcPr>
            <w:tcW w:w="1559" w:type="dxa"/>
            <w:vAlign w:val="center"/>
          </w:tcPr>
          <w:p w:rsidR="00D2434F" w:rsidRDefault="00D2434F" w:rsidP="002F3F73">
            <w:pPr>
              <w:jc w:val="center"/>
              <w:rPr>
                <w:rFonts w:cs="AL-Mohanad"/>
                <w:sz w:val="32"/>
                <w:szCs w:val="32"/>
                <w:rtl/>
              </w:rPr>
            </w:pPr>
          </w:p>
        </w:tc>
        <w:tc>
          <w:tcPr>
            <w:tcW w:w="567" w:type="dxa"/>
          </w:tcPr>
          <w:p w:rsidR="00D2434F" w:rsidRDefault="00D2434F" w:rsidP="00907976">
            <w:pPr>
              <w:jc w:val="lowKashida"/>
              <w:rPr>
                <w:rFonts w:ascii="Andalus" w:hAnsi="Andalus" w:cs="AL-Mohanad"/>
                <w:sz w:val="32"/>
                <w:szCs w:val="32"/>
                <w:rtl/>
              </w:rPr>
            </w:pPr>
          </w:p>
        </w:tc>
        <w:tc>
          <w:tcPr>
            <w:tcW w:w="1276" w:type="dxa"/>
            <w:vAlign w:val="center"/>
          </w:tcPr>
          <w:p w:rsidR="00D2434F" w:rsidRPr="003D0996" w:rsidRDefault="00D2434F" w:rsidP="00D2434F">
            <w:pPr>
              <w:tabs>
                <w:tab w:val="left" w:pos="1168"/>
              </w:tabs>
              <w:rPr>
                <w:rFonts w:cs="AL-Mohanad"/>
                <w:sz w:val="32"/>
                <w:szCs w:val="32"/>
                <w:rtl/>
              </w:rPr>
            </w:pPr>
            <w:r w:rsidRPr="00042550">
              <w:rPr>
                <w:rFonts w:ascii="Andalus" w:hAnsi="Andalus" w:cs="AL-Mohanad"/>
                <w:sz w:val="32"/>
                <w:szCs w:val="32"/>
                <w:rtl/>
              </w:rPr>
              <w:t>الت</w:t>
            </w:r>
            <w:r w:rsidRPr="00042550">
              <w:rPr>
                <w:rFonts w:ascii="Andalus" w:hAnsi="Andalus" w:cs="AL-Mohanad" w:hint="cs"/>
                <w:sz w:val="32"/>
                <w:szCs w:val="32"/>
                <w:rtl/>
              </w:rPr>
              <w:t>اري</w:t>
            </w:r>
            <w:r w:rsidR="00AE0D08">
              <w:rPr>
                <w:rFonts w:ascii="Andalus" w:hAnsi="Andalus" w:cs="AL-Mohanad" w:hint="cs"/>
                <w:sz w:val="32"/>
                <w:szCs w:val="32"/>
                <w:rtl/>
              </w:rPr>
              <w:t>ـــ</w:t>
            </w:r>
            <w:r w:rsidR="001F3060">
              <w:rPr>
                <w:rFonts w:ascii="Andalus" w:hAnsi="Andalus" w:cs="AL-Mohanad" w:hint="cs"/>
                <w:sz w:val="32"/>
                <w:szCs w:val="32"/>
                <w:rtl/>
              </w:rPr>
              <w:t>ـ</w:t>
            </w:r>
            <w:r w:rsidR="00AE0D08">
              <w:rPr>
                <w:rFonts w:ascii="Andalus" w:hAnsi="Andalus" w:cs="AL-Mohanad" w:hint="cs"/>
                <w:sz w:val="32"/>
                <w:szCs w:val="32"/>
                <w:rtl/>
              </w:rPr>
              <w:t>ــــ</w:t>
            </w:r>
            <w:r w:rsidRPr="00042550">
              <w:rPr>
                <w:rFonts w:ascii="Andalus" w:hAnsi="Andalus" w:cs="AL-Mohanad" w:hint="cs"/>
                <w:sz w:val="32"/>
                <w:szCs w:val="32"/>
                <w:rtl/>
              </w:rPr>
              <w:t>خ</w:t>
            </w:r>
          </w:p>
          <w:p w:rsidR="00D2434F" w:rsidRPr="00042550" w:rsidRDefault="00D2434F" w:rsidP="00D2434F">
            <w:pPr>
              <w:tabs>
                <w:tab w:val="left" w:pos="1168"/>
              </w:tabs>
              <w:rPr>
                <w:rFonts w:ascii="Andalus" w:hAnsi="Andalus" w:cs="AL-Mohanad"/>
                <w:sz w:val="32"/>
                <w:szCs w:val="32"/>
                <w:rtl/>
              </w:rPr>
            </w:pPr>
            <w:r>
              <w:rPr>
                <w:rFonts w:ascii="Andalus" w:hAnsi="Andalus" w:cs="AL-Mohanad"/>
                <w:sz w:val="32"/>
                <w:szCs w:val="32"/>
                <w:rtl/>
              </w:rPr>
              <w:t>الق</w:t>
            </w:r>
            <w:r>
              <w:rPr>
                <w:rFonts w:ascii="Andalus" w:hAnsi="Andalus" w:cs="AL-Mohanad" w:hint="cs"/>
                <w:sz w:val="32"/>
                <w:szCs w:val="32"/>
                <w:rtl/>
              </w:rPr>
              <w:t>يـــــ</w:t>
            </w:r>
            <w:r w:rsidR="00AE0D08">
              <w:rPr>
                <w:rFonts w:ascii="Andalus" w:hAnsi="Andalus" w:cs="AL-Mohanad" w:hint="cs"/>
                <w:sz w:val="32"/>
                <w:szCs w:val="32"/>
                <w:rtl/>
              </w:rPr>
              <w:t>ــــ</w:t>
            </w:r>
            <w:r w:rsidR="001F3060">
              <w:rPr>
                <w:rFonts w:ascii="Andalus" w:hAnsi="Andalus" w:cs="AL-Mohanad" w:hint="cs"/>
                <w:sz w:val="32"/>
                <w:szCs w:val="32"/>
                <w:rtl/>
              </w:rPr>
              <w:t>ـ</w:t>
            </w:r>
            <w:r w:rsidR="00AE0D08">
              <w:rPr>
                <w:rFonts w:ascii="Andalus" w:hAnsi="Andalus" w:cs="AL-Mohanad" w:hint="cs"/>
                <w:sz w:val="32"/>
                <w:szCs w:val="32"/>
                <w:rtl/>
              </w:rPr>
              <w:t>ــ</w:t>
            </w:r>
            <w:r w:rsidRPr="00042550">
              <w:rPr>
                <w:rFonts w:ascii="Andalus" w:hAnsi="Andalus" w:cs="AL-Mohanad"/>
                <w:sz w:val="32"/>
                <w:szCs w:val="32"/>
                <w:rtl/>
              </w:rPr>
              <w:t>د</w:t>
            </w:r>
          </w:p>
          <w:p w:rsidR="00D2434F" w:rsidRDefault="00D2434F" w:rsidP="00D2434F">
            <w:pPr>
              <w:tabs>
                <w:tab w:val="left" w:pos="1168"/>
              </w:tabs>
              <w:rPr>
                <w:rFonts w:ascii="Andalus" w:hAnsi="Andalus" w:cs="AL-Mohanad"/>
                <w:sz w:val="32"/>
                <w:szCs w:val="32"/>
                <w:rtl/>
              </w:rPr>
            </w:pPr>
            <w:r>
              <w:rPr>
                <w:rFonts w:ascii="Andalus" w:hAnsi="Andalus" w:cs="AL-Mohanad"/>
                <w:sz w:val="32"/>
                <w:szCs w:val="32"/>
                <w:rtl/>
              </w:rPr>
              <w:t>الإحال</w:t>
            </w:r>
            <w:r w:rsidR="00AE0D08">
              <w:rPr>
                <w:rFonts w:ascii="Andalus" w:hAnsi="Andalus" w:cs="AL-Mohanad" w:hint="cs"/>
                <w:sz w:val="32"/>
                <w:szCs w:val="32"/>
                <w:rtl/>
              </w:rPr>
              <w:t>ــ</w:t>
            </w:r>
            <w:r w:rsidR="001F3060">
              <w:rPr>
                <w:rFonts w:ascii="Andalus" w:hAnsi="Andalus" w:cs="AL-Mohanad" w:hint="cs"/>
                <w:sz w:val="32"/>
                <w:szCs w:val="32"/>
                <w:rtl/>
              </w:rPr>
              <w:t>ـ</w:t>
            </w:r>
            <w:r w:rsidR="00AE0D08">
              <w:rPr>
                <w:rFonts w:ascii="Andalus" w:hAnsi="Andalus" w:cs="AL-Mohanad" w:hint="cs"/>
                <w:sz w:val="32"/>
                <w:szCs w:val="32"/>
                <w:rtl/>
              </w:rPr>
              <w:t>ــــ</w:t>
            </w:r>
            <w:r>
              <w:rPr>
                <w:rFonts w:ascii="Andalus" w:hAnsi="Andalus" w:cs="AL-Mohanad"/>
                <w:sz w:val="32"/>
                <w:szCs w:val="32"/>
                <w:rtl/>
              </w:rPr>
              <w:t>ة</w:t>
            </w:r>
          </w:p>
          <w:p w:rsidR="00AE0D08" w:rsidRPr="00907976" w:rsidRDefault="00AE0D08" w:rsidP="00D2434F">
            <w:pPr>
              <w:tabs>
                <w:tab w:val="left" w:pos="1168"/>
              </w:tabs>
              <w:rPr>
                <w:rFonts w:ascii="Andalus" w:hAnsi="Andalus" w:cs="AL-Mohanad"/>
                <w:b/>
                <w:bCs/>
                <w:sz w:val="32"/>
                <w:szCs w:val="32"/>
                <w:rtl/>
              </w:rPr>
            </w:pPr>
            <w:r w:rsidRPr="00AE0D08">
              <w:rPr>
                <w:rFonts w:ascii="Andalus" w:hAnsi="Andalus" w:cs="AL-Mohanad" w:hint="cs"/>
                <w:sz w:val="32"/>
                <w:szCs w:val="32"/>
                <w:rtl/>
              </w:rPr>
              <w:t>الخماسية</w:t>
            </w:r>
          </w:p>
        </w:tc>
        <w:tc>
          <w:tcPr>
            <w:tcW w:w="2127" w:type="dxa"/>
            <w:vAlign w:val="center"/>
          </w:tcPr>
          <w:p w:rsidR="00D2434F" w:rsidRPr="00A37DCA" w:rsidRDefault="00D2434F" w:rsidP="00A37DCA">
            <w:pPr>
              <w:tabs>
                <w:tab w:val="left" w:pos="1168"/>
              </w:tabs>
              <w:rPr>
                <w:rFonts w:ascii="Andalus" w:hAnsi="Andalus" w:cs="AL-Mohanad"/>
                <w:noProof/>
                <w:sz w:val="32"/>
                <w:szCs w:val="32"/>
              </w:rPr>
            </w:pPr>
            <w:r>
              <w:rPr>
                <w:rFonts w:cs="AL-Mohanad"/>
                <w:sz w:val="32"/>
                <w:szCs w:val="32"/>
                <w:rtl/>
              </w:rPr>
              <w:fldChar w:fldCharType="begin"/>
            </w:r>
            <w:r>
              <w:rPr>
                <w:rFonts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cs="AL-Mohanad" w:hint="cs"/>
                <w:sz w:val="32"/>
                <w:szCs w:val="32"/>
              </w:rPr>
              <w:instrText>DATE</w:instrText>
            </w:r>
            <w:r>
              <w:rPr>
                <w:rFonts w:cs="AL-Mohanad" w:hint="cs"/>
                <w:sz w:val="32"/>
                <w:szCs w:val="32"/>
                <w:rtl/>
              </w:rPr>
              <w:instrText xml:space="preserve"> \@ "</w:instrText>
            </w:r>
            <w:r>
              <w:rPr>
                <w:rFonts w:cs="AL-Mohanad" w:hint="cs"/>
                <w:sz w:val="32"/>
                <w:szCs w:val="32"/>
              </w:rPr>
              <w:instrText>dd/MM/yyyy" \h</w:instrText>
            </w:r>
            <w:r>
              <w:rPr>
                <w:rFonts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cs="AL-Mohanad"/>
                <w:sz w:val="32"/>
                <w:szCs w:val="32"/>
                <w:rtl/>
              </w:rPr>
              <w:fldChar w:fldCharType="separate"/>
            </w:r>
            <w:r w:rsidR="00A46A72">
              <w:rPr>
                <w:rFonts w:cs="AL-Mohanad"/>
                <w:noProof/>
                <w:sz w:val="32"/>
                <w:szCs w:val="32"/>
                <w:rtl/>
              </w:rPr>
              <w:t>‏19‏/07‏/1440</w:t>
            </w:r>
            <w:r>
              <w:rPr>
                <w:rFonts w:cs="AL-Mohanad"/>
                <w:sz w:val="32"/>
                <w:szCs w:val="32"/>
                <w:rtl/>
              </w:rPr>
              <w:fldChar w:fldCharType="end"/>
            </w:r>
          </w:p>
          <w:p w:rsidR="00D2434F" w:rsidRPr="00A37DCA" w:rsidRDefault="0036290F" w:rsidP="00E93352">
            <w:pPr>
              <w:tabs>
                <w:tab w:val="left" w:pos="1168"/>
              </w:tabs>
              <w:rPr>
                <w:rFonts w:ascii="Andalus" w:hAnsi="Andalus" w:cs="AL-Mohanad"/>
                <w:noProof/>
                <w:sz w:val="32"/>
                <w:szCs w:val="32"/>
              </w:rPr>
            </w:pP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fldChar w:fldCharType="begin">
                <w:ffData>
                  <w:name w:val="قيد"/>
                  <w:enabled/>
                  <w:calcOnExit/>
                  <w:textInput/>
                </w:ffData>
              </w:fldChar>
            </w:r>
            <w:bookmarkStart w:id="2" w:name="قيد"/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Andalus" w:hAnsi="Andalus" w:cs="AL-Mohanad"/>
                <w:noProof/>
                <w:sz w:val="32"/>
                <w:szCs w:val="32"/>
              </w:rPr>
              <w:instrText>FORMTEXT</w:instrTex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fldChar w:fldCharType="separate"/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fldChar w:fldCharType="end"/>
            </w:r>
            <w:bookmarkEnd w:id="2"/>
          </w:p>
          <w:p w:rsidR="00D2434F" w:rsidRDefault="0036290F" w:rsidP="00E93352">
            <w:pPr>
              <w:tabs>
                <w:tab w:val="left" w:pos="1168"/>
              </w:tabs>
              <w:rPr>
                <w:rFonts w:ascii="Andalus" w:hAnsi="Andalus" w:cs="AL-Mohanad"/>
                <w:b/>
                <w:bCs/>
                <w:sz w:val="32"/>
                <w:szCs w:val="32"/>
                <w:rtl/>
              </w:rPr>
            </w:pP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Andalus" w:hAnsi="Andalus" w:cs="AL-Mohanad"/>
                <w:noProof/>
                <w:sz w:val="32"/>
                <w:szCs w:val="32"/>
              </w:rPr>
              <w:instrText>FORMTEXT</w:instrTex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fldChar w:fldCharType="separate"/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t> </w:t>
            </w:r>
            <w:r>
              <w:rPr>
                <w:rFonts w:ascii="Andalus" w:hAnsi="Andalus" w:cs="AL-Mohanad"/>
                <w:noProof/>
                <w:sz w:val="32"/>
                <w:szCs w:val="32"/>
                <w:rtl/>
              </w:rPr>
              <w:fldChar w:fldCharType="end"/>
            </w:r>
          </w:p>
          <w:bookmarkStart w:id="3" w:name="خ_الاولى"/>
          <w:p w:rsidR="00AE0D08" w:rsidRPr="00AE0D08" w:rsidRDefault="00576CC6" w:rsidP="00946A7A">
            <w:pPr>
              <w:tabs>
                <w:tab w:val="left" w:pos="1168"/>
              </w:tabs>
              <w:rPr>
                <w:rFonts w:ascii="Andalus" w:hAnsi="Andalus" w:cs="AL-Mohanad"/>
                <w:sz w:val="32"/>
                <w:szCs w:val="32"/>
                <w:rtl/>
              </w:rPr>
            </w:pPr>
            <w:r>
              <w:rPr>
                <w:rFonts w:ascii="Andalus" w:hAnsi="Andalus" w:cs="AL-Mohanad"/>
                <w:sz w:val="32"/>
                <w:szCs w:val="32"/>
                <w:rtl/>
              </w:rPr>
              <w:fldChar w:fldCharType="begin">
                <w:ffData>
                  <w:name w:val="خ_الاولى"/>
                  <w:enabled/>
                  <w:calcOnExit/>
                  <w:ddList>
                    <w:listEntry w:val="الأولى"/>
                    <w:listEntry w:val="الثانية"/>
                  </w:ddList>
                </w:ffData>
              </w:fldChar>
            </w:r>
            <w:r>
              <w:rPr>
                <w:rFonts w:ascii="Andalus" w:hAnsi="Andalus" w:cs="AL-Mohanad"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Andalus" w:hAnsi="Andalus" w:cs="AL-Mohanad"/>
                <w:sz w:val="32"/>
                <w:szCs w:val="32"/>
              </w:rPr>
              <w:instrText>FORMDROPDOWN</w:instrText>
            </w:r>
            <w:r>
              <w:rPr>
                <w:rFonts w:ascii="Andalus" w:hAnsi="Andalus" w:cs="AL-Mohanad"/>
                <w:sz w:val="32"/>
                <w:szCs w:val="32"/>
                <w:rtl/>
              </w:rPr>
              <w:instrText xml:space="preserve"> </w:instrText>
            </w:r>
            <w:r w:rsidR="003F3A80">
              <w:rPr>
                <w:rFonts w:ascii="Andalus" w:hAnsi="Andalus" w:cs="AL-Mohanad"/>
                <w:sz w:val="32"/>
                <w:szCs w:val="32"/>
                <w:rtl/>
              </w:rPr>
            </w:r>
            <w:r w:rsidR="003F3A80">
              <w:rPr>
                <w:rFonts w:ascii="Andalus" w:hAnsi="Andalus" w:cs="AL-Mohanad"/>
                <w:sz w:val="32"/>
                <w:szCs w:val="32"/>
                <w:rtl/>
              </w:rPr>
              <w:fldChar w:fldCharType="separate"/>
            </w:r>
            <w:r>
              <w:rPr>
                <w:rFonts w:ascii="Andalus" w:hAnsi="Andalus" w:cs="AL-Mohanad"/>
                <w:sz w:val="32"/>
                <w:szCs w:val="32"/>
                <w:rtl/>
              </w:rPr>
              <w:fldChar w:fldCharType="end"/>
            </w:r>
            <w:bookmarkEnd w:id="3"/>
            <w:r w:rsidR="006E7E89">
              <w:rPr>
                <w:rFonts w:ascii="Andalus" w:hAnsi="Andalus" w:cs="AL-Mohanad" w:hint="cs"/>
                <w:sz w:val="32"/>
                <w:szCs w:val="32"/>
                <w:rtl/>
              </w:rPr>
              <w:t xml:space="preserve"> </w:t>
            </w:r>
            <w:bookmarkStart w:id="4" w:name="خ1"/>
            <w:r w:rsidR="00946A7A">
              <w:rPr>
                <w:rFonts w:ascii="Andalus" w:hAnsi="Andalus" w:cs="AL-Mohanad"/>
                <w:sz w:val="32"/>
                <w:szCs w:val="32"/>
                <w:rtl/>
              </w:rPr>
              <w:fldChar w:fldCharType="begin">
                <w:ffData>
                  <w:name w:val="خ1"/>
                  <w:enabled/>
                  <w:calcOnExit/>
                  <w:ddList>
                    <w:listEntry w:val="1"/>
                    <w:listEntry w:val="2"/>
                  </w:ddList>
                </w:ffData>
              </w:fldChar>
            </w:r>
            <w:r w:rsidR="00946A7A">
              <w:rPr>
                <w:rFonts w:ascii="Andalus" w:hAnsi="Andalus" w:cs="AL-Mohanad"/>
                <w:sz w:val="32"/>
                <w:szCs w:val="32"/>
                <w:rtl/>
              </w:rPr>
              <w:instrText xml:space="preserve"> </w:instrText>
            </w:r>
            <w:r w:rsidR="00946A7A">
              <w:rPr>
                <w:rFonts w:ascii="Andalus" w:hAnsi="Andalus" w:cs="AL-Mohanad"/>
                <w:sz w:val="32"/>
                <w:szCs w:val="32"/>
              </w:rPr>
              <w:instrText>FORMDROPDOWN</w:instrText>
            </w:r>
            <w:r w:rsidR="00946A7A">
              <w:rPr>
                <w:rFonts w:ascii="Andalus" w:hAnsi="Andalus" w:cs="AL-Mohanad"/>
                <w:sz w:val="32"/>
                <w:szCs w:val="32"/>
                <w:rtl/>
              </w:rPr>
              <w:instrText xml:space="preserve"> </w:instrText>
            </w:r>
            <w:r w:rsidR="003F3A80">
              <w:rPr>
                <w:rFonts w:ascii="Andalus" w:hAnsi="Andalus" w:cs="AL-Mohanad"/>
                <w:sz w:val="32"/>
                <w:szCs w:val="32"/>
                <w:rtl/>
              </w:rPr>
            </w:r>
            <w:r w:rsidR="003F3A80">
              <w:rPr>
                <w:rFonts w:ascii="Andalus" w:hAnsi="Andalus" w:cs="AL-Mohanad"/>
                <w:sz w:val="32"/>
                <w:szCs w:val="32"/>
                <w:rtl/>
              </w:rPr>
              <w:fldChar w:fldCharType="separate"/>
            </w:r>
            <w:r w:rsidR="00946A7A">
              <w:rPr>
                <w:rFonts w:ascii="Andalus" w:hAnsi="Andalus" w:cs="AL-Mohanad"/>
                <w:sz w:val="32"/>
                <w:szCs w:val="32"/>
                <w:rtl/>
              </w:rPr>
              <w:fldChar w:fldCharType="end"/>
            </w:r>
            <w:bookmarkEnd w:id="4"/>
          </w:p>
        </w:tc>
      </w:tr>
    </w:tbl>
    <w:p w:rsidR="001F4857" w:rsidRDefault="001F4857" w:rsidP="00B959B0">
      <w:pPr>
        <w:rPr>
          <w:rtl/>
        </w:rPr>
        <w:sectPr w:rsidR="001F4857" w:rsidSect="00764F67">
          <w:pgSz w:w="11906" w:h="16838"/>
          <w:pgMar w:top="0" w:right="1286" w:bottom="0" w:left="108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</w:p>
    <w:p w:rsidR="00907976" w:rsidRPr="00751BBB" w:rsidRDefault="00907976" w:rsidP="00B959B0">
      <w:pPr>
        <w:rPr>
          <w:rtl/>
        </w:rPr>
      </w:pPr>
    </w:p>
    <w:p w:rsidR="00987B98" w:rsidRPr="00AE3D23" w:rsidRDefault="00E93352" w:rsidP="0057247E">
      <w:pPr>
        <w:pStyle w:val="a7"/>
        <w:tabs>
          <w:tab w:val="center" w:pos="4770"/>
          <w:tab w:val="left" w:pos="5874"/>
        </w:tabs>
        <w:spacing w:before="0" w:after="0"/>
        <w:ind w:left="862" w:right="862"/>
        <w:rPr>
          <w:rFonts w:cs="AL-Mohanad"/>
          <w:b w:val="0"/>
          <w:bCs w:val="0"/>
          <w:i/>
          <w:iCs w:val="0"/>
          <w:sz w:val="30"/>
          <w:szCs w:val="30"/>
        </w:rPr>
      </w:pPr>
      <w:r>
        <w:rPr>
          <w:rStyle w:val="style41"/>
          <w:rFonts w:cs="AL-Mohanad" w:hint="cs"/>
          <w:b/>
          <w:bCs/>
          <w:i/>
          <w:iCs w:val="0"/>
          <w:sz w:val="24"/>
          <w:szCs w:val="24"/>
          <w:rtl/>
        </w:rPr>
        <w:t xml:space="preserve">مقال عن </w:t>
      </w:r>
      <w:r>
        <w:rPr>
          <w:rStyle w:val="style41"/>
          <w:rFonts w:cs="AL-Mohanad"/>
          <w:b/>
          <w:bCs/>
          <w:i/>
          <w:iCs w:val="0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>
        <w:rPr>
          <w:rStyle w:val="style41"/>
          <w:rFonts w:cs="AL-Mohanad"/>
          <w:b/>
          <w:bCs/>
          <w:i/>
          <w:iCs w:val="0"/>
          <w:sz w:val="24"/>
          <w:szCs w:val="24"/>
          <w:rtl/>
        </w:rPr>
        <w:instrText xml:space="preserve"> </w:instrText>
      </w:r>
      <w:r>
        <w:rPr>
          <w:rStyle w:val="style41"/>
          <w:rFonts w:cs="AL-Mohanad" w:hint="cs"/>
          <w:b/>
          <w:bCs/>
          <w:i/>
          <w:iCs w:val="0"/>
          <w:sz w:val="24"/>
          <w:szCs w:val="24"/>
        </w:rPr>
        <w:instrText>FORMTEXT</w:instrText>
      </w:r>
      <w:r>
        <w:rPr>
          <w:rStyle w:val="style41"/>
          <w:rFonts w:cs="AL-Mohanad"/>
          <w:b/>
          <w:bCs/>
          <w:i/>
          <w:iCs w:val="0"/>
          <w:sz w:val="24"/>
          <w:szCs w:val="24"/>
          <w:rtl/>
        </w:rPr>
        <w:instrText xml:space="preserve"> </w:instrText>
      </w:r>
      <w:r>
        <w:rPr>
          <w:rStyle w:val="style41"/>
          <w:rFonts w:cs="AL-Mohanad"/>
          <w:b/>
          <w:bCs/>
          <w:i/>
          <w:iCs w:val="0"/>
          <w:sz w:val="24"/>
          <w:szCs w:val="24"/>
          <w:rtl/>
        </w:rPr>
      </w:r>
      <w:r>
        <w:rPr>
          <w:rStyle w:val="style41"/>
          <w:rFonts w:cs="AL-Mohanad"/>
          <w:b/>
          <w:bCs/>
          <w:i/>
          <w:iCs w:val="0"/>
          <w:sz w:val="24"/>
          <w:szCs w:val="24"/>
          <w:rtl/>
        </w:rPr>
        <w:fldChar w:fldCharType="separate"/>
      </w:r>
      <w:r>
        <w:rPr>
          <w:rStyle w:val="style41"/>
          <w:rFonts w:cs="AL-Mohanad"/>
          <w:b/>
          <w:bCs/>
          <w:i/>
          <w:iCs w:val="0"/>
          <w:noProof/>
          <w:sz w:val="24"/>
          <w:szCs w:val="24"/>
          <w:rtl/>
        </w:rPr>
        <w:t> </w:t>
      </w:r>
      <w:r>
        <w:rPr>
          <w:rStyle w:val="style41"/>
          <w:rFonts w:cs="AL-Mohanad"/>
          <w:b/>
          <w:bCs/>
          <w:i/>
          <w:iCs w:val="0"/>
          <w:noProof/>
          <w:sz w:val="24"/>
          <w:szCs w:val="24"/>
          <w:rtl/>
        </w:rPr>
        <w:t> </w:t>
      </w:r>
      <w:r>
        <w:rPr>
          <w:rStyle w:val="style41"/>
          <w:rFonts w:cs="AL-Mohanad"/>
          <w:b/>
          <w:bCs/>
          <w:i/>
          <w:iCs w:val="0"/>
          <w:noProof/>
          <w:sz w:val="24"/>
          <w:szCs w:val="24"/>
          <w:rtl/>
        </w:rPr>
        <w:t> </w:t>
      </w:r>
      <w:r>
        <w:rPr>
          <w:rStyle w:val="style41"/>
          <w:rFonts w:cs="AL-Mohanad"/>
          <w:b/>
          <w:bCs/>
          <w:i/>
          <w:iCs w:val="0"/>
          <w:noProof/>
          <w:sz w:val="24"/>
          <w:szCs w:val="24"/>
          <w:rtl/>
        </w:rPr>
        <w:t> </w:t>
      </w:r>
      <w:r>
        <w:rPr>
          <w:rStyle w:val="style41"/>
          <w:rFonts w:cs="AL-Mohanad"/>
          <w:b/>
          <w:bCs/>
          <w:i/>
          <w:iCs w:val="0"/>
          <w:noProof/>
          <w:sz w:val="24"/>
          <w:szCs w:val="24"/>
          <w:rtl/>
        </w:rPr>
        <w:t> </w:t>
      </w:r>
      <w:r>
        <w:rPr>
          <w:rStyle w:val="style41"/>
          <w:rFonts w:cs="AL-Mohanad"/>
          <w:b/>
          <w:bCs/>
          <w:i/>
          <w:iCs w:val="0"/>
          <w:sz w:val="24"/>
          <w:szCs w:val="24"/>
          <w:rtl/>
        </w:rPr>
        <w:fldChar w:fldCharType="end"/>
      </w:r>
      <w:bookmarkEnd w:id="5"/>
    </w:p>
    <w:p w:rsidR="00E93352" w:rsidRPr="00E93352" w:rsidRDefault="00E93352" w:rsidP="00E93352">
      <w:pPr>
        <w:rPr>
          <w:rFonts w:cs="AL-Mohanad"/>
          <w:sz w:val="32"/>
          <w:szCs w:val="32"/>
          <w:rtl/>
        </w:rPr>
      </w:pPr>
      <w:r w:rsidRPr="00E93352">
        <w:rPr>
          <w:rFonts w:cs="AL-Mohanad"/>
          <w:sz w:val="32"/>
          <w:szCs w:val="32"/>
          <w:rtl/>
        </w:rPr>
        <w:t xml:space="preserve">شركة مايكروسوفت (بالإنجليزية: </w:t>
      </w:r>
      <w:r w:rsidRPr="00E93352">
        <w:rPr>
          <w:rFonts w:cs="AL-Mohanad"/>
          <w:sz w:val="32"/>
          <w:szCs w:val="32"/>
        </w:rPr>
        <w:t>Microsoft Corporation</w:t>
      </w:r>
      <w:r w:rsidRPr="00E93352">
        <w:rPr>
          <w:rFonts w:cs="AL-Mohanad"/>
          <w:sz w:val="32"/>
          <w:szCs w:val="32"/>
          <w:rtl/>
        </w:rPr>
        <w:t xml:space="preserve">) شركة متعددة الجنسيات تعمل في مجال تقنيات الحاسوب، يبلغ عائدها لسنة 2016 أكثر من 85 مليار دولار،[2] ويعمل بها 114,000 موظف (2016)[2] وهي أكبر مصنع للبرمجيات في العالم من ناحية العائدات اعتباراً من عام 2016.[6] تطوّر وتصنِّع وترخِّص 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 w:hint="cs"/>
          <w:b w:val="0"/>
          <w:bCs w:val="0"/>
          <w:i/>
          <w:iCs/>
          <w:sz w:val="24"/>
          <w:szCs w:val="24"/>
        </w:rPr>
        <w:instrText>FORMTEXT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separate"/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end"/>
      </w:r>
      <w:r w:rsidRPr="00E93352">
        <w:rPr>
          <w:rFonts w:cs="AL-Mohanad"/>
          <w:sz w:val="32"/>
          <w:szCs w:val="32"/>
          <w:rtl/>
        </w:rPr>
        <w:t>مدى واسعا من البرمجيات للأجهزة الحاسوبيّة. يقع المقر الرئيسي للشركة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 w:hint="cs"/>
          <w:b w:val="0"/>
          <w:bCs w:val="0"/>
          <w:i/>
          <w:iCs/>
          <w:sz w:val="24"/>
          <w:szCs w:val="24"/>
        </w:rPr>
        <w:instrText>FORMTEXT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separate"/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end"/>
      </w:r>
      <w:r w:rsidRPr="00E93352">
        <w:rPr>
          <w:rFonts w:cs="AL-Mohanad"/>
          <w:sz w:val="32"/>
          <w:szCs w:val="32"/>
          <w:rtl/>
        </w:rPr>
        <w:t xml:space="preserve"> في ضاحية ريدمونت، سياتل، بولاية واشنطن، الولايات المتحدة.</w:t>
      </w:r>
    </w:p>
    <w:p w:rsidR="00E93352" w:rsidRPr="00E93352" w:rsidRDefault="00E93352" w:rsidP="00E93352">
      <w:pPr>
        <w:rPr>
          <w:rFonts w:cs="AL-Mohanad"/>
          <w:sz w:val="32"/>
          <w:szCs w:val="32"/>
          <w:rtl/>
        </w:rPr>
      </w:pPr>
    </w:p>
    <w:p w:rsidR="00E93352" w:rsidRPr="00E93352" w:rsidRDefault="00E93352" w:rsidP="00E93352">
      <w:pPr>
        <w:rPr>
          <w:rFonts w:cs="AL-Mohanad"/>
          <w:sz w:val="32"/>
          <w:szCs w:val="32"/>
          <w:rtl/>
        </w:rPr>
      </w:pPr>
      <w:r w:rsidRPr="00E93352">
        <w:rPr>
          <w:rFonts w:cs="AL-Mohanad"/>
          <w:sz w:val="32"/>
          <w:szCs w:val="32"/>
          <w:rtl/>
        </w:rPr>
        <w:t xml:space="preserve">عند تأسيس شركة مايكروسوفت، اتخذ كل من بيل غيتس وبول ألين من مدينة ألبوكيرك في ولاية نيو مكسيكو مقرا للشركة ومن 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 w:hint="cs"/>
          <w:b w:val="0"/>
          <w:bCs w:val="0"/>
          <w:i/>
          <w:iCs/>
          <w:sz w:val="24"/>
          <w:szCs w:val="24"/>
        </w:rPr>
        <w:instrText>FORMTEXT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separate"/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end"/>
      </w:r>
      <w:r w:rsidRPr="00E93352">
        <w:rPr>
          <w:rFonts w:cs="AL-Mohanad"/>
          <w:sz w:val="32"/>
          <w:szCs w:val="32"/>
          <w:rtl/>
        </w:rPr>
        <w:t>ثم انتقلت الشركة إلى موقعها الحالي. تجدر الإشارة أن بيل غيتس وبول ألين هما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 w:hint="cs"/>
          <w:b w:val="0"/>
          <w:bCs w:val="0"/>
          <w:i/>
          <w:iCs/>
          <w:sz w:val="24"/>
          <w:szCs w:val="24"/>
        </w:rPr>
        <w:instrText>FORMTEXT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instrText xml:space="preserve"> </w:instrTex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separate"/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noProof/>
          <w:sz w:val="24"/>
          <w:szCs w:val="24"/>
          <w:rtl/>
        </w:rPr>
        <w:t> </w:t>
      </w:r>
      <w:r w:rsidR="006A285C">
        <w:rPr>
          <w:rStyle w:val="style41"/>
          <w:rFonts w:cs="AL-Mohanad"/>
          <w:b w:val="0"/>
          <w:bCs w:val="0"/>
          <w:i/>
          <w:iCs/>
          <w:sz w:val="24"/>
          <w:szCs w:val="24"/>
          <w:rtl/>
        </w:rPr>
        <w:fldChar w:fldCharType="end"/>
      </w:r>
      <w:r w:rsidRPr="00E93352">
        <w:rPr>
          <w:rFonts w:cs="AL-Mohanad"/>
          <w:sz w:val="32"/>
          <w:szCs w:val="32"/>
          <w:rtl/>
        </w:rPr>
        <w:t xml:space="preserve"> المؤسسين والملاك لهذه الشركة قبل أن تصبح من الشركات العامة والمتداولة في أسواق الأسهم.</w:t>
      </w:r>
    </w:p>
    <w:p w:rsidR="00E93352" w:rsidRPr="00E93352" w:rsidRDefault="00E93352" w:rsidP="00E93352">
      <w:pPr>
        <w:rPr>
          <w:rFonts w:cs="AL-Mohanad"/>
          <w:sz w:val="32"/>
          <w:szCs w:val="32"/>
          <w:rtl/>
        </w:rPr>
      </w:pPr>
    </w:p>
    <w:p w:rsidR="00E93352" w:rsidRPr="00E93352" w:rsidRDefault="00E93352" w:rsidP="00E93352">
      <w:pPr>
        <w:rPr>
          <w:rFonts w:cs="AL-Mohanad"/>
          <w:sz w:val="32"/>
          <w:szCs w:val="32"/>
          <w:rtl/>
        </w:rPr>
      </w:pPr>
    </w:p>
    <w:p w:rsidR="00795EC0" w:rsidRPr="00E53F2B" w:rsidRDefault="00E93352" w:rsidP="00E93352">
      <w:pPr>
        <w:jc w:val="both"/>
        <w:rPr>
          <w:rFonts w:cs="AL-Mohanad"/>
          <w:sz w:val="32"/>
          <w:szCs w:val="32"/>
        </w:rPr>
      </w:pPr>
      <w:r w:rsidRPr="00E93352">
        <w:rPr>
          <w:rFonts w:cs="AL-Mohanad"/>
          <w:sz w:val="32"/>
          <w:szCs w:val="32"/>
          <w:rtl/>
        </w:rPr>
        <w:t>محتويات</w:t>
      </w:r>
      <w:r w:rsidR="00764F67" w:rsidRPr="00E53F2B">
        <w:rPr>
          <w:rFonts w:cs="AL-Mohanad" w:hint="cs"/>
          <w:sz w:val="32"/>
          <w:szCs w:val="32"/>
          <w:rtl/>
        </w:rPr>
        <w:t xml:space="preserve"> </w:t>
      </w:r>
    </w:p>
    <w:p w:rsidR="00687D30" w:rsidRPr="00E53F2B" w:rsidRDefault="00687D30" w:rsidP="00297484">
      <w:pPr>
        <w:rPr>
          <w:rFonts w:cs="AL-Mohanad"/>
          <w:sz w:val="32"/>
          <w:szCs w:val="32"/>
        </w:rPr>
        <w:sectPr w:rsidR="00687D30" w:rsidRPr="00E53F2B" w:rsidSect="001F4857">
          <w:type w:val="continuous"/>
          <w:pgSz w:w="11906" w:h="16838"/>
          <w:pgMar w:top="539" w:right="1286" w:bottom="0" w:left="108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</w:p>
    <w:tbl>
      <w:tblPr>
        <w:bidiVisual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56"/>
      </w:tblGrid>
      <w:tr w:rsidR="00FD6AAF" w:rsidRPr="00751BBB" w:rsidTr="00B96AAD">
        <w:tc>
          <w:tcPr>
            <w:tcW w:w="9756" w:type="dxa"/>
            <w:shd w:val="clear" w:color="auto" w:fill="auto"/>
          </w:tcPr>
          <w:p w:rsidR="00FD6AAF" w:rsidRPr="00751BBB" w:rsidRDefault="00FD6AAF" w:rsidP="00D76098">
            <w:pPr>
              <w:jc w:val="lowKashida"/>
              <w:rPr>
                <w:rFonts w:cs="AL-Mohanad"/>
                <w:sz w:val="32"/>
                <w:szCs w:val="32"/>
              </w:rPr>
            </w:pPr>
          </w:p>
        </w:tc>
      </w:tr>
      <w:tr w:rsidR="00872461" w:rsidRPr="00751BBB" w:rsidTr="00B96AAD">
        <w:tc>
          <w:tcPr>
            <w:tcW w:w="9756" w:type="dxa"/>
            <w:shd w:val="clear" w:color="auto" w:fill="auto"/>
          </w:tcPr>
          <w:p w:rsidR="00872461" w:rsidRPr="00751BBB" w:rsidRDefault="00872461" w:rsidP="00D76098">
            <w:pPr>
              <w:jc w:val="lowKashida"/>
              <w:rPr>
                <w:rFonts w:cs="AL-Mohanad"/>
                <w:sz w:val="32"/>
                <w:szCs w:val="32"/>
              </w:rPr>
            </w:pPr>
          </w:p>
        </w:tc>
      </w:tr>
      <w:tr w:rsidR="00013A53" w:rsidRPr="00751BBB" w:rsidTr="00B96AAD">
        <w:tc>
          <w:tcPr>
            <w:tcW w:w="9756" w:type="dxa"/>
            <w:shd w:val="clear" w:color="auto" w:fill="auto"/>
          </w:tcPr>
          <w:p w:rsidR="00013A53" w:rsidRPr="0020043F" w:rsidRDefault="00013A53" w:rsidP="00D76098">
            <w:pPr>
              <w:jc w:val="lowKashida"/>
              <w:rPr>
                <w:rFonts w:cs="AL-Mohanad"/>
                <w:sz w:val="32"/>
                <w:szCs w:val="32"/>
                <w:rtl/>
              </w:rPr>
            </w:pPr>
          </w:p>
        </w:tc>
      </w:tr>
      <w:tr w:rsidR="00463756" w:rsidRPr="00751BBB" w:rsidTr="00B96AAD">
        <w:tc>
          <w:tcPr>
            <w:tcW w:w="9756" w:type="dxa"/>
            <w:shd w:val="clear" w:color="auto" w:fill="auto"/>
          </w:tcPr>
          <w:p w:rsidR="00463756" w:rsidRPr="00751BBB" w:rsidRDefault="00463756" w:rsidP="00D76098">
            <w:pPr>
              <w:jc w:val="lowKashida"/>
              <w:rPr>
                <w:rFonts w:cs="AL-Mohanad"/>
                <w:sz w:val="32"/>
                <w:szCs w:val="32"/>
                <w:rtl/>
              </w:rPr>
            </w:pPr>
          </w:p>
        </w:tc>
      </w:tr>
      <w:tr w:rsidR="00872461" w:rsidRPr="00751BBB" w:rsidTr="00B96AAD">
        <w:tc>
          <w:tcPr>
            <w:tcW w:w="9756" w:type="dxa"/>
            <w:shd w:val="clear" w:color="auto" w:fill="auto"/>
          </w:tcPr>
          <w:p w:rsidR="00872461" w:rsidRPr="00751BBB" w:rsidRDefault="00872461" w:rsidP="00D76098">
            <w:pPr>
              <w:jc w:val="lowKashida"/>
              <w:rPr>
                <w:rFonts w:cs="AL-Mohanad"/>
                <w:sz w:val="32"/>
                <w:szCs w:val="32"/>
                <w:rtl/>
              </w:rPr>
            </w:pPr>
          </w:p>
        </w:tc>
      </w:tr>
      <w:tr w:rsidR="00013A53" w:rsidRPr="00751BBB" w:rsidTr="00B96AAD">
        <w:tc>
          <w:tcPr>
            <w:tcW w:w="9756" w:type="dxa"/>
            <w:shd w:val="clear" w:color="auto" w:fill="auto"/>
          </w:tcPr>
          <w:p w:rsidR="00013A53" w:rsidRPr="00751BBB" w:rsidRDefault="00013A53" w:rsidP="00D76098">
            <w:pPr>
              <w:jc w:val="lowKashida"/>
              <w:rPr>
                <w:rFonts w:cs="AL-Mohanad"/>
                <w:sz w:val="32"/>
                <w:szCs w:val="32"/>
              </w:rPr>
            </w:pPr>
          </w:p>
        </w:tc>
      </w:tr>
    </w:tbl>
    <w:p w:rsidR="00293764" w:rsidRPr="00751BBB" w:rsidRDefault="00293764" w:rsidP="00D76098">
      <w:pPr>
        <w:jc w:val="lowKashida"/>
        <w:rPr>
          <w:rFonts w:cs="AL-Mohanad"/>
          <w:sz w:val="14"/>
          <w:szCs w:val="14"/>
          <w:rtl/>
        </w:rPr>
      </w:pPr>
    </w:p>
    <w:p w:rsidR="00321DA7" w:rsidRDefault="00321DA7" w:rsidP="00C62ACF">
      <w:pPr>
        <w:jc w:val="lowKashida"/>
        <w:rPr>
          <w:rFonts w:cs="AL-Mohanad"/>
          <w:sz w:val="32"/>
          <w:szCs w:val="32"/>
          <w:rtl/>
        </w:rPr>
      </w:pPr>
      <w:r w:rsidRPr="00751BBB">
        <w:rPr>
          <w:rFonts w:cs="AL-Mohanad"/>
          <w:sz w:val="32"/>
          <w:szCs w:val="32"/>
          <w:rtl/>
        </w:rPr>
        <w:t>حرر في</w:t>
      </w:r>
      <w:r w:rsidR="00C62ACF" w:rsidRPr="00751BBB">
        <w:rPr>
          <w:rFonts w:cs="AL-Mohanad" w:hint="cs"/>
          <w:sz w:val="32"/>
          <w:szCs w:val="32"/>
          <w:rtl/>
        </w:rPr>
        <w:t xml:space="preserve">   /   / 1440هـ</w:t>
      </w:r>
      <w:r w:rsidR="00ED3A3F" w:rsidRPr="00751BBB">
        <w:rPr>
          <w:rFonts w:cs="AL-Mohanad" w:hint="cs"/>
          <w:sz w:val="32"/>
          <w:szCs w:val="32"/>
          <w:rtl/>
        </w:rPr>
        <w:t>.</w:t>
      </w:r>
    </w:p>
    <w:p w:rsidR="00687D30" w:rsidRDefault="00687D30" w:rsidP="00C62ACF">
      <w:pPr>
        <w:jc w:val="lowKashida"/>
        <w:rPr>
          <w:rFonts w:cs="AL-Mohanad"/>
          <w:sz w:val="10"/>
          <w:szCs w:val="10"/>
          <w:rtl/>
        </w:rPr>
        <w:sectPr w:rsidR="00687D30" w:rsidSect="00A623E7">
          <w:type w:val="continuous"/>
          <w:pgSz w:w="11906" w:h="16838"/>
          <w:pgMar w:top="539" w:right="1274" w:bottom="0" w:left="567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formProt w:val="0"/>
          <w:bidi/>
          <w:rtlGutter/>
          <w:docGrid w:linePitch="360"/>
        </w:sectPr>
      </w:pPr>
    </w:p>
    <w:p w:rsidR="00687D30" w:rsidRPr="00687D30" w:rsidRDefault="00687D30" w:rsidP="00C62ACF">
      <w:pPr>
        <w:jc w:val="lowKashida"/>
        <w:rPr>
          <w:rFonts w:cs="AL-Mohanad"/>
          <w:sz w:val="10"/>
          <w:szCs w:val="10"/>
          <w:rtl/>
        </w:rPr>
      </w:pPr>
    </w:p>
    <w:p w:rsidR="0093530C" w:rsidRPr="00751BBB" w:rsidRDefault="0093530C" w:rsidP="00D76098">
      <w:pPr>
        <w:jc w:val="lowKashida"/>
        <w:rPr>
          <w:rFonts w:cs="AL-Mohanad"/>
          <w:sz w:val="8"/>
          <w:szCs w:val="8"/>
          <w:rtl/>
        </w:rPr>
      </w:pPr>
    </w:p>
    <w:tbl>
      <w:tblPr>
        <w:tblStyle w:val="a6"/>
        <w:tblW w:w="1049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1"/>
        <w:gridCol w:w="2102"/>
        <w:gridCol w:w="2093"/>
        <w:gridCol w:w="2093"/>
        <w:gridCol w:w="2101"/>
      </w:tblGrid>
      <w:tr w:rsidR="00A623E7" w:rsidRPr="00751BBB" w:rsidTr="00260D80">
        <w:trPr>
          <w:trHeight w:val="1182"/>
        </w:trPr>
        <w:tc>
          <w:tcPr>
            <w:tcW w:w="2101" w:type="dxa"/>
            <w:tcBorders>
              <w:bottom w:val="outset" w:sz="2" w:space="0" w:color="auto"/>
              <w:right w:val="outset" w:sz="48" w:space="0" w:color="FFFFFF" w:themeColor="background1"/>
            </w:tcBorders>
            <w:shd w:val="clear" w:color="auto" w:fill="F2F2F2" w:themeFill="background1" w:themeFillShade="F2"/>
          </w:tcPr>
          <w:p w:rsidR="00A623E7" w:rsidRPr="00751BBB" w:rsidRDefault="00A623E7" w:rsidP="00A623E7">
            <w:pPr>
              <w:jc w:val="center"/>
              <w:rPr>
                <w:rFonts w:cs="AL-Mohanad"/>
                <w:sz w:val="22"/>
                <w:szCs w:val="22"/>
                <w:rtl/>
              </w:rPr>
            </w:pPr>
          </w:p>
        </w:tc>
        <w:tc>
          <w:tcPr>
            <w:tcW w:w="2102" w:type="dxa"/>
            <w:tcBorders>
              <w:bottom w:val="outset" w:sz="2" w:space="0" w:color="auto"/>
              <w:right w:val="outset" w:sz="48" w:space="0" w:color="FFFFFF" w:themeColor="background1"/>
            </w:tcBorders>
            <w:shd w:val="clear" w:color="auto" w:fill="F2F2F2" w:themeFill="background1" w:themeFillShade="F2"/>
          </w:tcPr>
          <w:p w:rsidR="00A623E7" w:rsidRPr="00751BBB" w:rsidRDefault="00A623E7" w:rsidP="00A623E7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left w:val="outset" w:sz="48" w:space="0" w:color="FFFFFF" w:themeColor="background1"/>
              <w:bottom w:val="outset" w:sz="2" w:space="0" w:color="auto"/>
              <w:right w:val="outset" w:sz="48" w:space="0" w:color="FFFFFF" w:themeColor="background1"/>
            </w:tcBorders>
            <w:shd w:val="clear" w:color="auto" w:fill="F2F2F2" w:themeFill="background1" w:themeFillShade="F2"/>
          </w:tcPr>
          <w:p w:rsidR="00A623E7" w:rsidRPr="00751BBB" w:rsidRDefault="00A623E7" w:rsidP="00A623E7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left w:val="outset" w:sz="48" w:space="0" w:color="FFFFFF" w:themeColor="background1"/>
              <w:bottom w:val="outset" w:sz="2" w:space="0" w:color="auto"/>
              <w:right w:val="outset" w:sz="48" w:space="0" w:color="FFFFFF" w:themeColor="background1"/>
            </w:tcBorders>
            <w:shd w:val="clear" w:color="auto" w:fill="F2F2F2" w:themeFill="background1" w:themeFillShade="F2"/>
          </w:tcPr>
          <w:p w:rsidR="00A623E7" w:rsidRPr="00751BBB" w:rsidRDefault="00A623E7" w:rsidP="00A623E7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101" w:type="dxa"/>
            <w:tcBorders>
              <w:left w:val="outset" w:sz="48" w:space="0" w:color="FFFFFF" w:themeColor="background1"/>
              <w:bottom w:val="outset" w:sz="2" w:space="0" w:color="auto"/>
              <w:right w:val="outset" w:sz="48" w:space="0" w:color="FFFFFF" w:themeColor="background1"/>
            </w:tcBorders>
            <w:shd w:val="clear" w:color="auto" w:fill="F2F2F2" w:themeFill="background1" w:themeFillShade="F2"/>
          </w:tcPr>
          <w:p w:rsidR="00A623E7" w:rsidRPr="00751BBB" w:rsidRDefault="00A623E7" w:rsidP="00A623E7">
            <w:pPr>
              <w:jc w:val="center"/>
              <w:rPr>
                <w:rFonts w:cs="AL-Mohanad"/>
                <w:sz w:val="20"/>
                <w:szCs w:val="20"/>
                <w:rtl/>
              </w:rPr>
            </w:pPr>
          </w:p>
        </w:tc>
      </w:tr>
      <w:tr w:rsidR="00A623E7" w:rsidRPr="00751BBB" w:rsidTr="00523E60">
        <w:trPr>
          <w:trHeight w:val="429"/>
        </w:trPr>
        <w:tc>
          <w:tcPr>
            <w:tcW w:w="2101" w:type="dxa"/>
            <w:tcBorders>
              <w:top w:val="outset" w:sz="2" w:space="0" w:color="auto"/>
              <w:right w:val="outset" w:sz="48" w:space="0" w:color="FFFFFF" w:themeColor="background1"/>
            </w:tcBorders>
            <w:vAlign w:val="center"/>
          </w:tcPr>
          <w:p w:rsidR="00A623E7" w:rsidRPr="00751BBB" w:rsidRDefault="00A623E7" w:rsidP="00163763">
            <w:pPr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  <w:tc>
          <w:tcPr>
            <w:tcW w:w="2102" w:type="dxa"/>
            <w:tcBorders>
              <w:top w:val="outset" w:sz="2" w:space="0" w:color="auto"/>
              <w:right w:val="outset" w:sz="48" w:space="0" w:color="FFFFFF" w:themeColor="background1"/>
            </w:tcBorders>
            <w:vAlign w:val="center"/>
          </w:tcPr>
          <w:p w:rsidR="00A623E7" w:rsidRPr="00751BBB" w:rsidRDefault="00A623E7" w:rsidP="00163763">
            <w:pPr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  <w:tc>
          <w:tcPr>
            <w:tcW w:w="2093" w:type="dxa"/>
            <w:tcBorders>
              <w:top w:val="outset" w:sz="2" w:space="0" w:color="auto"/>
              <w:left w:val="outset" w:sz="48" w:space="0" w:color="FFFFFF" w:themeColor="background1"/>
              <w:right w:val="outset" w:sz="48" w:space="0" w:color="FFFFFF" w:themeColor="background1"/>
            </w:tcBorders>
            <w:vAlign w:val="center"/>
          </w:tcPr>
          <w:p w:rsidR="00A623E7" w:rsidRPr="00751BBB" w:rsidRDefault="00A623E7" w:rsidP="00163763">
            <w:pPr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  <w:tc>
          <w:tcPr>
            <w:tcW w:w="2093" w:type="dxa"/>
            <w:tcBorders>
              <w:top w:val="outset" w:sz="2" w:space="0" w:color="auto"/>
              <w:left w:val="outset" w:sz="48" w:space="0" w:color="FFFFFF" w:themeColor="background1"/>
              <w:right w:val="outset" w:sz="48" w:space="0" w:color="FFFFFF" w:themeColor="background1"/>
            </w:tcBorders>
            <w:vAlign w:val="center"/>
          </w:tcPr>
          <w:p w:rsidR="00A623E7" w:rsidRPr="00751BBB" w:rsidRDefault="00A623E7" w:rsidP="00163763">
            <w:pPr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  <w:tc>
          <w:tcPr>
            <w:tcW w:w="2101" w:type="dxa"/>
            <w:tcBorders>
              <w:top w:val="outset" w:sz="2" w:space="0" w:color="auto"/>
              <w:left w:val="outset" w:sz="48" w:space="0" w:color="FFFFFF" w:themeColor="background1"/>
              <w:right w:val="outset" w:sz="48" w:space="0" w:color="FFFFFF" w:themeColor="background1"/>
            </w:tcBorders>
            <w:vAlign w:val="center"/>
          </w:tcPr>
          <w:p w:rsidR="00A623E7" w:rsidRPr="00751BBB" w:rsidRDefault="00A623E7" w:rsidP="00163763">
            <w:pPr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  <w:tr w:rsidR="00BE2F4E" w:rsidRPr="00751BBB" w:rsidTr="00523E60">
        <w:trPr>
          <w:trHeight w:val="429"/>
        </w:trPr>
        <w:tc>
          <w:tcPr>
            <w:tcW w:w="2101" w:type="dxa"/>
            <w:vAlign w:val="center"/>
          </w:tcPr>
          <w:p w:rsidR="00BE2F4E" w:rsidRPr="00D805E3" w:rsidRDefault="00BE2F4E" w:rsidP="00163763">
            <w:pPr>
              <w:jc w:val="center"/>
              <w:rPr>
                <w:rFonts w:cs="AL-Mohanad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D805E3">
              <w:rPr>
                <w:rFonts w:cs="AL-Mohanad" w:hint="cs"/>
                <w:b/>
                <w:bCs/>
                <w:color w:val="FFFFFF" w:themeColor="background1"/>
                <w:sz w:val="18"/>
                <w:szCs w:val="18"/>
                <w:rtl/>
              </w:rPr>
              <w:t>مؤيد للحكم</w:t>
            </w:r>
          </w:p>
        </w:tc>
        <w:tc>
          <w:tcPr>
            <w:tcW w:w="2102" w:type="dxa"/>
            <w:vAlign w:val="center"/>
          </w:tcPr>
          <w:p w:rsidR="00BE2F4E" w:rsidRPr="00D805E3" w:rsidRDefault="00BE2F4E" w:rsidP="00163763">
            <w:pPr>
              <w:jc w:val="center"/>
              <w:rPr>
                <w:rFonts w:cs="AL-Mohanad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D805E3">
              <w:rPr>
                <w:rFonts w:cs="AL-Mohanad" w:hint="cs"/>
                <w:b/>
                <w:bCs/>
                <w:color w:val="FFFFFF" w:themeColor="background1"/>
                <w:sz w:val="18"/>
                <w:szCs w:val="18"/>
                <w:rtl/>
              </w:rPr>
              <w:t>مؤيد للحكم</w:t>
            </w:r>
          </w:p>
        </w:tc>
        <w:tc>
          <w:tcPr>
            <w:tcW w:w="2093" w:type="dxa"/>
            <w:vAlign w:val="center"/>
          </w:tcPr>
          <w:p w:rsidR="00BE2F4E" w:rsidRPr="00BE2F4E" w:rsidRDefault="00BE2F4E" w:rsidP="00163763">
            <w:pPr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93" w:type="dxa"/>
            <w:vAlign w:val="center"/>
          </w:tcPr>
          <w:p w:rsidR="00BE2F4E" w:rsidRPr="00BE2F4E" w:rsidRDefault="00BE2F4E" w:rsidP="00163763">
            <w:pPr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1" w:type="dxa"/>
            <w:vAlign w:val="center"/>
          </w:tcPr>
          <w:p w:rsidR="00BE2F4E" w:rsidRPr="00BE2F4E" w:rsidRDefault="00BE2F4E" w:rsidP="00163763">
            <w:pPr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</w:tbl>
    <w:p w:rsidR="00A623E7" w:rsidRPr="00751BBB" w:rsidRDefault="00A623E7" w:rsidP="008D2396">
      <w:pPr>
        <w:rPr>
          <w:rFonts w:cs="AL-Mohanad"/>
          <w:b/>
          <w:bCs/>
          <w:sz w:val="14"/>
          <w:szCs w:val="14"/>
          <w:rtl/>
        </w:rPr>
        <w:sectPr w:rsidR="00A623E7" w:rsidRPr="00751BBB" w:rsidSect="00A623E7">
          <w:type w:val="continuous"/>
          <w:pgSz w:w="11906" w:h="16838"/>
          <w:pgMar w:top="539" w:right="1274" w:bottom="0" w:left="567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</w:p>
    <w:p w:rsidR="002A52C6" w:rsidRDefault="002A52C6" w:rsidP="008D2396">
      <w:pPr>
        <w:rPr>
          <w:rFonts w:cs="AL-Mohanad"/>
          <w:b/>
          <w:bCs/>
          <w:sz w:val="8"/>
          <w:szCs w:val="8"/>
          <w:rtl/>
        </w:rPr>
      </w:pPr>
    </w:p>
    <w:p w:rsidR="00BE2F4E" w:rsidRPr="00751BBB" w:rsidRDefault="00BE2F4E" w:rsidP="008D2396">
      <w:pPr>
        <w:rPr>
          <w:rFonts w:cs="AL-Mohanad"/>
          <w:b/>
          <w:bCs/>
          <w:sz w:val="8"/>
          <w:szCs w:val="8"/>
          <w:rtl/>
        </w:rPr>
      </w:pPr>
    </w:p>
    <w:p w:rsidR="00DE53D2" w:rsidRPr="00751BBB" w:rsidRDefault="003F3A80" w:rsidP="008D2396">
      <w:pPr>
        <w:rPr>
          <w:rFonts w:cs="AL-Mohanad"/>
          <w:b/>
          <w:bCs/>
          <w:sz w:val="16"/>
          <w:szCs w:val="16"/>
          <w:rtl/>
        </w:rPr>
      </w:pPr>
      <w:r>
        <w:rPr>
          <w:rFonts w:cs="AL-Mohanad"/>
          <w:b/>
          <w:bCs/>
          <w:sz w:val="16"/>
          <w:szCs w:val="16"/>
        </w:rPr>
        <w:pict>
          <v:rect id="_x0000_i1025" style="width:0;height:1.5pt" o:hralign="center" o:hrstd="t" o:hr="t" fillcolor="#a0a0a0" stroked="f"/>
        </w:pict>
      </w:r>
    </w:p>
    <w:sectPr w:rsidR="00DE53D2" w:rsidRPr="00751BBB" w:rsidSect="00160C99">
      <w:type w:val="continuous"/>
      <w:pgSz w:w="11906" w:h="16838"/>
      <w:pgMar w:top="539" w:right="707" w:bottom="0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80" w:rsidRDefault="003F3A80">
      <w:r>
        <w:separator/>
      </w:r>
    </w:p>
  </w:endnote>
  <w:endnote w:type="continuationSeparator" w:id="0">
    <w:p w:rsidR="003F3A80" w:rsidRDefault="003F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80" w:rsidRDefault="003F3A80">
      <w:r>
        <w:separator/>
      </w:r>
    </w:p>
  </w:footnote>
  <w:footnote w:type="continuationSeparator" w:id="0">
    <w:p w:rsidR="003F3A80" w:rsidRDefault="003F3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95"/>
    <w:rsid w:val="00004E31"/>
    <w:rsid w:val="00012505"/>
    <w:rsid w:val="00013A53"/>
    <w:rsid w:val="00020449"/>
    <w:rsid w:val="00021D2A"/>
    <w:rsid w:val="00024853"/>
    <w:rsid w:val="00026934"/>
    <w:rsid w:val="000269F5"/>
    <w:rsid w:val="00031F3D"/>
    <w:rsid w:val="000329AC"/>
    <w:rsid w:val="0003304D"/>
    <w:rsid w:val="00037877"/>
    <w:rsid w:val="00040D25"/>
    <w:rsid w:val="000417CF"/>
    <w:rsid w:val="00042550"/>
    <w:rsid w:val="00044D1A"/>
    <w:rsid w:val="00045C07"/>
    <w:rsid w:val="00047DD1"/>
    <w:rsid w:val="000532FA"/>
    <w:rsid w:val="00053797"/>
    <w:rsid w:val="00054093"/>
    <w:rsid w:val="00054C8B"/>
    <w:rsid w:val="00054E38"/>
    <w:rsid w:val="00060B8F"/>
    <w:rsid w:val="00067CBA"/>
    <w:rsid w:val="00070D06"/>
    <w:rsid w:val="000768F8"/>
    <w:rsid w:val="000826EE"/>
    <w:rsid w:val="00082727"/>
    <w:rsid w:val="000831A8"/>
    <w:rsid w:val="000916D9"/>
    <w:rsid w:val="000A29A8"/>
    <w:rsid w:val="000B39DB"/>
    <w:rsid w:val="000C5EDE"/>
    <w:rsid w:val="000C7765"/>
    <w:rsid w:val="000D1C4D"/>
    <w:rsid w:val="000E0F3B"/>
    <w:rsid w:val="000E22F3"/>
    <w:rsid w:val="000E29F5"/>
    <w:rsid w:val="000E2F9D"/>
    <w:rsid w:val="000F3228"/>
    <w:rsid w:val="00100C64"/>
    <w:rsid w:val="00103DCE"/>
    <w:rsid w:val="0010492C"/>
    <w:rsid w:val="0010638E"/>
    <w:rsid w:val="001068FF"/>
    <w:rsid w:val="0011009E"/>
    <w:rsid w:val="001104A9"/>
    <w:rsid w:val="001132BA"/>
    <w:rsid w:val="00114C08"/>
    <w:rsid w:val="00117F29"/>
    <w:rsid w:val="00120A0F"/>
    <w:rsid w:val="00124C1F"/>
    <w:rsid w:val="001315C1"/>
    <w:rsid w:val="001360D4"/>
    <w:rsid w:val="001430A4"/>
    <w:rsid w:val="00144843"/>
    <w:rsid w:val="00147CE8"/>
    <w:rsid w:val="00160C99"/>
    <w:rsid w:val="00163763"/>
    <w:rsid w:val="001639F3"/>
    <w:rsid w:val="00165E86"/>
    <w:rsid w:val="0017064C"/>
    <w:rsid w:val="0017376C"/>
    <w:rsid w:val="00173A49"/>
    <w:rsid w:val="0017617F"/>
    <w:rsid w:val="00177BC7"/>
    <w:rsid w:val="001904B8"/>
    <w:rsid w:val="00190594"/>
    <w:rsid w:val="00197453"/>
    <w:rsid w:val="001A1127"/>
    <w:rsid w:val="001A11E9"/>
    <w:rsid w:val="001A4036"/>
    <w:rsid w:val="001A73FD"/>
    <w:rsid w:val="001B0414"/>
    <w:rsid w:val="001B0504"/>
    <w:rsid w:val="001B3A92"/>
    <w:rsid w:val="001B454C"/>
    <w:rsid w:val="001C0482"/>
    <w:rsid w:val="001C1BE4"/>
    <w:rsid w:val="001C5DAE"/>
    <w:rsid w:val="001C648D"/>
    <w:rsid w:val="001C6CC8"/>
    <w:rsid w:val="001D1206"/>
    <w:rsid w:val="001D1BAF"/>
    <w:rsid w:val="001D4487"/>
    <w:rsid w:val="001E1DA3"/>
    <w:rsid w:val="001E4E13"/>
    <w:rsid w:val="001F0906"/>
    <w:rsid w:val="001F3060"/>
    <w:rsid w:val="001F4857"/>
    <w:rsid w:val="001F626F"/>
    <w:rsid w:val="0020043F"/>
    <w:rsid w:val="00203B36"/>
    <w:rsid w:val="00212646"/>
    <w:rsid w:val="0022177D"/>
    <w:rsid w:val="00224DC4"/>
    <w:rsid w:val="00227034"/>
    <w:rsid w:val="0023160A"/>
    <w:rsid w:val="00232F10"/>
    <w:rsid w:val="0023573F"/>
    <w:rsid w:val="00236A46"/>
    <w:rsid w:val="0023708B"/>
    <w:rsid w:val="0023793F"/>
    <w:rsid w:val="002444A0"/>
    <w:rsid w:val="00244AFC"/>
    <w:rsid w:val="002500F3"/>
    <w:rsid w:val="00250A6B"/>
    <w:rsid w:val="00251391"/>
    <w:rsid w:val="0025457D"/>
    <w:rsid w:val="00260D80"/>
    <w:rsid w:val="00260F6E"/>
    <w:rsid w:val="00262300"/>
    <w:rsid w:val="00263D25"/>
    <w:rsid w:val="00265E52"/>
    <w:rsid w:val="002675B1"/>
    <w:rsid w:val="002751DB"/>
    <w:rsid w:val="00275307"/>
    <w:rsid w:val="002815BB"/>
    <w:rsid w:val="00282EDA"/>
    <w:rsid w:val="002903FF"/>
    <w:rsid w:val="002904B4"/>
    <w:rsid w:val="002929ED"/>
    <w:rsid w:val="00293764"/>
    <w:rsid w:val="00294AE3"/>
    <w:rsid w:val="00295733"/>
    <w:rsid w:val="00297484"/>
    <w:rsid w:val="002A3242"/>
    <w:rsid w:val="002A3DB6"/>
    <w:rsid w:val="002A3FB2"/>
    <w:rsid w:val="002A52C6"/>
    <w:rsid w:val="002A7BAE"/>
    <w:rsid w:val="002B0E54"/>
    <w:rsid w:val="002B1159"/>
    <w:rsid w:val="002B770F"/>
    <w:rsid w:val="002C2433"/>
    <w:rsid w:val="002C2FAB"/>
    <w:rsid w:val="002C791F"/>
    <w:rsid w:val="002D52ED"/>
    <w:rsid w:val="002E3305"/>
    <w:rsid w:val="002F3F73"/>
    <w:rsid w:val="002F4868"/>
    <w:rsid w:val="002F68ED"/>
    <w:rsid w:val="003079AA"/>
    <w:rsid w:val="003143E6"/>
    <w:rsid w:val="003166C8"/>
    <w:rsid w:val="00316B40"/>
    <w:rsid w:val="00321DA7"/>
    <w:rsid w:val="00323CC7"/>
    <w:rsid w:val="00327591"/>
    <w:rsid w:val="00331B44"/>
    <w:rsid w:val="00332D0A"/>
    <w:rsid w:val="00336B72"/>
    <w:rsid w:val="00341174"/>
    <w:rsid w:val="003538B2"/>
    <w:rsid w:val="00355E18"/>
    <w:rsid w:val="0035682F"/>
    <w:rsid w:val="00356940"/>
    <w:rsid w:val="0036290F"/>
    <w:rsid w:val="003653C1"/>
    <w:rsid w:val="003655F1"/>
    <w:rsid w:val="00365D55"/>
    <w:rsid w:val="00366EE6"/>
    <w:rsid w:val="00370CC5"/>
    <w:rsid w:val="00375A77"/>
    <w:rsid w:val="0037792D"/>
    <w:rsid w:val="0038025C"/>
    <w:rsid w:val="00380D9F"/>
    <w:rsid w:val="00381149"/>
    <w:rsid w:val="00381F2E"/>
    <w:rsid w:val="00384675"/>
    <w:rsid w:val="00386111"/>
    <w:rsid w:val="003900C3"/>
    <w:rsid w:val="00395EE5"/>
    <w:rsid w:val="003A0E87"/>
    <w:rsid w:val="003A6F46"/>
    <w:rsid w:val="003B139C"/>
    <w:rsid w:val="003B1AFA"/>
    <w:rsid w:val="003B4659"/>
    <w:rsid w:val="003B6A0E"/>
    <w:rsid w:val="003C12DB"/>
    <w:rsid w:val="003C3038"/>
    <w:rsid w:val="003C654C"/>
    <w:rsid w:val="003C73BC"/>
    <w:rsid w:val="003D0463"/>
    <w:rsid w:val="003D0812"/>
    <w:rsid w:val="003D0974"/>
    <w:rsid w:val="003D0996"/>
    <w:rsid w:val="003D4BF4"/>
    <w:rsid w:val="003E4BCF"/>
    <w:rsid w:val="003E5F5D"/>
    <w:rsid w:val="003E756D"/>
    <w:rsid w:val="003F22AF"/>
    <w:rsid w:val="003F3A80"/>
    <w:rsid w:val="004046FD"/>
    <w:rsid w:val="00405BB6"/>
    <w:rsid w:val="004066F6"/>
    <w:rsid w:val="004069C3"/>
    <w:rsid w:val="00410F44"/>
    <w:rsid w:val="004130FC"/>
    <w:rsid w:val="004148E2"/>
    <w:rsid w:val="00420120"/>
    <w:rsid w:val="004207C1"/>
    <w:rsid w:val="0042197E"/>
    <w:rsid w:val="00422E37"/>
    <w:rsid w:val="0042669E"/>
    <w:rsid w:val="004344B5"/>
    <w:rsid w:val="00440C82"/>
    <w:rsid w:val="00443EBF"/>
    <w:rsid w:val="00443EDA"/>
    <w:rsid w:val="004524AD"/>
    <w:rsid w:val="00453A43"/>
    <w:rsid w:val="00455CF4"/>
    <w:rsid w:val="00457FA1"/>
    <w:rsid w:val="00462468"/>
    <w:rsid w:val="00463756"/>
    <w:rsid w:val="00464C54"/>
    <w:rsid w:val="00465C2A"/>
    <w:rsid w:val="0046666A"/>
    <w:rsid w:val="004724F1"/>
    <w:rsid w:val="004751FE"/>
    <w:rsid w:val="004819B1"/>
    <w:rsid w:val="00490194"/>
    <w:rsid w:val="00493ADE"/>
    <w:rsid w:val="004B0264"/>
    <w:rsid w:val="004B5C71"/>
    <w:rsid w:val="004B7AB4"/>
    <w:rsid w:val="004C18EC"/>
    <w:rsid w:val="004C2620"/>
    <w:rsid w:val="004C3E9F"/>
    <w:rsid w:val="004C7BE1"/>
    <w:rsid w:val="004D0B29"/>
    <w:rsid w:val="004D3A75"/>
    <w:rsid w:val="004D45BF"/>
    <w:rsid w:val="004E19A0"/>
    <w:rsid w:val="004E3E96"/>
    <w:rsid w:val="004E41F5"/>
    <w:rsid w:val="004E7027"/>
    <w:rsid w:val="004F1C73"/>
    <w:rsid w:val="004F4082"/>
    <w:rsid w:val="004F43EA"/>
    <w:rsid w:val="0050046B"/>
    <w:rsid w:val="005100E7"/>
    <w:rsid w:val="00513960"/>
    <w:rsid w:val="005233E7"/>
    <w:rsid w:val="00523E60"/>
    <w:rsid w:val="005315F8"/>
    <w:rsid w:val="005321A1"/>
    <w:rsid w:val="0053539D"/>
    <w:rsid w:val="005378B0"/>
    <w:rsid w:val="00537FB7"/>
    <w:rsid w:val="00543AC6"/>
    <w:rsid w:val="00544E66"/>
    <w:rsid w:val="00554D85"/>
    <w:rsid w:val="00557A8D"/>
    <w:rsid w:val="00560E66"/>
    <w:rsid w:val="00562418"/>
    <w:rsid w:val="00566DB4"/>
    <w:rsid w:val="0057247E"/>
    <w:rsid w:val="005728CE"/>
    <w:rsid w:val="0057433B"/>
    <w:rsid w:val="00576CC6"/>
    <w:rsid w:val="0058103E"/>
    <w:rsid w:val="00584689"/>
    <w:rsid w:val="0058606E"/>
    <w:rsid w:val="005861D2"/>
    <w:rsid w:val="00592345"/>
    <w:rsid w:val="005A6806"/>
    <w:rsid w:val="005B10E2"/>
    <w:rsid w:val="005B5DD3"/>
    <w:rsid w:val="005C245F"/>
    <w:rsid w:val="005C4448"/>
    <w:rsid w:val="005C488D"/>
    <w:rsid w:val="005D390B"/>
    <w:rsid w:val="005D564A"/>
    <w:rsid w:val="005E56DD"/>
    <w:rsid w:val="005E5BD3"/>
    <w:rsid w:val="00601C6B"/>
    <w:rsid w:val="00602B6A"/>
    <w:rsid w:val="00606559"/>
    <w:rsid w:val="006110DB"/>
    <w:rsid w:val="00615109"/>
    <w:rsid w:val="00622920"/>
    <w:rsid w:val="0062302D"/>
    <w:rsid w:val="006240CD"/>
    <w:rsid w:val="00627070"/>
    <w:rsid w:val="0063012C"/>
    <w:rsid w:val="00630D78"/>
    <w:rsid w:val="00632761"/>
    <w:rsid w:val="006332C3"/>
    <w:rsid w:val="00640E71"/>
    <w:rsid w:val="00641000"/>
    <w:rsid w:val="00641E12"/>
    <w:rsid w:val="006559A3"/>
    <w:rsid w:val="00657173"/>
    <w:rsid w:val="00671FC9"/>
    <w:rsid w:val="00672E0D"/>
    <w:rsid w:val="00673903"/>
    <w:rsid w:val="0067658A"/>
    <w:rsid w:val="006773F0"/>
    <w:rsid w:val="006807A5"/>
    <w:rsid w:val="006866E3"/>
    <w:rsid w:val="00687D30"/>
    <w:rsid w:val="006911F7"/>
    <w:rsid w:val="00691FCC"/>
    <w:rsid w:val="006967E9"/>
    <w:rsid w:val="006A1AB7"/>
    <w:rsid w:val="006A285C"/>
    <w:rsid w:val="006A29EB"/>
    <w:rsid w:val="006A3740"/>
    <w:rsid w:val="006B0BB5"/>
    <w:rsid w:val="006B18F6"/>
    <w:rsid w:val="006C1839"/>
    <w:rsid w:val="006C1947"/>
    <w:rsid w:val="006C3607"/>
    <w:rsid w:val="006C616E"/>
    <w:rsid w:val="006D23C3"/>
    <w:rsid w:val="006D28B3"/>
    <w:rsid w:val="006D2E46"/>
    <w:rsid w:val="006D3CF1"/>
    <w:rsid w:val="006E7E89"/>
    <w:rsid w:val="006F11DA"/>
    <w:rsid w:val="006F21A7"/>
    <w:rsid w:val="006F503C"/>
    <w:rsid w:val="00703F50"/>
    <w:rsid w:val="0071369C"/>
    <w:rsid w:val="0071473D"/>
    <w:rsid w:val="00722AD9"/>
    <w:rsid w:val="00723C43"/>
    <w:rsid w:val="0072598A"/>
    <w:rsid w:val="00726116"/>
    <w:rsid w:val="00726940"/>
    <w:rsid w:val="0073434E"/>
    <w:rsid w:val="00737383"/>
    <w:rsid w:val="0074049C"/>
    <w:rsid w:val="007405FA"/>
    <w:rsid w:val="00743AC9"/>
    <w:rsid w:val="00743E78"/>
    <w:rsid w:val="0074402C"/>
    <w:rsid w:val="007457F0"/>
    <w:rsid w:val="00751BBB"/>
    <w:rsid w:val="00754383"/>
    <w:rsid w:val="00754DF6"/>
    <w:rsid w:val="00764F67"/>
    <w:rsid w:val="00767436"/>
    <w:rsid w:val="00771AF3"/>
    <w:rsid w:val="00775E6D"/>
    <w:rsid w:val="00780B16"/>
    <w:rsid w:val="007840D8"/>
    <w:rsid w:val="007852C8"/>
    <w:rsid w:val="00793A89"/>
    <w:rsid w:val="00795EC0"/>
    <w:rsid w:val="00796B73"/>
    <w:rsid w:val="007A0AAE"/>
    <w:rsid w:val="007A0F06"/>
    <w:rsid w:val="007A21F5"/>
    <w:rsid w:val="007A5895"/>
    <w:rsid w:val="007A76E3"/>
    <w:rsid w:val="007B20FA"/>
    <w:rsid w:val="007D6D2D"/>
    <w:rsid w:val="007E3F8E"/>
    <w:rsid w:val="007F2555"/>
    <w:rsid w:val="007F3347"/>
    <w:rsid w:val="007F7325"/>
    <w:rsid w:val="008011F7"/>
    <w:rsid w:val="008023C9"/>
    <w:rsid w:val="008076ED"/>
    <w:rsid w:val="00811E89"/>
    <w:rsid w:val="00812CC5"/>
    <w:rsid w:val="008213C6"/>
    <w:rsid w:val="008257BD"/>
    <w:rsid w:val="008258CB"/>
    <w:rsid w:val="00831B24"/>
    <w:rsid w:val="00831C26"/>
    <w:rsid w:val="00833809"/>
    <w:rsid w:val="00836D70"/>
    <w:rsid w:val="0084005A"/>
    <w:rsid w:val="008446CF"/>
    <w:rsid w:val="008453E0"/>
    <w:rsid w:val="00845846"/>
    <w:rsid w:val="00850A61"/>
    <w:rsid w:val="00850BD5"/>
    <w:rsid w:val="00857FD2"/>
    <w:rsid w:val="008607B1"/>
    <w:rsid w:val="0086244B"/>
    <w:rsid w:val="00863765"/>
    <w:rsid w:val="0086548A"/>
    <w:rsid w:val="008702C7"/>
    <w:rsid w:val="00872461"/>
    <w:rsid w:val="0087330C"/>
    <w:rsid w:val="008734EF"/>
    <w:rsid w:val="00874744"/>
    <w:rsid w:val="00883013"/>
    <w:rsid w:val="00884F74"/>
    <w:rsid w:val="0088548E"/>
    <w:rsid w:val="00886AEE"/>
    <w:rsid w:val="008902FE"/>
    <w:rsid w:val="00890D04"/>
    <w:rsid w:val="00891B74"/>
    <w:rsid w:val="00894385"/>
    <w:rsid w:val="00896D46"/>
    <w:rsid w:val="008A5FF6"/>
    <w:rsid w:val="008B0CF2"/>
    <w:rsid w:val="008B2839"/>
    <w:rsid w:val="008B2BF5"/>
    <w:rsid w:val="008B4165"/>
    <w:rsid w:val="008B54DA"/>
    <w:rsid w:val="008B6E87"/>
    <w:rsid w:val="008C1C11"/>
    <w:rsid w:val="008C4233"/>
    <w:rsid w:val="008C61B8"/>
    <w:rsid w:val="008D2396"/>
    <w:rsid w:val="008D365E"/>
    <w:rsid w:val="008D7F5B"/>
    <w:rsid w:val="008E2177"/>
    <w:rsid w:val="008E523C"/>
    <w:rsid w:val="008E6B3E"/>
    <w:rsid w:val="009026D7"/>
    <w:rsid w:val="00903582"/>
    <w:rsid w:val="009035F4"/>
    <w:rsid w:val="00906483"/>
    <w:rsid w:val="00907976"/>
    <w:rsid w:val="0091623A"/>
    <w:rsid w:val="009162D8"/>
    <w:rsid w:val="00926386"/>
    <w:rsid w:val="0093530C"/>
    <w:rsid w:val="00937EC0"/>
    <w:rsid w:val="00945297"/>
    <w:rsid w:val="00946A7A"/>
    <w:rsid w:val="009520F8"/>
    <w:rsid w:val="00954661"/>
    <w:rsid w:val="00956563"/>
    <w:rsid w:val="00956CE2"/>
    <w:rsid w:val="009570EF"/>
    <w:rsid w:val="00957E3D"/>
    <w:rsid w:val="009656FD"/>
    <w:rsid w:val="00966712"/>
    <w:rsid w:val="0097061D"/>
    <w:rsid w:val="00972F75"/>
    <w:rsid w:val="00975B87"/>
    <w:rsid w:val="00976292"/>
    <w:rsid w:val="009812AC"/>
    <w:rsid w:val="009812D0"/>
    <w:rsid w:val="00987B98"/>
    <w:rsid w:val="00990B55"/>
    <w:rsid w:val="00992D32"/>
    <w:rsid w:val="009A16E1"/>
    <w:rsid w:val="009A171E"/>
    <w:rsid w:val="009A414C"/>
    <w:rsid w:val="009A4F34"/>
    <w:rsid w:val="009A711F"/>
    <w:rsid w:val="009B6DE9"/>
    <w:rsid w:val="009C049F"/>
    <w:rsid w:val="009C1776"/>
    <w:rsid w:val="009C3645"/>
    <w:rsid w:val="009C699C"/>
    <w:rsid w:val="009C753E"/>
    <w:rsid w:val="009D2111"/>
    <w:rsid w:val="009D3761"/>
    <w:rsid w:val="009E024F"/>
    <w:rsid w:val="009E0F9D"/>
    <w:rsid w:val="009E2E31"/>
    <w:rsid w:val="009E4CF0"/>
    <w:rsid w:val="009E51D1"/>
    <w:rsid w:val="009E6330"/>
    <w:rsid w:val="009E6690"/>
    <w:rsid w:val="009E7A03"/>
    <w:rsid w:val="00A0263E"/>
    <w:rsid w:val="00A15BD1"/>
    <w:rsid w:val="00A16A0C"/>
    <w:rsid w:val="00A24BFD"/>
    <w:rsid w:val="00A30E0D"/>
    <w:rsid w:val="00A323C2"/>
    <w:rsid w:val="00A33143"/>
    <w:rsid w:val="00A34A8B"/>
    <w:rsid w:val="00A37DCA"/>
    <w:rsid w:val="00A37E02"/>
    <w:rsid w:val="00A4063C"/>
    <w:rsid w:val="00A40B04"/>
    <w:rsid w:val="00A43EAC"/>
    <w:rsid w:val="00A46A72"/>
    <w:rsid w:val="00A5481F"/>
    <w:rsid w:val="00A601A1"/>
    <w:rsid w:val="00A623E7"/>
    <w:rsid w:val="00A6286D"/>
    <w:rsid w:val="00A6539B"/>
    <w:rsid w:val="00A71D0B"/>
    <w:rsid w:val="00A71D3E"/>
    <w:rsid w:val="00A73788"/>
    <w:rsid w:val="00A75E79"/>
    <w:rsid w:val="00A80F8E"/>
    <w:rsid w:val="00A84C81"/>
    <w:rsid w:val="00A85112"/>
    <w:rsid w:val="00A9363B"/>
    <w:rsid w:val="00AA0C80"/>
    <w:rsid w:val="00AB3D2D"/>
    <w:rsid w:val="00AB7289"/>
    <w:rsid w:val="00AC2005"/>
    <w:rsid w:val="00AD2006"/>
    <w:rsid w:val="00AD4A07"/>
    <w:rsid w:val="00AE0D08"/>
    <w:rsid w:val="00AE17C2"/>
    <w:rsid w:val="00AE3D23"/>
    <w:rsid w:val="00AE52EF"/>
    <w:rsid w:val="00AE6E3A"/>
    <w:rsid w:val="00AE76C7"/>
    <w:rsid w:val="00AF74EE"/>
    <w:rsid w:val="00B02E23"/>
    <w:rsid w:val="00B03A0D"/>
    <w:rsid w:val="00B06B3F"/>
    <w:rsid w:val="00B07F3E"/>
    <w:rsid w:val="00B17D5A"/>
    <w:rsid w:val="00B23E22"/>
    <w:rsid w:val="00B245C4"/>
    <w:rsid w:val="00B27D05"/>
    <w:rsid w:val="00B31C17"/>
    <w:rsid w:val="00B3375F"/>
    <w:rsid w:val="00B3594C"/>
    <w:rsid w:val="00B36988"/>
    <w:rsid w:val="00B36DC7"/>
    <w:rsid w:val="00B423E9"/>
    <w:rsid w:val="00B43503"/>
    <w:rsid w:val="00B47CA8"/>
    <w:rsid w:val="00B519C1"/>
    <w:rsid w:val="00B52C43"/>
    <w:rsid w:val="00B531BA"/>
    <w:rsid w:val="00B5573F"/>
    <w:rsid w:val="00B558E6"/>
    <w:rsid w:val="00B62242"/>
    <w:rsid w:val="00B64A17"/>
    <w:rsid w:val="00B73CBF"/>
    <w:rsid w:val="00B7512D"/>
    <w:rsid w:val="00B75B69"/>
    <w:rsid w:val="00B80F97"/>
    <w:rsid w:val="00B8429D"/>
    <w:rsid w:val="00B90F64"/>
    <w:rsid w:val="00B9193E"/>
    <w:rsid w:val="00B91B71"/>
    <w:rsid w:val="00B959B0"/>
    <w:rsid w:val="00B96AAD"/>
    <w:rsid w:val="00BA215B"/>
    <w:rsid w:val="00BA35A3"/>
    <w:rsid w:val="00BA41ED"/>
    <w:rsid w:val="00BA43F3"/>
    <w:rsid w:val="00BA476E"/>
    <w:rsid w:val="00BA4CAE"/>
    <w:rsid w:val="00BB2BB6"/>
    <w:rsid w:val="00BB2E32"/>
    <w:rsid w:val="00BB575E"/>
    <w:rsid w:val="00BB6966"/>
    <w:rsid w:val="00BC0C25"/>
    <w:rsid w:val="00BC54F2"/>
    <w:rsid w:val="00BC65F0"/>
    <w:rsid w:val="00BD1E0C"/>
    <w:rsid w:val="00BD33F1"/>
    <w:rsid w:val="00BE183E"/>
    <w:rsid w:val="00BE2F4E"/>
    <w:rsid w:val="00BE69DB"/>
    <w:rsid w:val="00BF1597"/>
    <w:rsid w:val="00BF2625"/>
    <w:rsid w:val="00BF3B8D"/>
    <w:rsid w:val="00BF42E5"/>
    <w:rsid w:val="00BF67F2"/>
    <w:rsid w:val="00C004E4"/>
    <w:rsid w:val="00C04402"/>
    <w:rsid w:val="00C052FA"/>
    <w:rsid w:val="00C20423"/>
    <w:rsid w:val="00C206FC"/>
    <w:rsid w:val="00C264A2"/>
    <w:rsid w:val="00C321CB"/>
    <w:rsid w:val="00C35519"/>
    <w:rsid w:val="00C37D0F"/>
    <w:rsid w:val="00C41882"/>
    <w:rsid w:val="00C5266F"/>
    <w:rsid w:val="00C60D65"/>
    <w:rsid w:val="00C62ACF"/>
    <w:rsid w:val="00C63005"/>
    <w:rsid w:val="00C64B69"/>
    <w:rsid w:val="00C65BF0"/>
    <w:rsid w:val="00C67258"/>
    <w:rsid w:val="00C70812"/>
    <w:rsid w:val="00C84672"/>
    <w:rsid w:val="00CA0795"/>
    <w:rsid w:val="00CA2D36"/>
    <w:rsid w:val="00CB1066"/>
    <w:rsid w:val="00CB2AFB"/>
    <w:rsid w:val="00CB5AA3"/>
    <w:rsid w:val="00CB7497"/>
    <w:rsid w:val="00CC26DA"/>
    <w:rsid w:val="00CC346E"/>
    <w:rsid w:val="00CD326D"/>
    <w:rsid w:val="00CD4EAB"/>
    <w:rsid w:val="00CD596D"/>
    <w:rsid w:val="00CD684B"/>
    <w:rsid w:val="00CE0D08"/>
    <w:rsid w:val="00CE4814"/>
    <w:rsid w:val="00CE5558"/>
    <w:rsid w:val="00CE5D8B"/>
    <w:rsid w:val="00CE6280"/>
    <w:rsid w:val="00CE66A4"/>
    <w:rsid w:val="00CE6F15"/>
    <w:rsid w:val="00CF00C1"/>
    <w:rsid w:val="00CF08ED"/>
    <w:rsid w:val="00CF3947"/>
    <w:rsid w:val="00CF4C46"/>
    <w:rsid w:val="00CF5FE8"/>
    <w:rsid w:val="00CF7611"/>
    <w:rsid w:val="00D00E8B"/>
    <w:rsid w:val="00D0546B"/>
    <w:rsid w:val="00D05BD0"/>
    <w:rsid w:val="00D11C57"/>
    <w:rsid w:val="00D11FF0"/>
    <w:rsid w:val="00D12BEB"/>
    <w:rsid w:val="00D14A7A"/>
    <w:rsid w:val="00D172C7"/>
    <w:rsid w:val="00D174B0"/>
    <w:rsid w:val="00D215AC"/>
    <w:rsid w:val="00D2434F"/>
    <w:rsid w:val="00D24876"/>
    <w:rsid w:val="00D25327"/>
    <w:rsid w:val="00D272FB"/>
    <w:rsid w:val="00D30B2A"/>
    <w:rsid w:val="00D33C4F"/>
    <w:rsid w:val="00D353EA"/>
    <w:rsid w:val="00D3748E"/>
    <w:rsid w:val="00D40C75"/>
    <w:rsid w:val="00D41C6E"/>
    <w:rsid w:val="00D43F9B"/>
    <w:rsid w:val="00D47899"/>
    <w:rsid w:val="00D5035A"/>
    <w:rsid w:val="00D51946"/>
    <w:rsid w:val="00D5431F"/>
    <w:rsid w:val="00D60061"/>
    <w:rsid w:val="00D64C5A"/>
    <w:rsid w:val="00D66C9F"/>
    <w:rsid w:val="00D67D3D"/>
    <w:rsid w:val="00D67DA1"/>
    <w:rsid w:val="00D7258E"/>
    <w:rsid w:val="00D75F04"/>
    <w:rsid w:val="00D76098"/>
    <w:rsid w:val="00D805E3"/>
    <w:rsid w:val="00D84E0F"/>
    <w:rsid w:val="00D8546B"/>
    <w:rsid w:val="00D86DD6"/>
    <w:rsid w:val="00D87DEB"/>
    <w:rsid w:val="00D93C38"/>
    <w:rsid w:val="00D95307"/>
    <w:rsid w:val="00D9612D"/>
    <w:rsid w:val="00D96691"/>
    <w:rsid w:val="00DA7FDF"/>
    <w:rsid w:val="00DB04A5"/>
    <w:rsid w:val="00DB0973"/>
    <w:rsid w:val="00DB117E"/>
    <w:rsid w:val="00DB3641"/>
    <w:rsid w:val="00DB76A4"/>
    <w:rsid w:val="00DC0459"/>
    <w:rsid w:val="00DC159F"/>
    <w:rsid w:val="00DC329E"/>
    <w:rsid w:val="00DC482C"/>
    <w:rsid w:val="00DC5CD6"/>
    <w:rsid w:val="00DC66AE"/>
    <w:rsid w:val="00DC6D34"/>
    <w:rsid w:val="00DD1D58"/>
    <w:rsid w:val="00DD6F52"/>
    <w:rsid w:val="00DE0C1B"/>
    <w:rsid w:val="00DE14FE"/>
    <w:rsid w:val="00DE53D2"/>
    <w:rsid w:val="00DE7238"/>
    <w:rsid w:val="00DF07A1"/>
    <w:rsid w:val="00E03756"/>
    <w:rsid w:val="00E06954"/>
    <w:rsid w:val="00E0726A"/>
    <w:rsid w:val="00E1216C"/>
    <w:rsid w:val="00E12D7D"/>
    <w:rsid w:val="00E137F4"/>
    <w:rsid w:val="00E23940"/>
    <w:rsid w:val="00E31164"/>
    <w:rsid w:val="00E34136"/>
    <w:rsid w:val="00E40431"/>
    <w:rsid w:val="00E43F42"/>
    <w:rsid w:val="00E44D91"/>
    <w:rsid w:val="00E53F2B"/>
    <w:rsid w:val="00E870B0"/>
    <w:rsid w:val="00E879F8"/>
    <w:rsid w:val="00E92B08"/>
    <w:rsid w:val="00E93352"/>
    <w:rsid w:val="00E9483A"/>
    <w:rsid w:val="00E95AAE"/>
    <w:rsid w:val="00E97BDE"/>
    <w:rsid w:val="00EB0097"/>
    <w:rsid w:val="00EB0784"/>
    <w:rsid w:val="00EB51E6"/>
    <w:rsid w:val="00EB6A6E"/>
    <w:rsid w:val="00EB6EF7"/>
    <w:rsid w:val="00EB770A"/>
    <w:rsid w:val="00EC3303"/>
    <w:rsid w:val="00EC4AEA"/>
    <w:rsid w:val="00ED3A3F"/>
    <w:rsid w:val="00ED3FD9"/>
    <w:rsid w:val="00ED6564"/>
    <w:rsid w:val="00ED7E6D"/>
    <w:rsid w:val="00EE1340"/>
    <w:rsid w:val="00EF36A6"/>
    <w:rsid w:val="00F0073B"/>
    <w:rsid w:val="00F00CC9"/>
    <w:rsid w:val="00F010C9"/>
    <w:rsid w:val="00F05290"/>
    <w:rsid w:val="00F0538F"/>
    <w:rsid w:val="00F06E6B"/>
    <w:rsid w:val="00F10205"/>
    <w:rsid w:val="00F24706"/>
    <w:rsid w:val="00F26C2C"/>
    <w:rsid w:val="00F31726"/>
    <w:rsid w:val="00F355D8"/>
    <w:rsid w:val="00F360C2"/>
    <w:rsid w:val="00F411CA"/>
    <w:rsid w:val="00F41C3F"/>
    <w:rsid w:val="00F425E6"/>
    <w:rsid w:val="00F42F23"/>
    <w:rsid w:val="00F43BB3"/>
    <w:rsid w:val="00F44996"/>
    <w:rsid w:val="00F50714"/>
    <w:rsid w:val="00F615E5"/>
    <w:rsid w:val="00F6342F"/>
    <w:rsid w:val="00F67F9B"/>
    <w:rsid w:val="00F705F7"/>
    <w:rsid w:val="00F819DC"/>
    <w:rsid w:val="00F8507F"/>
    <w:rsid w:val="00F924A2"/>
    <w:rsid w:val="00F92C50"/>
    <w:rsid w:val="00FA0A9B"/>
    <w:rsid w:val="00FA6D0A"/>
    <w:rsid w:val="00FB08AC"/>
    <w:rsid w:val="00FB4D36"/>
    <w:rsid w:val="00FB6649"/>
    <w:rsid w:val="00FC302E"/>
    <w:rsid w:val="00FC7797"/>
    <w:rsid w:val="00FD1473"/>
    <w:rsid w:val="00FD6AAF"/>
    <w:rsid w:val="00FE37AD"/>
    <w:rsid w:val="00FE6BD4"/>
    <w:rsid w:val="00FF0D53"/>
    <w:rsid w:val="00FF0E94"/>
    <w:rsid w:val="00FF26E4"/>
    <w:rsid w:val="00FF3923"/>
    <w:rsid w:val="00FF48BD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link w:val="7Char"/>
    <w:qFormat/>
    <w:rsid w:val="00AB7289"/>
    <w:pPr>
      <w:keepNext/>
      <w:jc w:val="center"/>
      <w:outlineLvl w:val="6"/>
    </w:pPr>
    <w:rPr>
      <w:rFonts w:cs="Monotype Koufi"/>
      <w:sz w:val="2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728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7258E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D7258E"/>
    <w:pPr>
      <w:tabs>
        <w:tab w:val="center" w:pos="4153"/>
        <w:tab w:val="right" w:pos="8306"/>
      </w:tabs>
    </w:pPr>
  </w:style>
  <w:style w:type="character" w:customStyle="1" w:styleId="7Char">
    <w:name w:val="عنوان 7 Char"/>
    <w:link w:val="7"/>
    <w:rsid w:val="00464C54"/>
    <w:rPr>
      <w:rFonts w:cs="Monotype Koufi"/>
      <w:szCs w:val="40"/>
    </w:rPr>
  </w:style>
  <w:style w:type="character" w:customStyle="1" w:styleId="CharChar">
    <w:name w:val="Char Char"/>
    <w:rsid w:val="00DC482C"/>
    <w:rPr>
      <w:rFonts w:cs="Monotype Koufi"/>
      <w:szCs w:val="40"/>
      <w:lang w:val="en-US" w:eastAsia="en-US" w:bidi="ar-SA"/>
    </w:rPr>
  </w:style>
  <w:style w:type="character" w:customStyle="1" w:styleId="style41">
    <w:name w:val="style41"/>
    <w:rsid w:val="00987B98"/>
    <w:rPr>
      <w:b/>
      <w:bCs/>
      <w:sz w:val="18"/>
      <w:szCs w:val="18"/>
    </w:rPr>
  </w:style>
  <w:style w:type="table" w:styleId="a6">
    <w:name w:val="Table Grid"/>
    <w:basedOn w:val="a1"/>
    <w:rsid w:val="00557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Intense Quote"/>
    <w:basedOn w:val="a"/>
    <w:next w:val="a"/>
    <w:link w:val="Char"/>
    <w:uiPriority w:val="30"/>
    <w:qFormat/>
    <w:rsid w:val="00B751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bCs/>
      <w:iCs/>
      <w:color w:val="000000" w:themeColor="text1"/>
    </w:rPr>
  </w:style>
  <w:style w:type="character" w:customStyle="1" w:styleId="Char">
    <w:name w:val="اقتباس مكثف Char"/>
    <w:basedOn w:val="a0"/>
    <w:link w:val="a7"/>
    <w:uiPriority w:val="30"/>
    <w:rsid w:val="00B7512D"/>
    <w:rPr>
      <w:b/>
      <w:bCs/>
      <w:iCs/>
      <w:color w:val="000000" w:themeColor="text1"/>
      <w:sz w:val="24"/>
      <w:szCs w:val="24"/>
    </w:rPr>
  </w:style>
  <w:style w:type="character" w:styleId="a8">
    <w:name w:val="Placeholder Text"/>
    <w:basedOn w:val="a0"/>
    <w:uiPriority w:val="99"/>
    <w:semiHidden/>
    <w:rsid w:val="008702C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link w:val="7Char"/>
    <w:qFormat/>
    <w:rsid w:val="00AB7289"/>
    <w:pPr>
      <w:keepNext/>
      <w:jc w:val="center"/>
      <w:outlineLvl w:val="6"/>
    </w:pPr>
    <w:rPr>
      <w:rFonts w:cs="Monotype Koufi"/>
      <w:sz w:val="2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728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7258E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D7258E"/>
    <w:pPr>
      <w:tabs>
        <w:tab w:val="center" w:pos="4153"/>
        <w:tab w:val="right" w:pos="8306"/>
      </w:tabs>
    </w:pPr>
  </w:style>
  <w:style w:type="character" w:customStyle="1" w:styleId="7Char">
    <w:name w:val="عنوان 7 Char"/>
    <w:link w:val="7"/>
    <w:rsid w:val="00464C54"/>
    <w:rPr>
      <w:rFonts w:cs="Monotype Koufi"/>
      <w:szCs w:val="40"/>
    </w:rPr>
  </w:style>
  <w:style w:type="character" w:customStyle="1" w:styleId="CharChar">
    <w:name w:val="Char Char"/>
    <w:rsid w:val="00DC482C"/>
    <w:rPr>
      <w:rFonts w:cs="Monotype Koufi"/>
      <w:szCs w:val="40"/>
      <w:lang w:val="en-US" w:eastAsia="en-US" w:bidi="ar-SA"/>
    </w:rPr>
  </w:style>
  <w:style w:type="character" w:customStyle="1" w:styleId="style41">
    <w:name w:val="style41"/>
    <w:rsid w:val="00987B98"/>
    <w:rPr>
      <w:b/>
      <w:bCs/>
      <w:sz w:val="18"/>
      <w:szCs w:val="18"/>
    </w:rPr>
  </w:style>
  <w:style w:type="table" w:styleId="a6">
    <w:name w:val="Table Grid"/>
    <w:basedOn w:val="a1"/>
    <w:rsid w:val="00557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Intense Quote"/>
    <w:basedOn w:val="a"/>
    <w:next w:val="a"/>
    <w:link w:val="Char"/>
    <w:uiPriority w:val="30"/>
    <w:qFormat/>
    <w:rsid w:val="00B751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bCs/>
      <w:iCs/>
      <w:color w:val="000000" w:themeColor="text1"/>
    </w:rPr>
  </w:style>
  <w:style w:type="character" w:customStyle="1" w:styleId="Char">
    <w:name w:val="اقتباس مكثف Char"/>
    <w:basedOn w:val="a0"/>
    <w:link w:val="a7"/>
    <w:uiPriority w:val="30"/>
    <w:rsid w:val="00B7512D"/>
    <w:rPr>
      <w:b/>
      <w:bCs/>
      <w:iCs/>
      <w:color w:val="000000" w:themeColor="text1"/>
      <w:sz w:val="24"/>
      <w:szCs w:val="24"/>
    </w:rPr>
  </w:style>
  <w:style w:type="character" w:styleId="a8">
    <w:name w:val="Placeholder Text"/>
    <w:basedOn w:val="a0"/>
    <w:uiPriority w:val="99"/>
    <w:semiHidden/>
    <w:rsid w:val="00870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575;&#1604;&#1582;&#1605;&#1575;&#1587;&#1610;&#1577;%20&#1575;&#1604;&#1571;&#1608;&#1604;&#1609;\&#1602;&#1585;&#1575;&#1585;&#1575;&#1578;%20&#1575;&#1585;&#1588;&#1610;&#1601;%20&#1585;&#1608;&#1575;&#1576;&#1591;\&#1575;&#1604;&#1602;&#1585;&#1575;&#1585;&#1575;&#1578;\1%20&#1605;&#1587;&#1608;&#1583;&#1577;\&#1605;&#1587;&#1608;&#1583;&#1577;%20&#1580;&#1583;&#1610;&#1583;&#1577;%20(&#1602;&#1585;&#1575;&#1585;%20&#1605;&#1604;&#1575;&#1581;&#1592;&#1577;)\&#1605;&#1587;&#1608;&#1583;&#1577;%20&#1580;&#1583;&#1610;&#1583;&#1577;%20&#1606;&#1605;&#1608;&#1584;&#1580;%20&#1593;&#1605;&#1575;&#1583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1835F-B516-4AB8-A3D1-7DF04BEA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مسودة جديدة نموذج عماد</Template>
  <TotalTime>16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</vt:lpstr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عماد محمد البغلي</cp:lastModifiedBy>
  <cp:revision>2</cp:revision>
  <cp:lastPrinted>2019-03-10T06:03:00Z</cp:lastPrinted>
  <dcterms:created xsi:type="dcterms:W3CDTF">2019-03-24T22:15:00Z</dcterms:created>
  <dcterms:modified xsi:type="dcterms:W3CDTF">2019-03-24T22:38:00Z</dcterms:modified>
</cp:coreProperties>
</file>