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5BF30" w14:textId="7824013C" w:rsidR="00623F63" w:rsidRDefault="00623F63" w:rsidP="00623F63">
      <w:pPr>
        <w:rPr>
          <w:rFonts w:asciiTheme="minorBidi" w:hAnsiTheme="minorBidi"/>
          <w:sz w:val="32"/>
          <w:szCs w:val="32"/>
        </w:rPr>
      </w:pPr>
      <w:bookmarkStart w:id="0" w:name="_Toc85924184"/>
    </w:p>
    <w:p w14:paraId="4104229C" w14:textId="18504978" w:rsidR="00C242FF" w:rsidRPr="00036849" w:rsidRDefault="00510311" w:rsidP="00623F63">
      <w:pPr>
        <w:rPr>
          <w:rFonts w:asciiTheme="minorBidi" w:hAnsiTheme="minorBidi"/>
          <w:sz w:val="32"/>
          <w:szCs w:val="32"/>
        </w:rPr>
      </w:pPr>
      <w:r w:rsidRPr="0003684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286528" behindDoc="0" locked="0" layoutInCell="1" allowOverlap="1" wp14:anchorId="40D36FC8" wp14:editId="41F51974">
                <wp:simplePos x="0" y="0"/>
                <wp:positionH relativeFrom="margin">
                  <wp:posOffset>1320165</wp:posOffset>
                </wp:positionH>
                <wp:positionV relativeFrom="paragraph">
                  <wp:posOffset>72390</wp:posOffset>
                </wp:positionV>
                <wp:extent cx="3339465" cy="350520"/>
                <wp:effectExtent l="0" t="0" r="0" b="0"/>
                <wp:wrapSquare wrapText="bothSides"/>
                <wp:docPr id="602" name="مربع نص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39465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91154" w14:textId="77777777" w:rsidR="00B5298A" w:rsidRPr="00A91B65" w:rsidRDefault="00B5298A" w:rsidP="00FA40C2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bookmarkStart w:id="1" w:name="_Toc86023081"/>
                            <w:bookmarkStart w:id="2" w:name="_Toc86788663"/>
                            <w:r w:rsidRPr="006C60FF">
                              <w:rPr>
                                <w:rStyle w:val="1Char"/>
                                <w:rtl/>
                              </w:rPr>
                              <w:t xml:space="preserve">التعامل مع مستندات ال </w:t>
                            </w:r>
                            <w:r w:rsidRPr="006C60FF">
                              <w:rPr>
                                <w:rStyle w:val="1Char"/>
                              </w:rPr>
                              <w:t>WORD</w:t>
                            </w:r>
                            <w:bookmarkEnd w:id="1"/>
                            <w:bookmarkEnd w:id="2"/>
                            <w:r w:rsidRPr="00A91B65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  <w:p w14:paraId="12AA8C3F" w14:textId="69B9BB08" w:rsidR="00B5298A" w:rsidRPr="00A91B65" w:rsidRDefault="00B5298A" w:rsidP="006E5D7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D36FC8" id="_x0000_t202" coordsize="21600,21600" o:spt="202" path="m,l,21600r21600,l21600,xe">
                <v:stroke joinstyle="miter"/>
                <v:path gradientshapeok="t" o:connecttype="rect"/>
              </v:shapetype>
              <v:shape id="مربع نص 602" o:spid="_x0000_s1026" type="#_x0000_t202" style="position:absolute;left:0;text-align:left;margin-left:103.95pt;margin-top:5.7pt;width:262.95pt;height:27.6pt;flip:x;z-index:25128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" filled="f" stroked="f">
                <v:textbox>
                  <w:txbxContent>
                    <w:p w14:paraId="15491154" w14:textId="77777777" w:rsidR="00B5298A" w:rsidRPr="00A91B65" w:rsidRDefault="00B5298A" w:rsidP="00FA40C2">
                      <w:pPr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3" w:name="_Toc86023081"/>
                      <w:bookmarkStart w:id="4" w:name="_Toc86788663"/>
                      <w:r w:rsidRPr="006C60FF">
                        <w:rPr>
                          <w:rStyle w:val="1Char"/>
                          <w:rtl/>
                        </w:rPr>
                        <w:t xml:space="preserve">التعامل مع مستندات ال </w:t>
                      </w:r>
                      <w:r w:rsidRPr="006C60FF">
                        <w:rPr>
                          <w:rStyle w:val="1Char"/>
                        </w:rPr>
                        <w:t>WORD</w:t>
                      </w:r>
                      <w:bookmarkEnd w:id="3"/>
                      <w:bookmarkEnd w:id="4"/>
                      <w:r w:rsidRPr="00A91B65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  <w:p w14:paraId="12AA8C3F" w14:textId="69B9BB08" w:rsidR="00B5298A" w:rsidRPr="00A91B65" w:rsidRDefault="00B5298A" w:rsidP="006E5D75">
                      <w:pPr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F39770" w14:textId="4BE4AB3F" w:rsidR="006E5D75" w:rsidRDefault="004D781B" w:rsidP="00CD6456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6C0D60C8" wp14:editId="72DE53C0">
                <wp:simplePos x="0" y="0"/>
                <wp:positionH relativeFrom="column">
                  <wp:posOffset>5006936</wp:posOffset>
                </wp:positionH>
                <wp:positionV relativeFrom="paragraph">
                  <wp:posOffset>65482</wp:posOffset>
                </wp:positionV>
                <wp:extent cx="535940" cy="2538613"/>
                <wp:effectExtent l="666750" t="0" r="702310" b="0"/>
                <wp:wrapNone/>
                <wp:docPr id="1034" name="مربع نص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44556">
                          <a:off x="0" y="0"/>
                          <a:ext cx="535940" cy="2538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D1E12" w14:textId="37A37D0F" w:rsidR="00B5298A" w:rsidRPr="00A91B65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1B6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تبويب</w:t>
                            </w:r>
                          </w:p>
                          <w:p w14:paraId="7C87791E" w14:textId="77777777" w:rsidR="00B5298A" w:rsidRDefault="00B5298A"/>
                          <w:p w14:paraId="743E7958" w14:textId="77777777" w:rsidR="00B5298A" w:rsidRPr="00A91B65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1B6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تبويب</w:t>
                            </w:r>
                          </w:p>
                          <w:p w14:paraId="1BC21224" w14:textId="77777777" w:rsidR="00B5298A" w:rsidRDefault="00B5298A"/>
                          <w:p w14:paraId="7F3EBB94" w14:textId="77777777" w:rsidR="00B5298A" w:rsidRPr="00A91B65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1B6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تبويب</w:t>
                            </w:r>
                          </w:p>
                          <w:p w14:paraId="24AF0811" w14:textId="77777777" w:rsidR="00B5298A" w:rsidRDefault="00B5298A"/>
                          <w:p w14:paraId="69D52BD8" w14:textId="77777777" w:rsidR="00B5298A" w:rsidRPr="00A91B65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1B6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تبويب</w:t>
                            </w:r>
                          </w:p>
                          <w:p w14:paraId="31FFFC19" w14:textId="77777777" w:rsidR="00B5298A" w:rsidRDefault="00B5298A"/>
                          <w:p w14:paraId="0D7C2A86" w14:textId="447723DF" w:rsidR="00B5298A" w:rsidRPr="00A91B65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1B6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تبويب</w:t>
                            </w:r>
                          </w:p>
                          <w:p w14:paraId="6F781072" w14:textId="77777777" w:rsidR="00B5298A" w:rsidRDefault="00B5298A"/>
                          <w:p w14:paraId="6C1BE756" w14:textId="77777777" w:rsidR="00B5298A" w:rsidRPr="00A91B65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1B6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تبويب</w:t>
                            </w:r>
                          </w:p>
                          <w:p w14:paraId="0586CD40" w14:textId="77777777" w:rsidR="00B5298A" w:rsidRDefault="00B5298A"/>
                          <w:p w14:paraId="36A85EB1" w14:textId="1F7CBF3B" w:rsidR="00B5298A" w:rsidRPr="00A91B65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1B6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تبويب</w:t>
                            </w:r>
                          </w:p>
                          <w:p w14:paraId="7445889C" w14:textId="77777777" w:rsidR="00B5298A" w:rsidRDefault="00B5298A"/>
                          <w:p w14:paraId="2CF52FF8" w14:textId="2A96C07C" w:rsidR="00B5298A" w:rsidRPr="00A91B65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1B6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تبويب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D60C8" id="مربع نص 1034" o:spid="_x0000_s1027" type="#_x0000_t202" style="position:absolute;left:0;text-align:left;margin-left:394.25pt;margin-top:5.15pt;width:42.2pt;height:199.9pt;rotation:-2791226fd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" filled="f" stroked="f" strokeweight=".5pt">
                <v:textbox>
                  <w:txbxContent>
                    <w:p w14:paraId="6F4D1E12" w14:textId="37A37D0F" w:rsidR="00B5298A" w:rsidRPr="00A91B65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91B6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تبويب</w:t>
                      </w:r>
                    </w:p>
                    <w:p w14:paraId="7C87791E" w14:textId="77777777" w:rsidR="00B5298A" w:rsidRDefault="00B5298A"/>
                    <w:p w14:paraId="743E7958" w14:textId="77777777" w:rsidR="00B5298A" w:rsidRPr="00A91B65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91B6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تبويب</w:t>
                      </w:r>
                    </w:p>
                    <w:p w14:paraId="1BC21224" w14:textId="77777777" w:rsidR="00B5298A" w:rsidRDefault="00B5298A"/>
                    <w:p w14:paraId="7F3EBB94" w14:textId="77777777" w:rsidR="00B5298A" w:rsidRPr="00A91B65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91B6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تبويب</w:t>
                      </w:r>
                    </w:p>
                    <w:p w14:paraId="24AF0811" w14:textId="77777777" w:rsidR="00B5298A" w:rsidRDefault="00B5298A"/>
                    <w:p w14:paraId="69D52BD8" w14:textId="77777777" w:rsidR="00B5298A" w:rsidRPr="00A91B65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91B6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تبويب</w:t>
                      </w:r>
                    </w:p>
                    <w:p w14:paraId="31FFFC19" w14:textId="77777777" w:rsidR="00B5298A" w:rsidRDefault="00B5298A"/>
                    <w:p w14:paraId="0D7C2A86" w14:textId="447723DF" w:rsidR="00B5298A" w:rsidRPr="00A91B65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91B6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تبويب</w:t>
                      </w:r>
                    </w:p>
                    <w:p w14:paraId="6F781072" w14:textId="77777777" w:rsidR="00B5298A" w:rsidRDefault="00B5298A"/>
                    <w:p w14:paraId="6C1BE756" w14:textId="77777777" w:rsidR="00B5298A" w:rsidRPr="00A91B65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91B6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تبويب</w:t>
                      </w:r>
                    </w:p>
                    <w:p w14:paraId="0586CD40" w14:textId="77777777" w:rsidR="00B5298A" w:rsidRDefault="00B5298A"/>
                    <w:p w14:paraId="36A85EB1" w14:textId="1F7CBF3B" w:rsidR="00B5298A" w:rsidRPr="00A91B65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91B6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تبويب</w:t>
                      </w:r>
                    </w:p>
                    <w:p w14:paraId="7445889C" w14:textId="77777777" w:rsidR="00B5298A" w:rsidRDefault="00B5298A"/>
                    <w:p w14:paraId="2CF52FF8" w14:textId="2A96C07C" w:rsidR="00B5298A" w:rsidRPr="00A91B65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91B6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تبويب</w:t>
                      </w:r>
                    </w:p>
                  </w:txbxContent>
                </v:textbox>
              </v:shape>
            </w:pict>
          </mc:Fallback>
        </mc:AlternateContent>
      </w:r>
      <w:r w:rsidR="00510311" w:rsidRPr="0003684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397120" behindDoc="0" locked="0" layoutInCell="1" allowOverlap="1" wp14:anchorId="450DDA93" wp14:editId="563FDA12">
                <wp:simplePos x="0" y="0"/>
                <wp:positionH relativeFrom="margin">
                  <wp:posOffset>3112770</wp:posOffset>
                </wp:positionH>
                <wp:positionV relativeFrom="paragraph">
                  <wp:posOffset>311885</wp:posOffset>
                </wp:positionV>
                <wp:extent cx="1296670" cy="517525"/>
                <wp:effectExtent l="0" t="0" r="0" b="5715"/>
                <wp:wrapSquare wrapText="bothSides"/>
                <wp:docPr id="21651" name="مربع نص 2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96670" cy="517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57C83" w14:textId="77777777" w:rsidR="00B5298A" w:rsidRPr="00A91B65" w:rsidRDefault="00B5298A" w:rsidP="00FA40C2">
                            <w:pPr>
                              <w:pStyle w:val="1"/>
                              <w:rPr>
                                <w:rtl/>
                              </w:rPr>
                            </w:pPr>
                            <w:bookmarkStart w:id="5" w:name="_Toc86023087"/>
                            <w:bookmarkStart w:id="6" w:name="_Toc86788664"/>
                            <w:r w:rsidRPr="00A91B65">
                              <w:rPr>
                                <w:rtl/>
                              </w:rPr>
                              <w:t>ملف</w:t>
                            </w:r>
                            <w:bookmarkEnd w:id="5"/>
                            <w:bookmarkEnd w:id="6"/>
                          </w:p>
                          <w:p w14:paraId="65AE23B6" w14:textId="42C5680C" w:rsidR="00B5298A" w:rsidRPr="00A91B65" w:rsidRDefault="00B5298A" w:rsidP="006C60FF">
                            <w:pPr>
                              <w:pStyle w:val="1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DDA93" id="مربع نص 21651" o:spid="_x0000_s1028" type="#_x0000_t202" style="position:absolute;left:0;text-align:left;margin-left:245.1pt;margin-top:24.55pt;width:102.1pt;height:40.75pt;flip:x;z-index:251397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" filled="f" stroked="f">
                <v:textbox>
                  <w:txbxContent>
                    <w:p w14:paraId="2A357C83" w14:textId="77777777" w:rsidR="00B5298A" w:rsidRPr="00A91B65" w:rsidRDefault="00B5298A" w:rsidP="00FA40C2">
                      <w:pPr>
                        <w:pStyle w:val="1"/>
                        <w:rPr>
                          <w:rtl/>
                        </w:rPr>
                      </w:pPr>
                      <w:bookmarkStart w:id="7" w:name="_Toc86023087"/>
                      <w:bookmarkStart w:id="8" w:name="_Toc86788664"/>
                      <w:r w:rsidRPr="00A91B65">
                        <w:rPr>
                          <w:rtl/>
                        </w:rPr>
                        <w:t>ملف</w:t>
                      </w:r>
                      <w:bookmarkEnd w:id="7"/>
                      <w:bookmarkEnd w:id="8"/>
                    </w:p>
                    <w:p w14:paraId="65AE23B6" w14:textId="42C5680C" w:rsidR="00B5298A" w:rsidRPr="00A91B65" w:rsidRDefault="00B5298A" w:rsidP="006C60FF">
                      <w:pPr>
                        <w:pStyle w:val="1"/>
                        <w:rPr>
                          <w:rtl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820D14" w14:textId="3D2679C4" w:rsidR="00510311" w:rsidRDefault="00510311" w:rsidP="00CD6456">
      <w:pPr>
        <w:rPr>
          <w:rFonts w:asciiTheme="minorBidi" w:hAnsiTheme="minorBidi"/>
          <w:sz w:val="32"/>
          <w:szCs w:val="32"/>
          <w:rtl/>
        </w:rPr>
      </w:pPr>
    </w:p>
    <w:p w14:paraId="631EA79A" w14:textId="3B1E7EFF" w:rsidR="00510311" w:rsidRPr="00036849" w:rsidRDefault="00510311" w:rsidP="00CD6456">
      <w:pPr>
        <w:rPr>
          <w:rFonts w:asciiTheme="minorBidi" w:hAnsiTheme="minorBidi"/>
          <w:sz w:val="32"/>
          <w:szCs w:val="32"/>
        </w:rPr>
      </w:pPr>
    </w:p>
    <w:p w14:paraId="47C67B00" w14:textId="2CAB8A48" w:rsidR="006E5D75" w:rsidRPr="00036849" w:rsidRDefault="00F166A7" w:rsidP="00CD6456">
      <w:pPr>
        <w:rPr>
          <w:rFonts w:asciiTheme="minorBidi" w:hAnsiTheme="minorBidi"/>
          <w:sz w:val="32"/>
          <w:szCs w:val="32"/>
        </w:rPr>
      </w:pPr>
      <w:r w:rsidRPr="0003684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 wp14:anchorId="4F1CC44C" wp14:editId="6A9DBEFA">
                <wp:simplePos x="0" y="0"/>
                <wp:positionH relativeFrom="column">
                  <wp:posOffset>5253433</wp:posOffset>
                </wp:positionH>
                <wp:positionV relativeFrom="paragraph">
                  <wp:posOffset>216882</wp:posOffset>
                </wp:positionV>
                <wp:extent cx="1656080" cy="361813"/>
                <wp:effectExtent l="0" t="0" r="0" b="635"/>
                <wp:wrapNone/>
                <wp:docPr id="21689" name="مربع نص 21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361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46E2A2" w14:textId="77777777" w:rsidR="00F166A7" w:rsidRPr="00F166A7" w:rsidRDefault="00F166A7" w:rsidP="00F166A7">
                            <w:pPr>
                              <w:rPr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F166A7">
                              <w:rPr>
                                <w:rFonts w:hint="cs"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من أهم أوامر هذا التبويب</w:t>
                            </w:r>
                          </w:p>
                          <w:p w14:paraId="48A674CB" w14:textId="03FD6CE3" w:rsidR="00B5298A" w:rsidRPr="00F166A7" w:rsidRDefault="00B5298A" w:rsidP="00F166A7">
                            <w:pPr>
                              <w:rPr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C44C" id="مربع نص 21689" o:spid="_x0000_s1029" type="#_x0000_t202" style="position:absolute;left:0;text-align:left;margin-left:413.65pt;margin-top:17.1pt;width:130.4pt;height:28.5pt;z-index: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" filled="f" stroked="f" strokeweight=".5pt">
                <v:textbox>
                  <w:txbxContent>
                    <w:p w14:paraId="2C46E2A2" w14:textId="77777777" w:rsidR="00F166A7" w:rsidRPr="00F166A7" w:rsidRDefault="00F166A7" w:rsidP="00F166A7">
                      <w:pPr>
                        <w:rPr>
                          <w:color w:val="C00000"/>
                          <w:sz w:val="24"/>
                          <w:szCs w:val="24"/>
                        </w:rPr>
                      </w:pPr>
                      <w:r w:rsidRPr="00F166A7">
                        <w:rPr>
                          <w:rFonts w:hint="cs"/>
                          <w:color w:val="C00000"/>
                          <w:sz w:val="24"/>
                          <w:szCs w:val="24"/>
                          <w:rtl/>
                        </w:rPr>
                        <w:t>من أهم أوامر هذا التبويب</w:t>
                      </w:r>
                    </w:p>
                    <w:p w14:paraId="48A674CB" w14:textId="03FD6CE3" w:rsidR="00B5298A" w:rsidRPr="00F166A7" w:rsidRDefault="00B5298A" w:rsidP="00F166A7">
                      <w:pPr>
                        <w:rPr>
                          <w:color w:val="C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019AB1" w14:textId="5EE5DFE2" w:rsidR="0036542F" w:rsidRDefault="0036542F" w:rsidP="00CD6456">
      <w:pPr>
        <w:rPr>
          <w:rFonts w:asciiTheme="minorBidi" w:hAnsiTheme="minorBidi"/>
          <w:sz w:val="32"/>
          <w:szCs w:val="32"/>
        </w:rPr>
      </w:pPr>
    </w:p>
    <w:p w14:paraId="3174B4A4" w14:textId="0136F49C" w:rsidR="009505B8" w:rsidRPr="00036849" w:rsidRDefault="00975D74" w:rsidP="00CD6456">
      <w:pPr>
        <w:rPr>
          <w:rFonts w:asciiTheme="minorBidi" w:hAnsiTheme="minorBidi"/>
          <w:sz w:val="32"/>
          <w:szCs w:val="32"/>
        </w:rPr>
      </w:pPr>
      <w:r w:rsidRPr="00036849">
        <w:rPr>
          <w:rFonts w:asciiTheme="minorBidi" w:hAnsiTheme="min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284480" behindDoc="0" locked="0" layoutInCell="1" allowOverlap="1" wp14:anchorId="2E5DAA12" wp14:editId="40B45FE0">
                <wp:simplePos x="0" y="0"/>
                <wp:positionH relativeFrom="margin">
                  <wp:align>right</wp:align>
                </wp:positionH>
                <wp:positionV relativeFrom="paragraph">
                  <wp:posOffset>222885</wp:posOffset>
                </wp:positionV>
                <wp:extent cx="2293620" cy="331682"/>
                <wp:effectExtent l="0" t="0" r="0" b="0"/>
                <wp:wrapNone/>
                <wp:docPr id="599" name="مجموعة 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293620" cy="331682"/>
                          <a:chOff x="0" y="0"/>
                          <a:chExt cx="1379636" cy="542924"/>
                        </a:xfr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56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</wpg:grpSpPr>
                      <wps:wsp>
                        <wps:cNvPr id="600" name="مستطيل 600"/>
                        <wps:cNvSpPr/>
                        <wps:spPr>
                          <a:xfrm>
                            <a:off x="0" y="0"/>
                            <a:ext cx="1379636" cy="3048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مثلث متساوي الساقين 601"/>
                        <wps:cNvSpPr/>
                        <wps:spPr>
                          <a:xfrm rot="10800000">
                            <a:off x="108" y="304799"/>
                            <a:ext cx="158165" cy="238125"/>
                          </a:xfrm>
                          <a:prstGeom prst="triangle">
                            <a:avLst>
                              <a:gd name="adj" fmla="val 0"/>
                            </a:avLst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978054D" w14:textId="77777777" w:rsidR="00B5298A" w:rsidRDefault="00B5298A" w:rsidP="006E5D75">
                              <w:pPr>
                                <w:jc w:val="center"/>
                              </w:pPr>
                            </w:p>
                            <w:p w14:paraId="5C700322" w14:textId="77777777" w:rsidR="00B5298A" w:rsidRDefault="00B5298A"/>
                            <w:p w14:paraId="503516FA" w14:textId="77777777" w:rsidR="00B5298A" w:rsidRDefault="00B5298A" w:rsidP="006E5D75">
                              <w:pPr>
                                <w:jc w:val="center"/>
                              </w:pPr>
                            </w:p>
                            <w:p w14:paraId="1FBF56AE" w14:textId="77777777" w:rsidR="00B5298A" w:rsidRDefault="00B5298A"/>
                            <w:p w14:paraId="0A6D0D3B" w14:textId="77777777" w:rsidR="00B5298A" w:rsidRDefault="00B5298A" w:rsidP="006E5D75">
                              <w:pPr>
                                <w:jc w:val="center"/>
                              </w:pPr>
                            </w:p>
                            <w:p w14:paraId="14A156DF" w14:textId="77777777" w:rsidR="00B5298A" w:rsidRDefault="00B5298A"/>
                            <w:p w14:paraId="0C8E529A" w14:textId="77777777" w:rsidR="00B5298A" w:rsidRDefault="00B5298A" w:rsidP="006E5D75">
                              <w:pPr>
                                <w:jc w:val="center"/>
                              </w:pPr>
                            </w:p>
                            <w:p w14:paraId="4B038A27" w14:textId="77777777" w:rsidR="00B5298A" w:rsidRDefault="00B5298A"/>
                            <w:p w14:paraId="1865B3F6" w14:textId="61D7DA73" w:rsidR="00B5298A" w:rsidRDefault="00B5298A" w:rsidP="006E5D75">
                              <w:pPr>
                                <w:jc w:val="center"/>
                              </w:pPr>
                            </w:p>
                            <w:p w14:paraId="10B5B0CC" w14:textId="77777777" w:rsidR="00B5298A" w:rsidRDefault="00B5298A"/>
                            <w:p w14:paraId="254C4014" w14:textId="77777777" w:rsidR="00B5298A" w:rsidRDefault="00B5298A" w:rsidP="006E5D75">
                              <w:pPr>
                                <w:jc w:val="center"/>
                              </w:pPr>
                            </w:p>
                            <w:p w14:paraId="7942FB0E" w14:textId="77777777" w:rsidR="00B5298A" w:rsidRDefault="00B5298A"/>
                            <w:p w14:paraId="0EFA5EA5" w14:textId="19A64658" w:rsidR="00B5298A" w:rsidRDefault="00B5298A" w:rsidP="006E5D75">
                              <w:pPr>
                                <w:jc w:val="center"/>
                              </w:pPr>
                            </w:p>
                            <w:p w14:paraId="360D8C60" w14:textId="77777777" w:rsidR="00B5298A" w:rsidRDefault="00B5298A"/>
                            <w:p w14:paraId="5A524742" w14:textId="40CF0DB3" w:rsidR="00B5298A" w:rsidRDefault="00B5298A" w:rsidP="006E5D7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DAA12" id="مجموعة 599" o:spid="_x0000_s1030" style="position:absolute;left:0;text-align:left;margin-left:129.4pt;margin-top:17.55pt;width:180.6pt;height:26.1pt;flip:x;z-index:251284480;mso-position-horizontal:right;mso-position-horizontal-relative:margin" coordsize="13796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">
                <v:rect id="مستطيل 600" o:spid="_x0000_s1031" style="position:absolute;width:13796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" filled="f" stroked="f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مثلث متساوي الساقين 601" o:spid="_x0000_s1032" type="#_x0000_t5" style="position:absolute;left:1;top:3047;width:1581;height:238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" adj="0" fillcolor="#404040 [2429]" stroked="f" strokeweight="1pt">
                  <v:textbox>
                    <w:txbxContent>
                      <w:p w14:paraId="0978054D" w14:textId="77777777" w:rsidR="00B5298A" w:rsidRDefault="00B5298A" w:rsidP="006E5D75">
                        <w:pPr>
                          <w:jc w:val="center"/>
                        </w:pPr>
                      </w:p>
                      <w:p w14:paraId="5C700322" w14:textId="77777777" w:rsidR="00B5298A" w:rsidRDefault="00B5298A"/>
                      <w:p w14:paraId="503516FA" w14:textId="77777777" w:rsidR="00B5298A" w:rsidRDefault="00B5298A" w:rsidP="006E5D75">
                        <w:pPr>
                          <w:jc w:val="center"/>
                        </w:pPr>
                      </w:p>
                      <w:p w14:paraId="1FBF56AE" w14:textId="77777777" w:rsidR="00B5298A" w:rsidRDefault="00B5298A"/>
                      <w:p w14:paraId="0A6D0D3B" w14:textId="77777777" w:rsidR="00B5298A" w:rsidRDefault="00B5298A" w:rsidP="006E5D75">
                        <w:pPr>
                          <w:jc w:val="center"/>
                        </w:pPr>
                      </w:p>
                      <w:p w14:paraId="14A156DF" w14:textId="77777777" w:rsidR="00B5298A" w:rsidRDefault="00B5298A"/>
                      <w:p w14:paraId="0C8E529A" w14:textId="77777777" w:rsidR="00B5298A" w:rsidRDefault="00B5298A" w:rsidP="006E5D75">
                        <w:pPr>
                          <w:jc w:val="center"/>
                        </w:pPr>
                      </w:p>
                      <w:p w14:paraId="4B038A27" w14:textId="77777777" w:rsidR="00B5298A" w:rsidRDefault="00B5298A"/>
                      <w:p w14:paraId="1865B3F6" w14:textId="61D7DA73" w:rsidR="00B5298A" w:rsidRDefault="00B5298A" w:rsidP="006E5D75">
                        <w:pPr>
                          <w:jc w:val="center"/>
                        </w:pPr>
                      </w:p>
                      <w:p w14:paraId="10B5B0CC" w14:textId="77777777" w:rsidR="00B5298A" w:rsidRDefault="00B5298A"/>
                      <w:p w14:paraId="254C4014" w14:textId="77777777" w:rsidR="00B5298A" w:rsidRDefault="00B5298A" w:rsidP="006E5D75">
                        <w:pPr>
                          <w:jc w:val="center"/>
                        </w:pPr>
                      </w:p>
                      <w:p w14:paraId="7942FB0E" w14:textId="77777777" w:rsidR="00B5298A" w:rsidRDefault="00B5298A"/>
                      <w:p w14:paraId="0EFA5EA5" w14:textId="19A64658" w:rsidR="00B5298A" w:rsidRDefault="00B5298A" w:rsidP="006E5D75">
                        <w:pPr>
                          <w:jc w:val="center"/>
                        </w:pPr>
                      </w:p>
                      <w:p w14:paraId="360D8C60" w14:textId="77777777" w:rsidR="00B5298A" w:rsidRDefault="00B5298A"/>
                      <w:p w14:paraId="5A524742" w14:textId="40CF0DB3" w:rsidR="00B5298A" w:rsidRDefault="00B5298A" w:rsidP="006E5D75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A1150" w:rsidRPr="0003684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287552" behindDoc="0" locked="0" layoutInCell="1" allowOverlap="1" wp14:anchorId="3F55A958" wp14:editId="62CEF328">
                <wp:simplePos x="0" y="0"/>
                <wp:positionH relativeFrom="margin">
                  <wp:posOffset>5113977</wp:posOffset>
                </wp:positionH>
                <wp:positionV relativeFrom="paragraph">
                  <wp:posOffset>143510</wp:posOffset>
                </wp:positionV>
                <wp:extent cx="1951990" cy="348615"/>
                <wp:effectExtent l="0" t="0" r="0" b="0"/>
                <wp:wrapSquare wrapText="bothSides"/>
                <wp:docPr id="639" name="مربع نص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5199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95999" w14:textId="77777777" w:rsidR="00B5298A" w:rsidRPr="0036542F" w:rsidRDefault="00B5298A" w:rsidP="00FA40C2">
                            <w:pPr>
                              <w:pStyle w:val="2"/>
                              <w:rPr>
                                <w:rtl/>
                              </w:rPr>
                            </w:pPr>
                            <w:bookmarkStart w:id="9" w:name="_Toc86023100"/>
                            <w:bookmarkStart w:id="10" w:name="_Toc86788670"/>
                            <w:r w:rsidRPr="0036542F">
                              <w:rPr>
                                <w:rtl/>
                              </w:rPr>
                              <w:t>إنشاء مستند</w:t>
                            </w:r>
                            <w:bookmarkEnd w:id="9"/>
                            <w:bookmarkEnd w:id="10"/>
                          </w:p>
                          <w:p w14:paraId="02AE905A" w14:textId="285F8E78" w:rsidR="00B5298A" w:rsidRPr="0036542F" w:rsidRDefault="00B5298A" w:rsidP="006C60FF">
                            <w:pPr>
                              <w:pStyle w:val="2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5A958" id="مربع نص 639" o:spid="_x0000_s1033" type="#_x0000_t202" style="position:absolute;left:0;text-align:left;margin-left:402.7pt;margin-top:11.3pt;width:153.7pt;height:27.45pt;flip:x;z-index:25128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" filled="f" stroked="f">
                <v:textbox>
                  <w:txbxContent>
                    <w:p w14:paraId="74E95999" w14:textId="77777777" w:rsidR="00B5298A" w:rsidRPr="0036542F" w:rsidRDefault="00B5298A" w:rsidP="00FA40C2">
                      <w:pPr>
                        <w:pStyle w:val="2"/>
                        <w:rPr>
                          <w:rtl/>
                        </w:rPr>
                      </w:pPr>
                      <w:bookmarkStart w:id="11" w:name="_Toc86023100"/>
                      <w:bookmarkStart w:id="12" w:name="_Toc86788670"/>
                      <w:r w:rsidRPr="0036542F">
                        <w:rPr>
                          <w:rtl/>
                        </w:rPr>
                        <w:t>إنشاء مستند</w:t>
                      </w:r>
                      <w:bookmarkEnd w:id="11"/>
                      <w:bookmarkEnd w:id="12"/>
                    </w:p>
                    <w:p w14:paraId="02AE905A" w14:textId="285F8E78" w:rsidR="00B5298A" w:rsidRPr="0036542F" w:rsidRDefault="00B5298A" w:rsidP="006C60FF">
                      <w:pPr>
                        <w:pStyle w:val="2"/>
                        <w:rPr>
                          <w:rtl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F00CF9" w14:textId="1E0D59B3" w:rsidR="009505B8" w:rsidRPr="00036849" w:rsidRDefault="0036542F" w:rsidP="00CD6456">
      <w:pPr>
        <w:rPr>
          <w:rFonts w:asciiTheme="minorBidi" w:hAnsiTheme="minorBidi"/>
          <w:sz w:val="32"/>
          <w:szCs w:val="32"/>
          <w:rtl/>
        </w:rPr>
      </w:pPr>
      <w:r w:rsidRPr="0003684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89600" behindDoc="0" locked="0" layoutInCell="1" allowOverlap="1" wp14:anchorId="1D76276B" wp14:editId="38533D1E">
                <wp:simplePos x="0" y="0"/>
                <wp:positionH relativeFrom="column">
                  <wp:posOffset>6201410</wp:posOffset>
                </wp:positionH>
                <wp:positionV relativeFrom="paragraph">
                  <wp:posOffset>190339</wp:posOffset>
                </wp:positionV>
                <wp:extent cx="206375" cy="111125"/>
                <wp:effectExtent l="19050" t="19050" r="22225" b="41275"/>
                <wp:wrapNone/>
                <wp:docPr id="649" name="سهم: لليسار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1111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B447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649" o:spid="_x0000_s1026" type="#_x0000_t66" style="position:absolute;left:0;text-align:left;margin-left:488.3pt;margin-top:15pt;width:16.25pt;height:8.75pt;z-index:2512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" adj="5815" fillcolor="#4472c4 [3204]" strokecolor="#1f3763 [1604]" strokeweight="1pt"/>
            </w:pict>
          </mc:Fallback>
        </mc:AlternateContent>
      </w:r>
      <w:r w:rsidRPr="0003684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88576" behindDoc="0" locked="0" layoutInCell="1" allowOverlap="1" wp14:anchorId="1DB98EAD" wp14:editId="6C5C7DD7">
                <wp:simplePos x="0" y="0"/>
                <wp:positionH relativeFrom="column">
                  <wp:posOffset>5140351</wp:posOffset>
                </wp:positionH>
                <wp:positionV relativeFrom="paragraph">
                  <wp:posOffset>97762</wp:posOffset>
                </wp:positionV>
                <wp:extent cx="1827530" cy="743803"/>
                <wp:effectExtent l="0" t="0" r="0" b="0"/>
                <wp:wrapNone/>
                <wp:docPr id="641" name="مربع نص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530" cy="743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6FF69E" w14:textId="77777777" w:rsidR="00B5298A" w:rsidRPr="0036542F" w:rsidRDefault="00B5298A" w:rsidP="00FA40C2">
                            <w:pPr>
                              <w:spacing w:after="0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36542F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من </w:t>
                            </w:r>
                            <w:r w:rsidRPr="0036542F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ملف</w:t>
                            </w:r>
                            <w:r w:rsidRPr="0036542F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36542F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جديد</w:t>
                            </w:r>
                          </w:p>
                          <w:p w14:paraId="12550383" w14:textId="77777777" w:rsidR="00B5298A" w:rsidRPr="0036542F" w:rsidRDefault="00B5298A" w:rsidP="00FA40C2">
                            <w:pPr>
                              <w:spacing w:after="0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36542F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نختار </w:t>
                            </w:r>
                            <w:r w:rsidRPr="0036542F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مستند فارغ</w:t>
                            </w:r>
                            <w:r w:rsidRPr="0036542F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 أو أحد القوالب الجاهزة</w:t>
                            </w:r>
                          </w:p>
                          <w:p w14:paraId="6725CE02" w14:textId="0EA52458" w:rsidR="00B5298A" w:rsidRPr="0036542F" w:rsidRDefault="00B5298A" w:rsidP="009505B8">
                            <w:pPr>
                              <w:spacing w:after="0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98EAD" id="مربع نص 641" o:spid="_x0000_s1034" type="#_x0000_t202" style="position:absolute;left:0;text-align:left;margin-left:404.75pt;margin-top:7.7pt;width:143.9pt;height:58.55pt;z-index:2512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" filled="f" stroked="f" strokeweight=".5pt">
                <v:textbox>
                  <w:txbxContent>
                    <w:p w14:paraId="706FF69E" w14:textId="77777777" w:rsidR="00B5298A" w:rsidRPr="0036542F" w:rsidRDefault="00B5298A" w:rsidP="00FA40C2">
                      <w:pPr>
                        <w:spacing w:after="0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36542F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من </w:t>
                      </w:r>
                      <w:r w:rsidRPr="0036542F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ملف</w:t>
                      </w:r>
                      <w:r w:rsidRPr="0036542F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36542F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جديد</w:t>
                      </w:r>
                    </w:p>
                    <w:p w14:paraId="12550383" w14:textId="77777777" w:rsidR="00B5298A" w:rsidRPr="0036542F" w:rsidRDefault="00B5298A" w:rsidP="00FA40C2">
                      <w:pPr>
                        <w:spacing w:after="0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36542F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نختار </w:t>
                      </w:r>
                      <w:r w:rsidRPr="0036542F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مستند فارغ</w:t>
                      </w:r>
                      <w:r w:rsidRPr="0036542F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 أو أحد القوالب الجاهزة</w:t>
                      </w:r>
                    </w:p>
                    <w:p w14:paraId="6725CE02" w14:textId="0EA52458" w:rsidR="00B5298A" w:rsidRPr="0036542F" w:rsidRDefault="00B5298A" w:rsidP="009505B8">
                      <w:pPr>
                        <w:spacing w:after="0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71D4A7" w14:textId="32E2A5F6" w:rsidR="00FA1934" w:rsidRDefault="00FA1934" w:rsidP="00CD6456">
      <w:pPr>
        <w:rPr>
          <w:rFonts w:asciiTheme="minorBidi" w:hAnsiTheme="minorBidi"/>
          <w:sz w:val="32"/>
          <w:szCs w:val="32"/>
          <w:rtl/>
        </w:rPr>
      </w:pPr>
    </w:p>
    <w:p w14:paraId="6ED488A3" w14:textId="00E0A810" w:rsidR="0036542F" w:rsidRDefault="0036542F" w:rsidP="00CD6456">
      <w:pPr>
        <w:rPr>
          <w:rFonts w:asciiTheme="minorBidi" w:hAnsiTheme="minorBidi"/>
          <w:sz w:val="32"/>
          <w:szCs w:val="32"/>
          <w:rtl/>
        </w:rPr>
      </w:pPr>
    </w:p>
    <w:p w14:paraId="68F04FE8" w14:textId="6636546A" w:rsidR="00D615D1" w:rsidRDefault="00D615D1" w:rsidP="00CD6456">
      <w:pPr>
        <w:rPr>
          <w:rFonts w:asciiTheme="minorBidi" w:hAnsiTheme="minorBidi"/>
          <w:sz w:val="32"/>
          <w:szCs w:val="32"/>
          <w:rtl/>
        </w:rPr>
      </w:pPr>
    </w:p>
    <w:p w14:paraId="1EFEFBEF" w14:textId="00E001A3" w:rsidR="006E5D75" w:rsidRPr="00036849" w:rsidRDefault="006E5D75" w:rsidP="00CD6456">
      <w:pPr>
        <w:rPr>
          <w:rFonts w:asciiTheme="minorBidi" w:hAnsiTheme="minorBidi"/>
          <w:sz w:val="32"/>
          <w:szCs w:val="32"/>
          <w:rtl/>
        </w:rPr>
      </w:pPr>
    </w:p>
    <w:p w14:paraId="7E8BBD02" w14:textId="37B5022F" w:rsidR="006E5D75" w:rsidRPr="00036849" w:rsidRDefault="006E5D75" w:rsidP="00CD6456">
      <w:pPr>
        <w:rPr>
          <w:rFonts w:asciiTheme="minorBidi" w:hAnsiTheme="minorBidi"/>
          <w:sz w:val="32"/>
          <w:szCs w:val="32"/>
        </w:rPr>
      </w:pPr>
    </w:p>
    <w:p w14:paraId="4992E3C0" w14:textId="2677201B" w:rsidR="006E5D75" w:rsidRPr="00036849" w:rsidRDefault="002B0FCA" w:rsidP="00CD6456">
      <w:pPr>
        <w:rPr>
          <w:rFonts w:asciiTheme="minorBidi" w:hAnsiTheme="minorBidi"/>
          <w:sz w:val="32"/>
          <w:szCs w:val="32"/>
          <w:rtl/>
        </w:rPr>
      </w:pPr>
      <w:r w:rsidRPr="0003684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05984" behindDoc="0" locked="0" layoutInCell="1" allowOverlap="1" wp14:anchorId="47D4074E" wp14:editId="3354880F">
                <wp:simplePos x="0" y="0"/>
                <wp:positionH relativeFrom="column">
                  <wp:posOffset>4700846</wp:posOffset>
                </wp:positionH>
                <wp:positionV relativeFrom="paragraph">
                  <wp:posOffset>12403</wp:posOffset>
                </wp:positionV>
                <wp:extent cx="2087245" cy="1526193"/>
                <wp:effectExtent l="0" t="0" r="27305" b="17145"/>
                <wp:wrapNone/>
                <wp:docPr id="582" name="مربع نص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245" cy="152619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69F698E" w14:textId="77777777" w:rsidR="00B5298A" w:rsidRPr="00A4045E" w:rsidRDefault="00B5298A" w:rsidP="00FA40C2">
                            <w:pPr>
                              <w:pStyle w:val="3"/>
                              <w:rPr>
                                <w:rtl/>
                              </w:rPr>
                            </w:pPr>
                            <w:bookmarkStart w:id="13" w:name="_Toc86023139"/>
                            <w:bookmarkStart w:id="14" w:name="_Toc86788678"/>
                            <w:r w:rsidRPr="006C60FF">
                              <w:rPr>
                                <w:highlight w:val="yellow"/>
                                <w:rtl/>
                              </w:rPr>
                              <w:t>ولحماية المستند من مربع حوار الحفظ</w:t>
                            </w:r>
                            <w:bookmarkEnd w:id="13"/>
                            <w:bookmarkEnd w:id="14"/>
                          </w:p>
                          <w:p w14:paraId="7CA121EF" w14:textId="77777777" w:rsidR="00B5298A" w:rsidRPr="00A4045E" w:rsidRDefault="00B5298A" w:rsidP="00FA40C2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A4045E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نقوم قبل الحفظ بالضغط على زر </w:t>
                            </w:r>
                            <w:r w:rsidRPr="00A4045E"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أدوات</w:t>
                            </w:r>
                          </w:p>
                          <w:p w14:paraId="4C9FCB41" w14:textId="77777777" w:rsidR="00B5298A" w:rsidRPr="00A4045E" w:rsidRDefault="00B5298A" w:rsidP="00FA40C2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4045E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A4045E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خيارات عامة</w:t>
                            </w:r>
                          </w:p>
                          <w:p w14:paraId="29455927" w14:textId="77777777" w:rsidR="00B5298A" w:rsidRPr="00A4045E" w:rsidRDefault="00B5298A" w:rsidP="00FA40C2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A4045E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نحدد </w:t>
                            </w:r>
                            <w:r w:rsidRPr="00A4045E">
                              <w:rPr>
                                <w:rFonts w:asciiTheme="minorBidi" w:hAnsiTheme="minorBidi"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  <w:t xml:space="preserve">كلمة مرور للفتح </w:t>
                            </w:r>
                            <w:r w:rsidRPr="00A4045E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أخرى </w:t>
                            </w:r>
                            <w:r w:rsidRPr="00A4045E">
                              <w:rPr>
                                <w:rFonts w:asciiTheme="minorBidi" w:hAnsiTheme="minorBidi"/>
                                <w:color w:val="FF6699"/>
                                <w:sz w:val="24"/>
                                <w:szCs w:val="24"/>
                                <w:rtl/>
                              </w:rPr>
                              <w:t>للتعديل</w:t>
                            </w:r>
                            <w:r w:rsidRPr="00A4045E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A4045E"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موافق</w:t>
                            </w:r>
                          </w:p>
                          <w:p w14:paraId="1AC37667" w14:textId="023DC446" w:rsidR="00B5298A" w:rsidRPr="00A4045E" w:rsidRDefault="00B5298A" w:rsidP="00D6327C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4074E" id="مربع نص 582" o:spid="_x0000_s1035" type="#_x0000_t202" style="position:absolute;left:0;text-align:left;margin-left:370.15pt;margin-top:1pt;width:164.35pt;height:120.15pt;z-index: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" filled="f" strokecolor="black [3213]" strokeweight=".5pt">
                <v:textbox>
                  <w:txbxContent>
                    <w:p w14:paraId="169F698E" w14:textId="77777777" w:rsidR="00B5298A" w:rsidRPr="00A4045E" w:rsidRDefault="00B5298A" w:rsidP="00FA40C2">
                      <w:pPr>
                        <w:pStyle w:val="3"/>
                        <w:rPr>
                          <w:rtl/>
                        </w:rPr>
                      </w:pPr>
                      <w:bookmarkStart w:id="15" w:name="_Toc86023139"/>
                      <w:bookmarkStart w:id="16" w:name="_Toc86788678"/>
                      <w:r w:rsidRPr="006C60FF">
                        <w:rPr>
                          <w:highlight w:val="yellow"/>
                          <w:rtl/>
                        </w:rPr>
                        <w:t>ولحماية المستند من مربع حوار الحفظ</w:t>
                      </w:r>
                      <w:bookmarkEnd w:id="15"/>
                      <w:bookmarkEnd w:id="16"/>
                    </w:p>
                    <w:p w14:paraId="7CA121EF" w14:textId="77777777" w:rsidR="00B5298A" w:rsidRPr="00A4045E" w:rsidRDefault="00B5298A" w:rsidP="00FA40C2">
                      <w:pP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A4045E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نقوم قبل الحفظ بالضغط على زر </w:t>
                      </w:r>
                      <w:r w:rsidRPr="00A4045E"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أدوات</w:t>
                      </w:r>
                    </w:p>
                    <w:p w14:paraId="4C9FCB41" w14:textId="77777777" w:rsidR="00B5298A" w:rsidRPr="00A4045E" w:rsidRDefault="00B5298A" w:rsidP="00FA40C2">
                      <w:pP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4045E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A4045E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خيارات عامة</w:t>
                      </w:r>
                    </w:p>
                    <w:p w14:paraId="29455927" w14:textId="77777777" w:rsidR="00B5298A" w:rsidRPr="00A4045E" w:rsidRDefault="00B5298A" w:rsidP="00FA40C2">
                      <w:pP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A4045E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نحدد </w:t>
                      </w:r>
                      <w:r w:rsidRPr="00A4045E">
                        <w:rPr>
                          <w:rFonts w:asciiTheme="minorBidi" w:hAnsiTheme="minorBidi"/>
                          <w:color w:val="385623" w:themeColor="accent6" w:themeShade="80"/>
                          <w:sz w:val="24"/>
                          <w:szCs w:val="24"/>
                          <w:rtl/>
                        </w:rPr>
                        <w:t xml:space="preserve">كلمة مرور للفتح </w:t>
                      </w:r>
                      <w:r w:rsidRPr="00A4045E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أخرى </w:t>
                      </w:r>
                      <w:r w:rsidRPr="00A4045E">
                        <w:rPr>
                          <w:rFonts w:asciiTheme="minorBidi" w:hAnsiTheme="minorBidi"/>
                          <w:color w:val="FF6699"/>
                          <w:sz w:val="24"/>
                          <w:szCs w:val="24"/>
                          <w:rtl/>
                        </w:rPr>
                        <w:t>للتعديل</w:t>
                      </w:r>
                      <w:r w:rsidRPr="00A4045E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A4045E"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موافق</w:t>
                      </w:r>
                    </w:p>
                    <w:p w14:paraId="1AC37667" w14:textId="023DC446" w:rsidR="00B5298A" w:rsidRPr="00A4045E" w:rsidRDefault="00B5298A" w:rsidP="00D6327C">
                      <w:pP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7792" w:rsidRPr="00036849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309056" behindDoc="0" locked="0" layoutInCell="1" allowOverlap="1" wp14:anchorId="2EDF7C6D" wp14:editId="4CF4711A">
                <wp:simplePos x="0" y="0"/>
                <wp:positionH relativeFrom="column">
                  <wp:posOffset>323376</wp:posOffset>
                </wp:positionH>
                <wp:positionV relativeFrom="paragraph">
                  <wp:posOffset>128905</wp:posOffset>
                </wp:positionV>
                <wp:extent cx="3738880" cy="140335"/>
                <wp:effectExtent l="19050" t="19050" r="13970" b="12065"/>
                <wp:wrapNone/>
                <wp:docPr id="589" name="مستطيل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8880" cy="1403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AE14A9" id="مستطيل 589" o:spid="_x0000_s1026" style="position:absolute;left:0;text-align:left;margin-left:25.45pt;margin-top:10.15pt;width:294.4pt;height:11.05pt;z-index:25130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" filled="f" strokecolor="#375623 [1609]" strokeweight="2.25pt"/>
            </w:pict>
          </mc:Fallback>
        </mc:AlternateContent>
      </w:r>
      <w:r w:rsidR="006E5D75" w:rsidRPr="00036849">
        <w:rPr>
          <w:rFonts w:asciiTheme="minorBidi" w:hAnsiTheme="minorBidi"/>
          <w:sz w:val="32"/>
          <w:szCs w:val="32"/>
          <w:rtl/>
        </w:rPr>
        <w:t xml:space="preserve">              </w:t>
      </w:r>
    </w:p>
    <w:p w14:paraId="392677C5" w14:textId="43FF59F3" w:rsidR="00376180" w:rsidRPr="00036849" w:rsidRDefault="00FA40C2" w:rsidP="00CD6456">
      <w:pPr>
        <w:rPr>
          <w:rFonts w:asciiTheme="minorBidi" w:hAnsiTheme="minorBidi"/>
          <w:sz w:val="32"/>
          <w:szCs w:val="32"/>
          <w:rtl/>
        </w:rPr>
      </w:pPr>
      <w:r w:rsidRPr="00036849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308032" behindDoc="0" locked="0" layoutInCell="1" allowOverlap="1" wp14:anchorId="1F734063" wp14:editId="58A3E17D">
                <wp:simplePos x="0" y="0"/>
                <wp:positionH relativeFrom="column">
                  <wp:posOffset>6462395</wp:posOffset>
                </wp:positionH>
                <wp:positionV relativeFrom="paragraph">
                  <wp:posOffset>267063</wp:posOffset>
                </wp:positionV>
                <wp:extent cx="231775" cy="108585"/>
                <wp:effectExtent l="19050" t="19050" r="15875" b="43815"/>
                <wp:wrapNone/>
                <wp:docPr id="588" name="سهم: لليسار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085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4D1BC" id="سهم: لليسار 588" o:spid="_x0000_s1026" type="#_x0000_t66" style="position:absolute;left:0;text-align:left;margin-left:508.85pt;margin-top:21.05pt;width:18.25pt;height:8.55pt;z-index: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" adj="5060" fillcolor="#4472c4 [3204]" strokecolor="#1f3763 [1604]" strokeweight="1pt"/>
            </w:pict>
          </mc:Fallback>
        </mc:AlternateContent>
      </w:r>
      <w:r w:rsidRPr="00036849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307008" behindDoc="0" locked="0" layoutInCell="1" allowOverlap="1" wp14:anchorId="2AAA23AF" wp14:editId="220E5998">
                <wp:simplePos x="0" y="0"/>
                <wp:positionH relativeFrom="column">
                  <wp:posOffset>5274945</wp:posOffset>
                </wp:positionH>
                <wp:positionV relativeFrom="paragraph">
                  <wp:posOffset>241028</wp:posOffset>
                </wp:positionV>
                <wp:extent cx="374015" cy="108585"/>
                <wp:effectExtent l="19050" t="19050" r="26035" b="43815"/>
                <wp:wrapNone/>
                <wp:docPr id="587" name="سهم: لليسار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15" cy="1085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B01D8" id="سهم: لليسار 587" o:spid="_x0000_s1026" type="#_x0000_t66" style="position:absolute;left:0;text-align:left;margin-left:415.35pt;margin-top:19pt;width:29.45pt;height:8.55pt;z-index:2513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" adj="3135" fillcolor="#4472c4 [3204]" strokecolor="#1f3763 [1604]" strokeweight="1pt"/>
            </w:pict>
          </mc:Fallback>
        </mc:AlternateContent>
      </w:r>
      <w:r w:rsidR="00860C0B" w:rsidRPr="00036849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310080" behindDoc="0" locked="0" layoutInCell="1" allowOverlap="1" wp14:anchorId="5686EE10" wp14:editId="1B8FE640">
                <wp:simplePos x="0" y="0"/>
                <wp:positionH relativeFrom="column">
                  <wp:posOffset>295284</wp:posOffset>
                </wp:positionH>
                <wp:positionV relativeFrom="paragraph">
                  <wp:posOffset>87630</wp:posOffset>
                </wp:positionV>
                <wp:extent cx="3738880" cy="140335"/>
                <wp:effectExtent l="19050" t="19050" r="13970" b="12065"/>
                <wp:wrapNone/>
                <wp:docPr id="590" name="مستطيل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8880" cy="1403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6D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4D9E02" id="مستطيل 590" o:spid="_x0000_s1026" style="position:absolute;left:0;text-align:left;margin-left:23.25pt;margin-top:6.9pt;width:294.4pt;height:11.05pt;z-index:25131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" filled="f" strokecolor="#ff6dff" strokeweight="2.25pt"/>
            </w:pict>
          </mc:Fallback>
        </mc:AlternateContent>
      </w:r>
    </w:p>
    <w:p w14:paraId="51AF1932" w14:textId="663F84B3" w:rsidR="00376180" w:rsidRPr="00036849" w:rsidRDefault="00376180" w:rsidP="00CD6456">
      <w:pPr>
        <w:rPr>
          <w:rFonts w:asciiTheme="minorBidi" w:hAnsiTheme="minorBidi"/>
          <w:sz w:val="32"/>
          <w:szCs w:val="32"/>
          <w:rtl/>
        </w:rPr>
      </w:pPr>
    </w:p>
    <w:p w14:paraId="0423200A" w14:textId="194D89A6" w:rsidR="00376180" w:rsidRPr="00036849" w:rsidRDefault="00376180" w:rsidP="00CD6456">
      <w:pPr>
        <w:rPr>
          <w:rFonts w:asciiTheme="minorBidi" w:hAnsiTheme="minorBidi"/>
          <w:sz w:val="32"/>
          <w:szCs w:val="32"/>
          <w:rtl/>
        </w:rPr>
      </w:pPr>
    </w:p>
    <w:p w14:paraId="1B94CD1A" w14:textId="4508606D" w:rsidR="00376180" w:rsidRPr="00036849" w:rsidRDefault="00376180" w:rsidP="00CD6456">
      <w:pPr>
        <w:rPr>
          <w:rFonts w:asciiTheme="minorBidi" w:hAnsiTheme="minorBidi"/>
          <w:sz w:val="32"/>
          <w:szCs w:val="32"/>
          <w:rtl/>
        </w:rPr>
      </w:pPr>
    </w:p>
    <w:bookmarkEnd w:id="0"/>
    <w:p w14:paraId="0BB57499" w14:textId="49C7D291" w:rsidR="009035FB" w:rsidRPr="00036849" w:rsidRDefault="009035FB" w:rsidP="009035FB">
      <w:pPr>
        <w:rPr>
          <w:rFonts w:asciiTheme="minorBidi" w:hAnsiTheme="minorBidi"/>
          <w:sz w:val="28"/>
          <w:szCs w:val="28"/>
        </w:rPr>
      </w:pPr>
    </w:p>
    <w:p w14:paraId="62438FD0" w14:textId="54FC7BF6" w:rsidR="00957471" w:rsidRPr="00036849" w:rsidRDefault="00957471" w:rsidP="00ED4151">
      <w:pPr>
        <w:rPr>
          <w:rFonts w:asciiTheme="minorBidi" w:hAnsiTheme="minorBidi"/>
          <w:sz w:val="32"/>
          <w:szCs w:val="32"/>
          <w:rtl/>
        </w:rPr>
      </w:pPr>
    </w:p>
    <w:p w14:paraId="47EC4186" w14:textId="6B7ED616" w:rsidR="00987F28" w:rsidRPr="00036849" w:rsidRDefault="00CA1585" w:rsidP="00987F28">
      <w:pPr>
        <w:rPr>
          <w:rFonts w:asciiTheme="minorBidi" w:hAnsiTheme="minorBidi"/>
          <w:sz w:val="32"/>
          <w:szCs w:val="32"/>
          <w:rtl/>
        </w:rPr>
      </w:pPr>
      <w:r w:rsidRPr="00036849">
        <w:rPr>
          <w:rFonts w:asciiTheme="minorBidi" w:hAnsiTheme="min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356160" behindDoc="0" locked="0" layoutInCell="1" allowOverlap="1" wp14:anchorId="02E96BEB" wp14:editId="7A80EA68">
                <wp:simplePos x="0" y="0"/>
                <wp:positionH relativeFrom="column">
                  <wp:posOffset>1804936</wp:posOffset>
                </wp:positionH>
                <wp:positionV relativeFrom="paragraph">
                  <wp:posOffset>21831</wp:posOffset>
                </wp:positionV>
                <wp:extent cx="2188122" cy="1619009"/>
                <wp:effectExtent l="438150" t="1047750" r="3175" b="635"/>
                <wp:wrapNone/>
                <wp:docPr id="776" name="مجموعة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122" cy="1619009"/>
                          <a:chOff x="-2381296" y="-1111923"/>
                          <a:chExt cx="2188658" cy="1093903"/>
                        </a:xfrm>
                      </wpg:grpSpPr>
                      <wps:wsp>
                        <wps:cNvPr id="777" name="فقاعة الكلام: مستطيلة مستديرة الزوايا 777"/>
                        <wps:cNvSpPr/>
                        <wps:spPr>
                          <a:xfrm>
                            <a:off x="-2057633" y="-1076046"/>
                            <a:ext cx="1864995" cy="805180"/>
                          </a:xfrm>
                          <a:prstGeom prst="wedgeRoundRectCallout">
                            <a:avLst>
                              <a:gd name="adj1" fmla="val -90379"/>
                              <a:gd name="adj2" fmla="val -142691"/>
                              <a:gd name="adj3" fmla="val 16667"/>
                            </a:avLst>
                          </a:prstGeom>
                          <a:gradFill>
                            <a:gsLst>
                              <a:gs pos="0">
                                <a:schemeClr val="accent1"/>
                              </a:gs>
                              <a:gs pos="56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7D91AE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34AC74F" w14:textId="77777777" w:rsidR="00B5298A" w:rsidRDefault="00B5298A"/>
                            <w:p w14:paraId="56CCE85B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0DFACFEA" w14:textId="77777777" w:rsidR="00B5298A" w:rsidRDefault="00B5298A"/>
                            <w:p w14:paraId="6A070A37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2B1FC164" w14:textId="77777777" w:rsidR="00B5298A" w:rsidRDefault="00B5298A"/>
                            <w:p w14:paraId="7C4AD1E5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5D6343B6" w14:textId="77777777" w:rsidR="00B5298A" w:rsidRDefault="00B5298A"/>
                            <w:p w14:paraId="44299155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09B93928" w14:textId="77777777" w:rsidR="00B5298A" w:rsidRDefault="00B5298A"/>
                            <w:p w14:paraId="21D26DC1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20C93DC3" w14:textId="77777777" w:rsidR="00B5298A" w:rsidRDefault="00B5298A"/>
                            <w:p w14:paraId="6353219A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073D00E4" w14:textId="77777777" w:rsidR="00B5298A" w:rsidRDefault="00B5298A"/>
                            <w:p w14:paraId="4A57EC8A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2A1A4F70" w14:textId="77777777" w:rsidR="00B5298A" w:rsidRDefault="00B5298A"/>
                            <w:p w14:paraId="4E664557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47F09A6" w14:textId="77777777" w:rsidR="00B5298A" w:rsidRDefault="00B5298A"/>
                            <w:p w14:paraId="58A2067C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5ADFB370" w14:textId="77777777" w:rsidR="00B5298A" w:rsidRDefault="00B5298A"/>
                            <w:p w14:paraId="52F3BB35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6B61D331" w14:textId="77777777" w:rsidR="00B5298A" w:rsidRDefault="00B5298A"/>
                            <w:p w14:paraId="22EFF112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69FFF32A" w14:textId="77777777" w:rsidR="00B5298A" w:rsidRDefault="00B5298A"/>
                            <w:p w14:paraId="1B2071DE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6BD22CC" w14:textId="77777777" w:rsidR="00B5298A" w:rsidRDefault="00B5298A"/>
                            <w:p w14:paraId="60ECBB15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74D1FFB3" w14:textId="77777777" w:rsidR="00B5298A" w:rsidRDefault="00B5298A"/>
                            <w:p w14:paraId="374B6586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628283F1" w14:textId="77777777" w:rsidR="00B5298A" w:rsidRDefault="00B5298A"/>
                            <w:p w14:paraId="440CB295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62BC589" w14:textId="77777777" w:rsidR="00B5298A" w:rsidRDefault="00B5298A"/>
                            <w:p w14:paraId="4845F694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F11757D" w14:textId="77777777" w:rsidR="00B5298A" w:rsidRDefault="00B5298A"/>
                            <w:p w14:paraId="1BD52191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5A757364" w14:textId="77777777" w:rsidR="00B5298A" w:rsidRDefault="00B5298A"/>
                            <w:p w14:paraId="66D8BA9D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237BF978" w14:textId="77777777" w:rsidR="00B5298A" w:rsidRDefault="00B5298A"/>
                            <w:p w14:paraId="661E41AA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1CA0521" w14:textId="77777777" w:rsidR="00B5298A" w:rsidRDefault="00B5298A"/>
                            <w:p w14:paraId="2E338BD2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0A87C00C" w14:textId="77777777" w:rsidR="00B5298A" w:rsidRDefault="00B5298A"/>
                            <w:p w14:paraId="14DF4E26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55C5CDB6" w14:textId="77777777" w:rsidR="00B5298A" w:rsidRDefault="00B5298A"/>
                            <w:p w14:paraId="2071AB04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3BA8182" w14:textId="77777777" w:rsidR="00B5298A" w:rsidRDefault="00B5298A"/>
                            <w:p w14:paraId="650735E3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60AB2140" w14:textId="77777777" w:rsidR="00B5298A" w:rsidRDefault="00B5298A"/>
                            <w:p w14:paraId="202781A6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26A57846" w14:textId="77777777" w:rsidR="00B5298A" w:rsidRDefault="00B5298A"/>
                            <w:p w14:paraId="3503ED66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72B71EF8" w14:textId="77777777" w:rsidR="00B5298A" w:rsidRDefault="00B5298A"/>
                            <w:p w14:paraId="762C03C8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1199FAE2" w14:textId="77777777" w:rsidR="00B5298A" w:rsidRDefault="00B5298A"/>
                            <w:p w14:paraId="5B3A60E1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69A37B17" w14:textId="77777777" w:rsidR="00B5298A" w:rsidRDefault="00B5298A"/>
                            <w:p w14:paraId="3FB61C03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85D8631" w14:textId="77777777" w:rsidR="00B5298A" w:rsidRDefault="00B5298A"/>
                            <w:p w14:paraId="46F1DD3E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7C16C63" w14:textId="77777777" w:rsidR="00B5298A" w:rsidRDefault="00B5298A"/>
                            <w:p w14:paraId="6267FC23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A40B350" w14:textId="77777777" w:rsidR="00B5298A" w:rsidRDefault="00B5298A"/>
                            <w:p w14:paraId="2F2BF3C8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43412D4" w14:textId="77777777" w:rsidR="00B5298A" w:rsidRDefault="00B5298A"/>
                            <w:p w14:paraId="1206FCFB" w14:textId="1CC31A52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123F384" w14:textId="77777777" w:rsidR="00B5298A" w:rsidRDefault="00B5298A"/>
                            <w:p w14:paraId="4B41C99F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5E0BB38" w14:textId="77777777" w:rsidR="00B5298A" w:rsidRDefault="00B5298A"/>
                            <w:p w14:paraId="097B20C0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53A40B37" w14:textId="77777777" w:rsidR="00B5298A" w:rsidRDefault="00B5298A"/>
                            <w:p w14:paraId="574F0FED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0F22D3DD" w14:textId="77777777" w:rsidR="00B5298A" w:rsidRDefault="00B5298A"/>
                            <w:p w14:paraId="462673D1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C35EB0C" w14:textId="77777777" w:rsidR="00B5298A" w:rsidRDefault="00B5298A"/>
                            <w:p w14:paraId="4B870832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16524207" w14:textId="77777777" w:rsidR="00B5298A" w:rsidRDefault="00B5298A"/>
                            <w:p w14:paraId="6CBBD48A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7CD5B5B4" w14:textId="77777777" w:rsidR="00B5298A" w:rsidRDefault="00B5298A"/>
                            <w:p w14:paraId="2DA8B919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CD1AD8D" w14:textId="77777777" w:rsidR="00B5298A" w:rsidRDefault="00B5298A"/>
                            <w:p w14:paraId="52FBE046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23D7C668" w14:textId="77777777" w:rsidR="00B5298A" w:rsidRDefault="00B5298A"/>
                            <w:p w14:paraId="27E3499E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558BF0F6" w14:textId="77777777" w:rsidR="00B5298A" w:rsidRDefault="00B5298A"/>
                            <w:p w14:paraId="74A800E7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6C37A191" w14:textId="77777777" w:rsidR="00B5298A" w:rsidRDefault="00B5298A"/>
                            <w:p w14:paraId="2D3E1710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2077D21" w14:textId="77777777" w:rsidR="00B5298A" w:rsidRDefault="00B5298A"/>
                            <w:p w14:paraId="34583D4C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8344C13" w14:textId="77777777" w:rsidR="00B5298A" w:rsidRDefault="00B5298A"/>
                            <w:p w14:paraId="495748F9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4974AA8" w14:textId="77777777" w:rsidR="00B5298A" w:rsidRDefault="00B5298A"/>
                            <w:p w14:paraId="2B17CC79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B0C15B3" w14:textId="77777777" w:rsidR="00B5298A" w:rsidRDefault="00B5298A"/>
                            <w:p w14:paraId="29A94267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5D65431B" w14:textId="77777777" w:rsidR="00B5298A" w:rsidRDefault="00B5298A"/>
                            <w:p w14:paraId="24A88104" w14:textId="10CC4CE9" w:rsidR="00B5298A" w:rsidRDefault="00B5298A" w:rsidP="009035FB">
                              <w:pPr>
                                <w:jc w:val="center"/>
                              </w:pPr>
                            </w:p>
                            <w:p w14:paraId="6F6A2DF9" w14:textId="77777777" w:rsidR="00B5298A" w:rsidRDefault="00B5298A"/>
                            <w:p w14:paraId="57729A26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629084D6" w14:textId="77777777" w:rsidR="00B5298A" w:rsidRDefault="00B5298A"/>
                            <w:p w14:paraId="5D44E832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78CB9EE" w14:textId="77777777" w:rsidR="00B5298A" w:rsidRDefault="00B5298A"/>
                            <w:p w14:paraId="2CC5AB4A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64908D4" w14:textId="77777777" w:rsidR="00B5298A" w:rsidRDefault="00B5298A"/>
                            <w:p w14:paraId="2AE489C7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1C866C30" w14:textId="77777777" w:rsidR="00B5298A" w:rsidRDefault="00B5298A"/>
                            <w:p w14:paraId="6BF13F8E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21202DCA" w14:textId="77777777" w:rsidR="00B5298A" w:rsidRDefault="00B5298A"/>
                            <w:p w14:paraId="6A8953F4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3166B2F9" w14:textId="77777777" w:rsidR="00B5298A" w:rsidRDefault="00B5298A"/>
                            <w:p w14:paraId="4BECD38C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577C7A93" w14:textId="77777777" w:rsidR="00B5298A" w:rsidRDefault="00B5298A"/>
                            <w:p w14:paraId="4EBC7703" w14:textId="5D7735A3" w:rsidR="00B5298A" w:rsidRDefault="00B5298A" w:rsidP="009035FB">
                              <w:pPr>
                                <w:jc w:val="center"/>
                              </w:pPr>
                            </w:p>
                            <w:p w14:paraId="2F2E9E69" w14:textId="77777777" w:rsidR="00B5298A" w:rsidRDefault="00B5298A"/>
                            <w:p w14:paraId="2A7FE056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06CE13F2" w14:textId="77777777" w:rsidR="00B5298A" w:rsidRDefault="00B5298A"/>
                            <w:p w14:paraId="2ADFD015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673E6CB3" w14:textId="77777777" w:rsidR="00B5298A" w:rsidRDefault="00B5298A"/>
                            <w:p w14:paraId="60DCFC45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18C6DCD4" w14:textId="77777777" w:rsidR="00B5298A" w:rsidRDefault="00B5298A"/>
                            <w:p w14:paraId="482B9AC9" w14:textId="20126ADD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BDDEADC" w14:textId="77777777" w:rsidR="00B5298A" w:rsidRDefault="00B5298A"/>
                            <w:p w14:paraId="1B87CB99" w14:textId="77777777" w:rsidR="00B5298A" w:rsidRDefault="00B5298A" w:rsidP="009035FB">
                              <w:pPr>
                                <w:jc w:val="center"/>
                              </w:pPr>
                            </w:p>
                            <w:p w14:paraId="439A5F9C" w14:textId="77777777" w:rsidR="00B5298A" w:rsidRDefault="00B5298A"/>
                            <w:p w14:paraId="28C964C2" w14:textId="1452B1E6" w:rsidR="00B5298A" w:rsidRDefault="00B5298A" w:rsidP="009035FB">
                              <w:pPr>
                                <w:jc w:val="center"/>
                              </w:pPr>
                            </w:p>
                            <w:p w14:paraId="512B2BEF" w14:textId="77777777" w:rsidR="00B5298A" w:rsidRDefault="00B5298A"/>
                            <w:p w14:paraId="4FDDB77D" w14:textId="00415847" w:rsidR="00B5298A" w:rsidRDefault="00B5298A" w:rsidP="009035F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مربع نص 629"/>
                        <wps:cNvSpPr txBox="1"/>
                        <wps:spPr>
                          <a:xfrm>
                            <a:off x="-2381296" y="-1111923"/>
                            <a:ext cx="2011907" cy="10939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D7C58E" w14:textId="77777777" w:rsidR="00B5298A" w:rsidRPr="00F718D6" w:rsidRDefault="00B5298A" w:rsidP="00C272D8">
                              <w:pPr>
                                <w:rPr>
                                  <w:rFonts w:asciiTheme="minorBidi" w:hAnsiTheme="minorBidi"/>
                                  <w:sz w:val="18"/>
                                  <w:szCs w:val="18"/>
                                </w:rPr>
                              </w:pPr>
                              <w:r w:rsidRPr="00F718D6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 xml:space="preserve">نحدد العلامة المائية التي نريدها و تنسيقاتها </w:t>
                              </w:r>
                            </w:p>
                            <w:p w14:paraId="38C2D2A5" w14:textId="77777777" w:rsidR="00B5298A" w:rsidRPr="00F718D6" w:rsidRDefault="00B5298A" w:rsidP="009035FB">
                              <w:pPr>
                                <w:rPr>
                                  <w:rFonts w:asciiTheme="minorBidi" w:hAnsiTheme="minorBidi"/>
                                  <w:sz w:val="18"/>
                                  <w:szCs w:val="18"/>
                                </w:rPr>
                              </w:pPr>
                              <w:r w:rsidRPr="00F718D6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14:paraId="2517D9A9" w14:textId="77777777" w:rsidR="00B5298A" w:rsidRDefault="00B5298A"/>
                            <w:p w14:paraId="7C634FB9" w14:textId="1F05FA71" w:rsidR="00B5298A" w:rsidRPr="00F718D6" w:rsidRDefault="00B5298A" w:rsidP="00C272D8">
                              <w:pPr>
                                <w:rPr>
                                  <w:rFonts w:asciiTheme="minorBidi" w:hAnsiTheme="minorBidi"/>
                                  <w:sz w:val="18"/>
                                  <w:szCs w:val="18"/>
                                </w:rPr>
                              </w:pPr>
                              <w:r w:rsidRPr="00F718D6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 xml:space="preserve">نحدد العلامة المائية التي نريدها و تنسيقاتها </w:t>
                              </w:r>
                            </w:p>
                            <w:p w14:paraId="10786B76" w14:textId="4E67BA4F" w:rsidR="00B5298A" w:rsidRPr="00F718D6" w:rsidRDefault="00B5298A" w:rsidP="009035FB">
                              <w:pPr>
                                <w:rPr>
                                  <w:rFonts w:asciiTheme="minorBidi" w:hAnsiTheme="minorBidi"/>
                                  <w:sz w:val="18"/>
                                  <w:szCs w:val="18"/>
                                </w:rPr>
                              </w:pPr>
                              <w:r w:rsidRPr="00F718D6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96BEB" id="مجموعة 776" o:spid="_x0000_s1036" style="position:absolute;left:0;text-align:left;margin-left:142.1pt;margin-top:1.7pt;width:172.3pt;height:127.5pt;z-index:251356160" coordorigin="-23812,-11119" coordsize="21886,10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فقاعة الكلام: مستطيلة مستديرة الزوايا 777" o:spid="_x0000_s1037" type="#_x0000_t62" style="position:absolute;left:-20576;top:-10760;width:18650;height:8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" adj="-8722,-20021" fillcolor="#4472c4 [3204]" stroked="f" strokeweight="1pt">
                  <v:fill color2="#d9e2f3 [660]" angle="90" colors="0 #4472c4;36700f #abc0e4;1 #dae3f3" focus="100%" type="gradient"/>
                  <v:textbox>
                    <w:txbxContent>
                      <w:p w14:paraId="737D91AE" w14:textId="77777777" w:rsidR="00B5298A" w:rsidRDefault="00B5298A" w:rsidP="009035FB">
                        <w:pPr>
                          <w:jc w:val="center"/>
                        </w:pPr>
                      </w:p>
                      <w:p w14:paraId="334AC74F" w14:textId="77777777" w:rsidR="00B5298A" w:rsidRDefault="00B5298A"/>
                      <w:p w14:paraId="56CCE85B" w14:textId="77777777" w:rsidR="00B5298A" w:rsidRDefault="00B5298A" w:rsidP="009035FB">
                        <w:pPr>
                          <w:jc w:val="center"/>
                        </w:pPr>
                      </w:p>
                      <w:p w14:paraId="0DFACFEA" w14:textId="77777777" w:rsidR="00B5298A" w:rsidRDefault="00B5298A"/>
                      <w:p w14:paraId="6A070A37" w14:textId="77777777" w:rsidR="00B5298A" w:rsidRDefault="00B5298A" w:rsidP="009035FB">
                        <w:pPr>
                          <w:jc w:val="center"/>
                        </w:pPr>
                      </w:p>
                      <w:p w14:paraId="2B1FC164" w14:textId="77777777" w:rsidR="00B5298A" w:rsidRDefault="00B5298A"/>
                      <w:p w14:paraId="7C4AD1E5" w14:textId="77777777" w:rsidR="00B5298A" w:rsidRDefault="00B5298A" w:rsidP="009035FB">
                        <w:pPr>
                          <w:jc w:val="center"/>
                        </w:pPr>
                      </w:p>
                      <w:p w14:paraId="5D6343B6" w14:textId="77777777" w:rsidR="00B5298A" w:rsidRDefault="00B5298A"/>
                      <w:p w14:paraId="44299155" w14:textId="77777777" w:rsidR="00B5298A" w:rsidRDefault="00B5298A" w:rsidP="009035FB">
                        <w:pPr>
                          <w:jc w:val="center"/>
                        </w:pPr>
                      </w:p>
                      <w:p w14:paraId="09B93928" w14:textId="77777777" w:rsidR="00B5298A" w:rsidRDefault="00B5298A"/>
                      <w:p w14:paraId="21D26DC1" w14:textId="77777777" w:rsidR="00B5298A" w:rsidRDefault="00B5298A" w:rsidP="009035FB">
                        <w:pPr>
                          <w:jc w:val="center"/>
                        </w:pPr>
                      </w:p>
                      <w:p w14:paraId="20C93DC3" w14:textId="77777777" w:rsidR="00B5298A" w:rsidRDefault="00B5298A"/>
                      <w:p w14:paraId="6353219A" w14:textId="77777777" w:rsidR="00B5298A" w:rsidRDefault="00B5298A" w:rsidP="009035FB">
                        <w:pPr>
                          <w:jc w:val="center"/>
                        </w:pPr>
                      </w:p>
                      <w:p w14:paraId="073D00E4" w14:textId="77777777" w:rsidR="00B5298A" w:rsidRDefault="00B5298A"/>
                      <w:p w14:paraId="4A57EC8A" w14:textId="77777777" w:rsidR="00B5298A" w:rsidRDefault="00B5298A" w:rsidP="009035FB">
                        <w:pPr>
                          <w:jc w:val="center"/>
                        </w:pPr>
                      </w:p>
                      <w:p w14:paraId="2A1A4F70" w14:textId="77777777" w:rsidR="00B5298A" w:rsidRDefault="00B5298A"/>
                      <w:p w14:paraId="4E664557" w14:textId="77777777" w:rsidR="00B5298A" w:rsidRDefault="00B5298A" w:rsidP="009035FB">
                        <w:pPr>
                          <w:jc w:val="center"/>
                        </w:pPr>
                      </w:p>
                      <w:p w14:paraId="447F09A6" w14:textId="77777777" w:rsidR="00B5298A" w:rsidRDefault="00B5298A"/>
                      <w:p w14:paraId="58A2067C" w14:textId="77777777" w:rsidR="00B5298A" w:rsidRDefault="00B5298A" w:rsidP="009035FB">
                        <w:pPr>
                          <w:jc w:val="center"/>
                        </w:pPr>
                      </w:p>
                      <w:p w14:paraId="5ADFB370" w14:textId="77777777" w:rsidR="00B5298A" w:rsidRDefault="00B5298A"/>
                      <w:p w14:paraId="52F3BB35" w14:textId="77777777" w:rsidR="00B5298A" w:rsidRDefault="00B5298A" w:rsidP="009035FB">
                        <w:pPr>
                          <w:jc w:val="center"/>
                        </w:pPr>
                      </w:p>
                      <w:p w14:paraId="6B61D331" w14:textId="77777777" w:rsidR="00B5298A" w:rsidRDefault="00B5298A"/>
                      <w:p w14:paraId="22EFF112" w14:textId="77777777" w:rsidR="00B5298A" w:rsidRDefault="00B5298A" w:rsidP="009035FB">
                        <w:pPr>
                          <w:jc w:val="center"/>
                        </w:pPr>
                      </w:p>
                      <w:p w14:paraId="69FFF32A" w14:textId="77777777" w:rsidR="00B5298A" w:rsidRDefault="00B5298A"/>
                      <w:p w14:paraId="1B2071DE" w14:textId="77777777" w:rsidR="00B5298A" w:rsidRDefault="00B5298A" w:rsidP="009035FB">
                        <w:pPr>
                          <w:jc w:val="center"/>
                        </w:pPr>
                      </w:p>
                      <w:p w14:paraId="46BD22CC" w14:textId="77777777" w:rsidR="00B5298A" w:rsidRDefault="00B5298A"/>
                      <w:p w14:paraId="60ECBB15" w14:textId="77777777" w:rsidR="00B5298A" w:rsidRDefault="00B5298A" w:rsidP="009035FB">
                        <w:pPr>
                          <w:jc w:val="center"/>
                        </w:pPr>
                      </w:p>
                      <w:p w14:paraId="74D1FFB3" w14:textId="77777777" w:rsidR="00B5298A" w:rsidRDefault="00B5298A"/>
                      <w:p w14:paraId="374B6586" w14:textId="77777777" w:rsidR="00B5298A" w:rsidRDefault="00B5298A" w:rsidP="009035FB">
                        <w:pPr>
                          <w:jc w:val="center"/>
                        </w:pPr>
                      </w:p>
                      <w:p w14:paraId="628283F1" w14:textId="77777777" w:rsidR="00B5298A" w:rsidRDefault="00B5298A"/>
                      <w:p w14:paraId="440CB295" w14:textId="77777777" w:rsidR="00B5298A" w:rsidRDefault="00B5298A" w:rsidP="009035FB">
                        <w:pPr>
                          <w:jc w:val="center"/>
                        </w:pPr>
                      </w:p>
                      <w:p w14:paraId="362BC589" w14:textId="77777777" w:rsidR="00B5298A" w:rsidRDefault="00B5298A"/>
                      <w:p w14:paraId="4845F694" w14:textId="77777777" w:rsidR="00B5298A" w:rsidRDefault="00B5298A" w:rsidP="009035FB">
                        <w:pPr>
                          <w:jc w:val="center"/>
                        </w:pPr>
                      </w:p>
                      <w:p w14:paraId="3F11757D" w14:textId="77777777" w:rsidR="00B5298A" w:rsidRDefault="00B5298A"/>
                      <w:p w14:paraId="1BD52191" w14:textId="77777777" w:rsidR="00B5298A" w:rsidRDefault="00B5298A" w:rsidP="009035FB">
                        <w:pPr>
                          <w:jc w:val="center"/>
                        </w:pPr>
                      </w:p>
                      <w:p w14:paraId="5A757364" w14:textId="77777777" w:rsidR="00B5298A" w:rsidRDefault="00B5298A"/>
                      <w:p w14:paraId="66D8BA9D" w14:textId="77777777" w:rsidR="00B5298A" w:rsidRDefault="00B5298A" w:rsidP="009035FB">
                        <w:pPr>
                          <w:jc w:val="center"/>
                        </w:pPr>
                      </w:p>
                      <w:p w14:paraId="237BF978" w14:textId="77777777" w:rsidR="00B5298A" w:rsidRDefault="00B5298A"/>
                      <w:p w14:paraId="661E41AA" w14:textId="77777777" w:rsidR="00B5298A" w:rsidRDefault="00B5298A" w:rsidP="009035FB">
                        <w:pPr>
                          <w:jc w:val="center"/>
                        </w:pPr>
                      </w:p>
                      <w:p w14:paraId="31CA0521" w14:textId="77777777" w:rsidR="00B5298A" w:rsidRDefault="00B5298A"/>
                      <w:p w14:paraId="2E338BD2" w14:textId="77777777" w:rsidR="00B5298A" w:rsidRDefault="00B5298A" w:rsidP="009035FB">
                        <w:pPr>
                          <w:jc w:val="center"/>
                        </w:pPr>
                      </w:p>
                      <w:p w14:paraId="0A87C00C" w14:textId="77777777" w:rsidR="00B5298A" w:rsidRDefault="00B5298A"/>
                      <w:p w14:paraId="14DF4E26" w14:textId="77777777" w:rsidR="00B5298A" w:rsidRDefault="00B5298A" w:rsidP="009035FB">
                        <w:pPr>
                          <w:jc w:val="center"/>
                        </w:pPr>
                      </w:p>
                      <w:p w14:paraId="55C5CDB6" w14:textId="77777777" w:rsidR="00B5298A" w:rsidRDefault="00B5298A"/>
                      <w:p w14:paraId="2071AB04" w14:textId="77777777" w:rsidR="00B5298A" w:rsidRDefault="00B5298A" w:rsidP="009035FB">
                        <w:pPr>
                          <w:jc w:val="center"/>
                        </w:pPr>
                      </w:p>
                      <w:p w14:paraId="43BA8182" w14:textId="77777777" w:rsidR="00B5298A" w:rsidRDefault="00B5298A"/>
                      <w:p w14:paraId="650735E3" w14:textId="77777777" w:rsidR="00B5298A" w:rsidRDefault="00B5298A" w:rsidP="009035FB">
                        <w:pPr>
                          <w:jc w:val="center"/>
                        </w:pPr>
                      </w:p>
                      <w:p w14:paraId="60AB2140" w14:textId="77777777" w:rsidR="00B5298A" w:rsidRDefault="00B5298A"/>
                      <w:p w14:paraId="202781A6" w14:textId="77777777" w:rsidR="00B5298A" w:rsidRDefault="00B5298A" w:rsidP="009035FB">
                        <w:pPr>
                          <w:jc w:val="center"/>
                        </w:pPr>
                      </w:p>
                      <w:p w14:paraId="26A57846" w14:textId="77777777" w:rsidR="00B5298A" w:rsidRDefault="00B5298A"/>
                      <w:p w14:paraId="3503ED66" w14:textId="77777777" w:rsidR="00B5298A" w:rsidRDefault="00B5298A" w:rsidP="009035FB">
                        <w:pPr>
                          <w:jc w:val="center"/>
                        </w:pPr>
                      </w:p>
                      <w:p w14:paraId="72B71EF8" w14:textId="77777777" w:rsidR="00B5298A" w:rsidRDefault="00B5298A"/>
                      <w:p w14:paraId="762C03C8" w14:textId="77777777" w:rsidR="00B5298A" w:rsidRDefault="00B5298A" w:rsidP="009035FB">
                        <w:pPr>
                          <w:jc w:val="center"/>
                        </w:pPr>
                      </w:p>
                      <w:p w14:paraId="1199FAE2" w14:textId="77777777" w:rsidR="00B5298A" w:rsidRDefault="00B5298A"/>
                      <w:p w14:paraId="5B3A60E1" w14:textId="77777777" w:rsidR="00B5298A" w:rsidRDefault="00B5298A" w:rsidP="009035FB">
                        <w:pPr>
                          <w:jc w:val="center"/>
                        </w:pPr>
                      </w:p>
                      <w:p w14:paraId="69A37B17" w14:textId="77777777" w:rsidR="00B5298A" w:rsidRDefault="00B5298A"/>
                      <w:p w14:paraId="3FB61C03" w14:textId="77777777" w:rsidR="00B5298A" w:rsidRDefault="00B5298A" w:rsidP="009035FB">
                        <w:pPr>
                          <w:jc w:val="center"/>
                        </w:pPr>
                      </w:p>
                      <w:p w14:paraId="485D8631" w14:textId="77777777" w:rsidR="00B5298A" w:rsidRDefault="00B5298A"/>
                      <w:p w14:paraId="46F1DD3E" w14:textId="77777777" w:rsidR="00B5298A" w:rsidRDefault="00B5298A" w:rsidP="009035FB">
                        <w:pPr>
                          <w:jc w:val="center"/>
                        </w:pPr>
                      </w:p>
                      <w:p w14:paraId="47C16C63" w14:textId="77777777" w:rsidR="00B5298A" w:rsidRDefault="00B5298A"/>
                      <w:p w14:paraId="6267FC23" w14:textId="77777777" w:rsidR="00B5298A" w:rsidRDefault="00B5298A" w:rsidP="009035FB">
                        <w:pPr>
                          <w:jc w:val="center"/>
                        </w:pPr>
                      </w:p>
                      <w:p w14:paraId="4A40B350" w14:textId="77777777" w:rsidR="00B5298A" w:rsidRDefault="00B5298A"/>
                      <w:p w14:paraId="2F2BF3C8" w14:textId="77777777" w:rsidR="00B5298A" w:rsidRDefault="00B5298A" w:rsidP="009035FB">
                        <w:pPr>
                          <w:jc w:val="center"/>
                        </w:pPr>
                      </w:p>
                      <w:p w14:paraId="443412D4" w14:textId="77777777" w:rsidR="00B5298A" w:rsidRDefault="00B5298A"/>
                      <w:p w14:paraId="1206FCFB" w14:textId="1CC31A52" w:rsidR="00B5298A" w:rsidRDefault="00B5298A" w:rsidP="009035FB">
                        <w:pPr>
                          <w:jc w:val="center"/>
                        </w:pPr>
                      </w:p>
                      <w:p w14:paraId="3123F384" w14:textId="77777777" w:rsidR="00B5298A" w:rsidRDefault="00B5298A"/>
                      <w:p w14:paraId="4B41C99F" w14:textId="77777777" w:rsidR="00B5298A" w:rsidRDefault="00B5298A" w:rsidP="009035FB">
                        <w:pPr>
                          <w:jc w:val="center"/>
                        </w:pPr>
                      </w:p>
                      <w:p w14:paraId="35E0BB38" w14:textId="77777777" w:rsidR="00B5298A" w:rsidRDefault="00B5298A"/>
                      <w:p w14:paraId="097B20C0" w14:textId="77777777" w:rsidR="00B5298A" w:rsidRDefault="00B5298A" w:rsidP="009035FB">
                        <w:pPr>
                          <w:jc w:val="center"/>
                        </w:pPr>
                      </w:p>
                      <w:p w14:paraId="53A40B37" w14:textId="77777777" w:rsidR="00B5298A" w:rsidRDefault="00B5298A"/>
                      <w:p w14:paraId="574F0FED" w14:textId="77777777" w:rsidR="00B5298A" w:rsidRDefault="00B5298A" w:rsidP="009035FB">
                        <w:pPr>
                          <w:jc w:val="center"/>
                        </w:pPr>
                      </w:p>
                      <w:p w14:paraId="0F22D3DD" w14:textId="77777777" w:rsidR="00B5298A" w:rsidRDefault="00B5298A"/>
                      <w:p w14:paraId="462673D1" w14:textId="77777777" w:rsidR="00B5298A" w:rsidRDefault="00B5298A" w:rsidP="009035FB">
                        <w:pPr>
                          <w:jc w:val="center"/>
                        </w:pPr>
                      </w:p>
                      <w:p w14:paraId="4C35EB0C" w14:textId="77777777" w:rsidR="00B5298A" w:rsidRDefault="00B5298A"/>
                      <w:p w14:paraId="4B870832" w14:textId="77777777" w:rsidR="00B5298A" w:rsidRDefault="00B5298A" w:rsidP="009035FB">
                        <w:pPr>
                          <w:jc w:val="center"/>
                        </w:pPr>
                      </w:p>
                      <w:p w14:paraId="16524207" w14:textId="77777777" w:rsidR="00B5298A" w:rsidRDefault="00B5298A"/>
                      <w:p w14:paraId="6CBBD48A" w14:textId="77777777" w:rsidR="00B5298A" w:rsidRDefault="00B5298A" w:rsidP="009035FB">
                        <w:pPr>
                          <w:jc w:val="center"/>
                        </w:pPr>
                      </w:p>
                      <w:p w14:paraId="7CD5B5B4" w14:textId="77777777" w:rsidR="00B5298A" w:rsidRDefault="00B5298A"/>
                      <w:p w14:paraId="2DA8B919" w14:textId="77777777" w:rsidR="00B5298A" w:rsidRDefault="00B5298A" w:rsidP="009035FB">
                        <w:pPr>
                          <w:jc w:val="center"/>
                        </w:pPr>
                      </w:p>
                      <w:p w14:paraId="3CD1AD8D" w14:textId="77777777" w:rsidR="00B5298A" w:rsidRDefault="00B5298A"/>
                      <w:p w14:paraId="52FBE046" w14:textId="77777777" w:rsidR="00B5298A" w:rsidRDefault="00B5298A" w:rsidP="009035FB">
                        <w:pPr>
                          <w:jc w:val="center"/>
                        </w:pPr>
                      </w:p>
                      <w:p w14:paraId="23D7C668" w14:textId="77777777" w:rsidR="00B5298A" w:rsidRDefault="00B5298A"/>
                      <w:p w14:paraId="27E3499E" w14:textId="77777777" w:rsidR="00B5298A" w:rsidRDefault="00B5298A" w:rsidP="009035FB">
                        <w:pPr>
                          <w:jc w:val="center"/>
                        </w:pPr>
                      </w:p>
                      <w:p w14:paraId="558BF0F6" w14:textId="77777777" w:rsidR="00B5298A" w:rsidRDefault="00B5298A"/>
                      <w:p w14:paraId="74A800E7" w14:textId="77777777" w:rsidR="00B5298A" w:rsidRDefault="00B5298A" w:rsidP="009035FB">
                        <w:pPr>
                          <w:jc w:val="center"/>
                        </w:pPr>
                      </w:p>
                      <w:p w14:paraId="6C37A191" w14:textId="77777777" w:rsidR="00B5298A" w:rsidRDefault="00B5298A"/>
                      <w:p w14:paraId="2D3E1710" w14:textId="77777777" w:rsidR="00B5298A" w:rsidRDefault="00B5298A" w:rsidP="009035FB">
                        <w:pPr>
                          <w:jc w:val="center"/>
                        </w:pPr>
                      </w:p>
                      <w:p w14:paraId="42077D21" w14:textId="77777777" w:rsidR="00B5298A" w:rsidRDefault="00B5298A"/>
                      <w:p w14:paraId="34583D4C" w14:textId="77777777" w:rsidR="00B5298A" w:rsidRDefault="00B5298A" w:rsidP="009035FB">
                        <w:pPr>
                          <w:jc w:val="center"/>
                        </w:pPr>
                      </w:p>
                      <w:p w14:paraId="38344C13" w14:textId="77777777" w:rsidR="00B5298A" w:rsidRDefault="00B5298A"/>
                      <w:p w14:paraId="495748F9" w14:textId="77777777" w:rsidR="00B5298A" w:rsidRDefault="00B5298A" w:rsidP="009035FB">
                        <w:pPr>
                          <w:jc w:val="center"/>
                        </w:pPr>
                      </w:p>
                      <w:p w14:paraId="34974AA8" w14:textId="77777777" w:rsidR="00B5298A" w:rsidRDefault="00B5298A"/>
                      <w:p w14:paraId="2B17CC79" w14:textId="77777777" w:rsidR="00B5298A" w:rsidRDefault="00B5298A" w:rsidP="009035FB">
                        <w:pPr>
                          <w:jc w:val="center"/>
                        </w:pPr>
                      </w:p>
                      <w:p w14:paraId="4B0C15B3" w14:textId="77777777" w:rsidR="00B5298A" w:rsidRDefault="00B5298A"/>
                      <w:p w14:paraId="29A94267" w14:textId="77777777" w:rsidR="00B5298A" w:rsidRDefault="00B5298A" w:rsidP="009035FB">
                        <w:pPr>
                          <w:jc w:val="center"/>
                        </w:pPr>
                      </w:p>
                      <w:p w14:paraId="5D65431B" w14:textId="77777777" w:rsidR="00B5298A" w:rsidRDefault="00B5298A"/>
                      <w:p w14:paraId="24A88104" w14:textId="10CC4CE9" w:rsidR="00B5298A" w:rsidRDefault="00B5298A" w:rsidP="009035FB">
                        <w:pPr>
                          <w:jc w:val="center"/>
                        </w:pPr>
                      </w:p>
                      <w:p w14:paraId="6F6A2DF9" w14:textId="77777777" w:rsidR="00B5298A" w:rsidRDefault="00B5298A"/>
                      <w:p w14:paraId="57729A26" w14:textId="77777777" w:rsidR="00B5298A" w:rsidRDefault="00B5298A" w:rsidP="009035FB">
                        <w:pPr>
                          <w:jc w:val="center"/>
                        </w:pPr>
                      </w:p>
                      <w:p w14:paraId="629084D6" w14:textId="77777777" w:rsidR="00B5298A" w:rsidRDefault="00B5298A"/>
                      <w:p w14:paraId="5D44E832" w14:textId="77777777" w:rsidR="00B5298A" w:rsidRDefault="00B5298A" w:rsidP="009035FB">
                        <w:pPr>
                          <w:jc w:val="center"/>
                        </w:pPr>
                      </w:p>
                      <w:p w14:paraId="378CB9EE" w14:textId="77777777" w:rsidR="00B5298A" w:rsidRDefault="00B5298A"/>
                      <w:p w14:paraId="2CC5AB4A" w14:textId="77777777" w:rsidR="00B5298A" w:rsidRDefault="00B5298A" w:rsidP="009035FB">
                        <w:pPr>
                          <w:jc w:val="center"/>
                        </w:pPr>
                      </w:p>
                      <w:p w14:paraId="364908D4" w14:textId="77777777" w:rsidR="00B5298A" w:rsidRDefault="00B5298A"/>
                      <w:p w14:paraId="2AE489C7" w14:textId="77777777" w:rsidR="00B5298A" w:rsidRDefault="00B5298A" w:rsidP="009035FB">
                        <w:pPr>
                          <w:jc w:val="center"/>
                        </w:pPr>
                      </w:p>
                      <w:p w14:paraId="1C866C30" w14:textId="77777777" w:rsidR="00B5298A" w:rsidRDefault="00B5298A"/>
                      <w:p w14:paraId="6BF13F8E" w14:textId="77777777" w:rsidR="00B5298A" w:rsidRDefault="00B5298A" w:rsidP="009035FB">
                        <w:pPr>
                          <w:jc w:val="center"/>
                        </w:pPr>
                      </w:p>
                      <w:p w14:paraId="21202DCA" w14:textId="77777777" w:rsidR="00B5298A" w:rsidRDefault="00B5298A"/>
                      <w:p w14:paraId="6A8953F4" w14:textId="77777777" w:rsidR="00B5298A" w:rsidRDefault="00B5298A" w:rsidP="009035FB">
                        <w:pPr>
                          <w:jc w:val="center"/>
                        </w:pPr>
                      </w:p>
                      <w:p w14:paraId="3166B2F9" w14:textId="77777777" w:rsidR="00B5298A" w:rsidRDefault="00B5298A"/>
                      <w:p w14:paraId="4BECD38C" w14:textId="77777777" w:rsidR="00B5298A" w:rsidRDefault="00B5298A" w:rsidP="009035FB">
                        <w:pPr>
                          <w:jc w:val="center"/>
                        </w:pPr>
                      </w:p>
                      <w:p w14:paraId="577C7A93" w14:textId="77777777" w:rsidR="00B5298A" w:rsidRDefault="00B5298A"/>
                      <w:p w14:paraId="4EBC7703" w14:textId="5D7735A3" w:rsidR="00B5298A" w:rsidRDefault="00B5298A" w:rsidP="009035FB">
                        <w:pPr>
                          <w:jc w:val="center"/>
                        </w:pPr>
                      </w:p>
                      <w:p w14:paraId="2F2E9E69" w14:textId="77777777" w:rsidR="00B5298A" w:rsidRDefault="00B5298A"/>
                      <w:p w14:paraId="2A7FE056" w14:textId="77777777" w:rsidR="00B5298A" w:rsidRDefault="00B5298A" w:rsidP="009035FB">
                        <w:pPr>
                          <w:jc w:val="center"/>
                        </w:pPr>
                      </w:p>
                      <w:p w14:paraId="06CE13F2" w14:textId="77777777" w:rsidR="00B5298A" w:rsidRDefault="00B5298A"/>
                      <w:p w14:paraId="2ADFD015" w14:textId="77777777" w:rsidR="00B5298A" w:rsidRDefault="00B5298A" w:rsidP="009035FB">
                        <w:pPr>
                          <w:jc w:val="center"/>
                        </w:pPr>
                      </w:p>
                      <w:p w14:paraId="673E6CB3" w14:textId="77777777" w:rsidR="00B5298A" w:rsidRDefault="00B5298A"/>
                      <w:p w14:paraId="60DCFC45" w14:textId="77777777" w:rsidR="00B5298A" w:rsidRDefault="00B5298A" w:rsidP="009035FB">
                        <w:pPr>
                          <w:jc w:val="center"/>
                        </w:pPr>
                      </w:p>
                      <w:p w14:paraId="18C6DCD4" w14:textId="77777777" w:rsidR="00B5298A" w:rsidRDefault="00B5298A"/>
                      <w:p w14:paraId="482B9AC9" w14:textId="20126ADD" w:rsidR="00B5298A" w:rsidRDefault="00B5298A" w:rsidP="009035FB">
                        <w:pPr>
                          <w:jc w:val="center"/>
                        </w:pPr>
                      </w:p>
                      <w:p w14:paraId="4BDDEADC" w14:textId="77777777" w:rsidR="00B5298A" w:rsidRDefault="00B5298A"/>
                      <w:p w14:paraId="1B87CB99" w14:textId="77777777" w:rsidR="00B5298A" w:rsidRDefault="00B5298A" w:rsidP="009035FB">
                        <w:pPr>
                          <w:jc w:val="center"/>
                        </w:pPr>
                      </w:p>
                      <w:p w14:paraId="439A5F9C" w14:textId="77777777" w:rsidR="00B5298A" w:rsidRDefault="00B5298A"/>
                      <w:p w14:paraId="28C964C2" w14:textId="1452B1E6" w:rsidR="00B5298A" w:rsidRDefault="00B5298A" w:rsidP="009035FB">
                        <w:pPr>
                          <w:jc w:val="center"/>
                        </w:pPr>
                      </w:p>
                      <w:p w14:paraId="512B2BEF" w14:textId="77777777" w:rsidR="00B5298A" w:rsidRDefault="00B5298A"/>
                      <w:p w14:paraId="4FDDB77D" w14:textId="00415847" w:rsidR="00B5298A" w:rsidRDefault="00B5298A" w:rsidP="009035FB">
                        <w:pPr>
                          <w:jc w:val="center"/>
                        </w:pPr>
                      </w:p>
                    </w:txbxContent>
                  </v:textbox>
                </v:shape>
                <v:shape id="مربع نص 629" o:spid="_x0000_s1038" type="#_x0000_t202" style="position:absolute;left:-23812;top:-11119;width:20119;height:10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" filled="f" stroked="f" strokeweight=".5pt">
                  <v:textbox>
                    <w:txbxContent>
                      <w:p w14:paraId="68D7C58E" w14:textId="77777777" w:rsidR="00B5298A" w:rsidRPr="00F718D6" w:rsidRDefault="00B5298A" w:rsidP="00C272D8">
                        <w:pPr>
                          <w:rPr>
                            <w:rFonts w:asciiTheme="minorBidi" w:hAnsiTheme="minorBidi"/>
                            <w:sz w:val="18"/>
                            <w:szCs w:val="18"/>
                          </w:rPr>
                        </w:pPr>
                        <w:r w:rsidRPr="00F718D6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 xml:space="preserve">نحدد العلامة المائية التي نريدها و تنسيقاتها </w:t>
                        </w:r>
                      </w:p>
                      <w:p w14:paraId="38C2D2A5" w14:textId="77777777" w:rsidR="00B5298A" w:rsidRPr="00F718D6" w:rsidRDefault="00B5298A" w:rsidP="009035FB">
                        <w:pPr>
                          <w:rPr>
                            <w:rFonts w:asciiTheme="minorBidi" w:hAnsiTheme="minorBidi"/>
                            <w:sz w:val="18"/>
                            <w:szCs w:val="18"/>
                          </w:rPr>
                        </w:pPr>
                        <w:r w:rsidRPr="00F718D6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14:paraId="2517D9A9" w14:textId="77777777" w:rsidR="00B5298A" w:rsidRDefault="00B5298A"/>
                      <w:p w14:paraId="7C634FB9" w14:textId="1F05FA71" w:rsidR="00B5298A" w:rsidRPr="00F718D6" w:rsidRDefault="00B5298A" w:rsidP="00C272D8">
                        <w:pPr>
                          <w:rPr>
                            <w:rFonts w:asciiTheme="minorBidi" w:hAnsiTheme="minorBidi"/>
                            <w:sz w:val="18"/>
                            <w:szCs w:val="18"/>
                          </w:rPr>
                        </w:pPr>
                        <w:r w:rsidRPr="00F718D6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 xml:space="preserve">نحدد العلامة المائية التي نريدها و تنسيقاتها </w:t>
                        </w:r>
                      </w:p>
                      <w:p w14:paraId="10786B76" w14:textId="4E67BA4F" w:rsidR="00B5298A" w:rsidRPr="00F718D6" w:rsidRDefault="00B5298A" w:rsidP="009035FB">
                        <w:pPr>
                          <w:rPr>
                            <w:rFonts w:asciiTheme="minorBidi" w:hAnsiTheme="minorBidi"/>
                            <w:sz w:val="18"/>
                            <w:szCs w:val="18"/>
                          </w:rPr>
                        </w:pPr>
                        <w:r w:rsidRPr="00F718D6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3FB46B" w14:textId="644324F9" w:rsidR="00987F28" w:rsidRPr="00036849" w:rsidRDefault="00987F28" w:rsidP="00987F28">
      <w:pPr>
        <w:rPr>
          <w:rFonts w:asciiTheme="minorBidi" w:hAnsiTheme="minorBidi"/>
          <w:sz w:val="32"/>
          <w:szCs w:val="32"/>
          <w:rtl/>
        </w:rPr>
      </w:pPr>
    </w:p>
    <w:p w14:paraId="726DA339" w14:textId="5F8FA70F" w:rsidR="000109A9" w:rsidRPr="00036849" w:rsidRDefault="009A49E0" w:rsidP="00987F28">
      <w:pPr>
        <w:rPr>
          <w:rFonts w:asciiTheme="minorBidi" w:hAnsiTheme="minorBidi"/>
          <w:sz w:val="32"/>
          <w:szCs w:val="32"/>
          <w:rtl/>
        </w:rPr>
      </w:pPr>
      <w:r w:rsidRPr="00036849">
        <w:rPr>
          <w:rFonts w:asciiTheme="minorBidi" w:hAnsiTheme="minorBidi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355136" behindDoc="0" locked="0" layoutInCell="1" allowOverlap="1" wp14:anchorId="50028D01" wp14:editId="3EAD8AB9">
                <wp:simplePos x="0" y="0"/>
                <wp:positionH relativeFrom="column">
                  <wp:posOffset>3446780</wp:posOffset>
                </wp:positionH>
                <wp:positionV relativeFrom="paragraph">
                  <wp:posOffset>79375</wp:posOffset>
                </wp:positionV>
                <wp:extent cx="3550920" cy="1318260"/>
                <wp:effectExtent l="0" t="0" r="0" b="0"/>
                <wp:wrapNone/>
                <wp:docPr id="762" name="مجموعة 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920" cy="1318260"/>
                          <a:chOff x="-129654" y="0"/>
                          <a:chExt cx="3551034" cy="1318260"/>
                        </a:xfrm>
                      </wpg:grpSpPr>
                      <wps:wsp>
                        <wps:cNvPr id="758" name="مربع نص 758"/>
                        <wps:cNvSpPr txBox="1"/>
                        <wps:spPr>
                          <a:xfrm>
                            <a:off x="-129654" y="0"/>
                            <a:ext cx="3551034" cy="1318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94588A" w14:textId="77777777" w:rsidR="00B5298A" w:rsidRPr="00F718D6" w:rsidRDefault="00B5298A" w:rsidP="00C272D8">
                              <w:pPr>
                                <w:pStyle w:val="a3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718D6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من تصميم       علامة مائية        علامة مائية مخصصة</w:t>
                              </w:r>
                            </w:p>
                            <w:p w14:paraId="2C1590E8" w14:textId="77777777" w:rsidR="00B5298A" w:rsidRPr="00C272D8" w:rsidRDefault="00B5298A" w:rsidP="00DC1817">
                              <w:pPr>
                                <w:pStyle w:val="a3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5264E7E7" w14:textId="77777777" w:rsidR="00B5298A" w:rsidRDefault="00B5298A"/>
                            <w:p w14:paraId="64543BB9" w14:textId="042157AC" w:rsidR="00B5298A" w:rsidRPr="00F718D6" w:rsidRDefault="00B5298A" w:rsidP="00C272D8">
                              <w:pPr>
                                <w:pStyle w:val="a3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718D6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من تصميم       علامة مائية        علامة مائية مخصصة</w:t>
                              </w:r>
                            </w:p>
                            <w:p w14:paraId="6A24B302" w14:textId="6F427A21" w:rsidR="00B5298A" w:rsidRPr="00C272D8" w:rsidRDefault="00B5298A" w:rsidP="00DC1817">
                              <w:pPr>
                                <w:pStyle w:val="a3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61" name="مجموعة 761"/>
                        <wpg:cNvGrpSpPr/>
                        <wpg:grpSpPr>
                          <a:xfrm>
                            <a:off x="1661235" y="117166"/>
                            <a:ext cx="1073828" cy="45719"/>
                            <a:chOff x="263761" y="-24714"/>
                            <a:chExt cx="1073828" cy="45719"/>
                          </a:xfrm>
                        </wpg:grpSpPr>
                        <wps:wsp>
                          <wps:cNvPr id="759" name="سهم: لليسار 759"/>
                          <wps:cNvSpPr/>
                          <wps:spPr>
                            <a:xfrm>
                              <a:off x="1137640" y="-24714"/>
                              <a:ext cx="199949" cy="45719"/>
                            </a:xfrm>
                            <a:prstGeom prst="lef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0" name="سهم: لليسار 760"/>
                          <wps:cNvSpPr/>
                          <wps:spPr>
                            <a:xfrm>
                              <a:off x="263761" y="-24714"/>
                              <a:ext cx="199949" cy="45719"/>
                            </a:xfrm>
                            <a:prstGeom prst="lef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028D01" id="مجموعة 762" o:spid="_x0000_s1039" style="position:absolute;left:0;text-align:left;margin-left:271.4pt;margin-top:6.25pt;width:279.6pt;height:103.8pt;z-index:251355136;mso-width-relative:margin;mso-height-relative:margin" coordorigin="-1296" coordsize="35510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">
                <v:shape id="مربع نص 758" o:spid="_x0000_s1040" type="#_x0000_t202" style="position:absolute;left:-1296;width:35509;height:1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" filled="f" stroked="f" strokeweight=".5pt">
                  <v:textbox>
                    <w:txbxContent>
                      <w:p w14:paraId="4E94588A" w14:textId="77777777" w:rsidR="00B5298A" w:rsidRPr="00F718D6" w:rsidRDefault="00B5298A" w:rsidP="00C272D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F718D6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من تصميم       علامة مائية        علامة مائية مخصصة</w:t>
                        </w:r>
                      </w:p>
                      <w:p w14:paraId="2C1590E8" w14:textId="77777777" w:rsidR="00B5298A" w:rsidRPr="00C272D8" w:rsidRDefault="00B5298A" w:rsidP="00DC1817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</w:p>
                      <w:p w14:paraId="5264E7E7" w14:textId="77777777" w:rsidR="00B5298A" w:rsidRDefault="00B5298A"/>
                      <w:p w14:paraId="64543BB9" w14:textId="042157AC" w:rsidR="00B5298A" w:rsidRPr="00F718D6" w:rsidRDefault="00B5298A" w:rsidP="00C272D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F718D6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من تصميم       علامة مائية        علامة مائية مخصصة</w:t>
                        </w:r>
                      </w:p>
                      <w:p w14:paraId="6A24B302" w14:textId="6F427A21" w:rsidR="00B5298A" w:rsidRPr="00C272D8" w:rsidRDefault="00B5298A" w:rsidP="00DC1817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مجموعة 761" o:spid="_x0000_s1041" style="position:absolute;left:16612;top:1171;width:10738;height:457" coordorigin="2637,-247" coordsize="10738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if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SOD3TDgCcn0HAAD//wMAUEsBAi0AFAAGAAgAAAAhANvh9svuAAAAhQEAABMAAAAAAAAA&#10;AAAAAAAAAAAAAFtDb250ZW50X1R5cGVzXS54bWxQSwECLQAUAAYACAAAACEAWvQsW78AAAAVAQAA&#10;CwAAAAAAAAAAAAAAAAAfAQAAX3JlbHMvLnJlbHNQSwECLQAUAAYACAAAACEATxwYn8YAAADcAAAA&#10;DwAAAAAAAAAAAAAAAAAHAgAAZHJzL2Rvd25yZXYueG1sUEsFBgAAAAADAAMAtwAAAPoCAAAAAA==&#10;">
                  <v:shape id="سهم: لليسار 759" o:spid="_x0000_s1042" type="#_x0000_t66" style="position:absolute;left:11376;top:-247;width:1999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" adj="2469" fillcolor="#4472c4 [3204]" strokecolor="#1f3763 [1604]" strokeweight="1pt"/>
                  <v:shape id="سهم: لليسار 760" o:spid="_x0000_s1043" type="#_x0000_t66" style="position:absolute;left:2637;top:-247;width:2000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" adj="2469" fillcolor="#4472c4 [3204]" strokecolor="#1f3763 [1604]" strokeweight="1pt"/>
                </v:group>
              </v:group>
            </w:pict>
          </mc:Fallback>
        </mc:AlternateContent>
      </w:r>
    </w:p>
    <w:p w14:paraId="6D8439B3" w14:textId="5E9CF96B" w:rsidR="000109A9" w:rsidRPr="00036849" w:rsidRDefault="000109A9" w:rsidP="00987F28">
      <w:pPr>
        <w:rPr>
          <w:rFonts w:asciiTheme="minorBidi" w:hAnsiTheme="minorBidi"/>
          <w:sz w:val="32"/>
          <w:szCs w:val="32"/>
          <w:rtl/>
        </w:rPr>
      </w:pPr>
    </w:p>
    <w:p w14:paraId="04428DEA" w14:textId="7403134A" w:rsidR="00B7750D" w:rsidRPr="00036849" w:rsidRDefault="00B7750D" w:rsidP="00987F28">
      <w:pPr>
        <w:rPr>
          <w:rFonts w:asciiTheme="minorBidi" w:hAnsiTheme="minorBidi"/>
          <w:sz w:val="32"/>
          <w:szCs w:val="32"/>
          <w:rtl/>
        </w:rPr>
      </w:pPr>
    </w:p>
    <w:p w14:paraId="1DF0D31E" w14:textId="1F3D5A13" w:rsidR="00B7750D" w:rsidRPr="00036849" w:rsidRDefault="00B7750D" w:rsidP="00987F28">
      <w:pPr>
        <w:rPr>
          <w:rFonts w:asciiTheme="minorBidi" w:hAnsiTheme="minorBidi"/>
          <w:sz w:val="32"/>
          <w:szCs w:val="32"/>
          <w:rtl/>
        </w:rPr>
      </w:pPr>
    </w:p>
    <w:p w14:paraId="14CC7F3C" w14:textId="39EC3725" w:rsidR="00274832" w:rsidRDefault="00274832" w:rsidP="00274832">
      <w:pPr>
        <w:rPr>
          <w:rFonts w:asciiTheme="minorBidi" w:hAnsiTheme="minorBidi"/>
          <w:sz w:val="32"/>
          <w:szCs w:val="32"/>
          <w:rtl/>
        </w:rPr>
      </w:pPr>
    </w:p>
    <w:p w14:paraId="360C4F59" w14:textId="77777777" w:rsidR="00287588" w:rsidRPr="00274832" w:rsidRDefault="00287588" w:rsidP="00274832">
      <w:pPr>
        <w:rPr>
          <w:rFonts w:asciiTheme="minorBidi" w:hAnsiTheme="minorBidi"/>
          <w:sz w:val="32"/>
          <w:szCs w:val="32"/>
          <w:rtl/>
        </w:rPr>
      </w:pPr>
    </w:p>
    <w:p w14:paraId="3C31F4D7" w14:textId="77777777" w:rsidR="00274832" w:rsidRPr="00274832" w:rsidRDefault="00274832" w:rsidP="00274832">
      <w:pPr>
        <w:rPr>
          <w:rFonts w:asciiTheme="minorBidi" w:hAnsiTheme="minorBidi"/>
          <w:sz w:val="32"/>
          <w:szCs w:val="32"/>
          <w:rtl/>
        </w:rPr>
      </w:pPr>
    </w:p>
    <w:p w14:paraId="5A98606A" w14:textId="77777777" w:rsidR="00274832" w:rsidRPr="00274832" w:rsidRDefault="00274832" w:rsidP="00274832">
      <w:pPr>
        <w:rPr>
          <w:rFonts w:asciiTheme="minorBidi" w:hAnsiTheme="minorBidi"/>
          <w:sz w:val="32"/>
          <w:szCs w:val="32"/>
          <w:rtl/>
        </w:rPr>
      </w:pPr>
    </w:p>
    <w:p w14:paraId="3315DBFF" w14:textId="2F4273D1" w:rsidR="00274832" w:rsidRPr="00274832" w:rsidRDefault="00274832" w:rsidP="00274832">
      <w:pPr>
        <w:rPr>
          <w:rFonts w:asciiTheme="minorBidi" w:hAnsiTheme="minorBidi"/>
          <w:sz w:val="32"/>
          <w:szCs w:val="32"/>
          <w:rtl/>
        </w:rPr>
      </w:pPr>
    </w:p>
    <w:p w14:paraId="30E48B09" w14:textId="3F50FD5C" w:rsidR="00274832" w:rsidRDefault="004D781B" w:rsidP="00274832">
      <w:pPr>
        <w:rPr>
          <w:rFonts w:asciiTheme="minorBidi" w:hAnsiTheme="minorBidi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083776" behindDoc="0" locked="0" layoutInCell="1" allowOverlap="1" wp14:anchorId="7F25C799" wp14:editId="13A34A55">
                <wp:simplePos x="0" y="0"/>
                <wp:positionH relativeFrom="column">
                  <wp:posOffset>612140</wp:posOffset>
                </wp:positionH>
                <wp:positionV relativeFrom="paragraph">
                  <wp:posOffset>80645</wp:posOffset>
                </wp:positionV>
                <wp:extent cx="6218555" cy="1402080"/>
                <wp:effectExtent l="0" t="0" r="0" b="7620"/>
                <wp:wrapNone/>
                <wp:docPr id="21726" name="مربع نص 21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8555" cy="1402080"/>
                        </a:xfrm>
                        <a:prstGeom prst="rect">
                          <a:avLst/>
                        </a:prstGeom>
                        <a:gradFill>
                          <a:gsLst>
                            <a:gs pos="57000">
                              <a:schemeClr val="accent1">
                                <a:lumMod val="5000"/>
                                <a:lumOff val="95000"/>
                                <a:alpha val="72000"/>
                              </a:schemeClr>
                            </a:gs>
                            <a:gs pos="13000">
                              <a:schemeClr val="accent1">
                                <a:lumMod val="45000"/>
                                <a:lumOff val="55000"/>
                                <a:alpha val="78000"/>
                              </a:schemeClr>
                            </a:gs>
                            <a:gs pos="85000">
                              <a:schemeClr val="accent1">
                                <a:lumMod val="30000"/>
                                <a:lumOff val="70000"/>
                                <a:alpha val="56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BF859E6" w14:textId="77777777" w:rsidR="00B5298A" w:rsidRDefault="00B5298A" w:rsidP="00B1139F">
                            <w:pPr>
                              <w:pStyle w:val="a3"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                 انتقل لصفحة جديدة في مستندك السابق (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>ctrl + enter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519D7790" w14:textId="77777777" w:rsidR="00B5298A" w:rsidRDefault="00B5298A" w:rsidP="00B1139F">
                            <w:pPr>
                              <w:pStyle w:val="a3"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                أدرج جدولا من خمس أعمدة و ست صفوف  و عبئه كما في الشكل أدناه             </w:t>
                            </w:r>
                          </w:p>
                          <w:p w14:paraId="2100B332" w14:textId="77777777" w:rsidR="00B5298A" w:rsidRDefault="00B5298A" w:rsidP="00B1139F">
                            <w:pPr>
                              <w:pStyle w:val="a3"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</w:p>
                          <w:p w14:paraId="32E73D83" w14:textId="4B407838" w:rsidR="00B5298A" w:rsidRDefault="00B5298A" w:rsidP="00B1139F">
                            <w:pPr>
                              <w:pStyle w:val="a3"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ما هو التبويب الجديد الذي ظهر في شريط التبويبات ؟؟ </w:t>
                            </w:r>
                            <w:r w:rsidR="00287588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أدوات الجدول (تصميم الجدول /  تخطيط)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</w:p>
                          <w:p w14:paraId="6C2F94D7" w14:textId="77777777" w:rsidR="00B5298A" w:rsidRDefault="00B5298A" w:rsidP="0098603E">
                            <w:pPr>
                              <w:pStyle w:val="a3"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86DFC88" w14:textId="77777777" w:rsidR="00B5298A" w:rsidRDefault="00B5298A"/>
                          <w:p w14:paraId="1378DEDC" w14:textId="2E7DD422" w:rsidR="00B5298A" w:rsidRDefault="00B5298A" w:rsidP="00B1139F">
                            <w:pPr>
                              <w:pStyle w:val="a3"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                 انتقل لصفحة جديدة في مستندك السابق (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>ctrl + enter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1F0A699A" w14:textId="77777777" w:rsidR="00B5298A" w:rsidRDefault="00B5298A" w:rsidP="00B1139F">
                            <w:pPr>
                              <w:pStyle w:val="a3"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                أدرج جدولا من خمس أعمدة و ست صفوف  و عبئه كما في الشكل أدناه             </w:t>
                            </w:r>
                          </w:p>
                          <w:p w14:paraId="6D81FDF4" w14:textId="77777777" w:rsidR="00B5298A" w:rsidRDefault="00B5298A" w:rsidP="00B1139F">
                            <w:pPr>
                              <w:pStyle w:val="a3"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</w:p>
                          <w:p w14:paraId="2EF85EA5" w14:textId="77777777" w:rsidR="00B5298A" w:rsidRDefault="00B5298A" w:rsidP="00B1139F">
                            <w:pPr>
                              <w:pStyle w:val="a3"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ما هو التبويب الجديد الذي ظهر في شريط التبويبات ؟؟ .....................................           </w:t>
                            </w:r>
                          </w:p>
                          <w:p w14:paraId="78BEF1EE" w14:textId="79ED8E19" w:rsidR="00B5298A" w:rsidRDefault="00B5298A" w:rsidP="0098603E">
                            <w:pPr>
                              <w:pStyle w:val="a3"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5C799" id="مربع نص 21726" o:spid="_x0000_s1044" type="#_x0000_t202" style="position:absolute;left:0;text-align:left;margin-left:48.2pt;margin-top:6.35pt;width:489.65pt;height:110.4pt;z-index:25108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" fillcolor="#abbfe4 [1460]" stroked="f" strokeweight=".5pt">
                <v:fill opacity="36700f" color2="#c7d4ed [980]" o:opacity2="51118f" colors="0 #abc0e4;8520f #abc0e4;37356f #f6f8fc" focus="100%" type="gradient"/>
                <v:textbox>
                  <w:txbxContent>
                    <w:p w14:paraId="0BF859E6" w14:textId="77777777" w:rsidR="00B5298A" w:rsidRDefault="00B5298A" w:rsidP="00B1139F">
                      <w:pPr>
                        <w:pStyle w:val="a3"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                 انتقل لصفحة جديدة في مستندك السابق (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</w:rPr>
                        <w:t>ctrl + enter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519D7790" w14:textId="77777777" w:rsidR="00B5298A" w:rsidRDefault="00B5298A" w:rsidP="00B1139F">
                      <w:pPr>
                        <w:pStyle w:val="a3"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                أدرج جدولا من خمس أعمدة و ست صفوف  و عبئه كما في الشكل أدناه             </w:t>
                      </w:r>
                    </w:p>
                    <w:p w14:paraId="2100B332" w14:textId="77777777" w:rsidR="00B5298A" w:rsidRDefault="00B5298A" w:rsidP="00B1139F">
                      <w:pPr>
                        <w:pStyle w:val="a3"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</w:p>
                    <w:p w14:paraId="32E73D83" w14:textId="4B407838" w:rsidR="00B5298A" w:rsidRDefault="00B5298A" w:rsidP="00B1139F">
                      <w:pPr>
                        <w:pStyle w:val="a3"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ما هو التبويب الجديد الذي ظهر في شريط التبويبات ؟؟ </w:t>
                      </w:r>
                      <w:r w:rsidR="00287588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أدوات الجدول (تصميم الجدول /  تخطيط)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         </w:t>
                      </w:r>
                    </w:p>
                    <w:p w14:paraId="6C2F94D7" w14:textId="77777777" w:rsidR="00B5298A" w:rsidRDefault="00B5298A" w:rsidP="0098603E">
                      <w:pPr>
                        <w:pStyle w:val="a3"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786DFC88" w14:textId="77777777" w:rsidR="00B5298A" w:rsidRDefault="00B5298A"/>
                    <w:p w14:paraId="1378DEDC" w14:textId="2E7DD422" w:rsidR="00B5298A" w:rsidRDefault="00B5298A" w:rsidP="00B1139F">
                      <w:pPr>
                        <w:pStyle w:val="a3"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                 انتقل لصفحة جديدة في مستندك السابق (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</w:rPr>
                        <w:t>ctrl + enter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1F0A699A" w14:textId="77777777" w:rsidR="00B5298A" w:rsidRDefault="00B5298A" w:rsidP="00B1139F">
                      <w:pPr>
                        <w:pStyle w:val="a3"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                أدرج جدولا من خمس أعمدة و ست صفوف  و عبئه كما في الشكل أدناه             </w:t>
                      </w:r>
                    </w:p>
                    <w:p w14:paraId="6D81FDF4" w14:textId="77777777" w:rsidR="00B5298A" w:rsidRDefault="00B5298A" w:rsidP="00B1139F">
                      <w:pPr>
                        <w:pStyle w:val="a3"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</w:p>
                    <w:p w14:paraId="2EF85EA5" w14:textId="77777777" w:rsidR="00B5298A" w:rsidRDefault="00B5298A" w:rsidP="00B1139F">
                      <w:pPr>
                        <w:pStyle w:val="a3"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ما هو التبويب الجديد الذي ظهر في شريط التبويبات ؟؟ .....................................           </w:t>
                      </w:r>
                    </w:p>
                    <w:p w14:paraId="78BEF1EE" w14:textId="79ED8E19" w:rsidR="00B5298A" w:rsidRDefault="00B5298A" w:rsidP="0098603E">
                      <w:pPr>
                        <w:pStyle w:val="a3"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651B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40B5372C" wp14:editId="7A6759FE">
                <wp:simplePos x="0" y="0"/>
                <wp:positionH relativeFrom="column">
                  <wp:posOffset>6055264</wp:posOffset>
                </wp:positionH>
                <wp:positionV relativeFrom="paragraph">
                  <wp:posOffset>50622</wp:posOffset>
                </wp:positionV>
                <wp:extent cx="940435" cy="555625"/>
                <wp:effectExtent l="38100" t="38100" r="0" b="0"/>
                <wp:wrapNone/>
                <wp:docPr id="1528" name="مجموعة 1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0435" cy="555625"/>
                          <a:chOff x="0" y="0"/>
                          <a:chExt cx="1287933" cy="615216"/>
                        </a:xfrm>
                      </wpg:grpSpPr>
                      <wpg:grpSp>
                        <wpg:cNvPr id="2282" name="مجموعة 2282"/>
                        <wpg:cNvGrpSpPr/>
                        <wpg:grpSpPr>
                          <a:xfrm>
                            <a:off x="0" y="108284"/>
                            <a:ext cx="962025" cy="425248"/>
                            <a:chOff x="0" y="108284"/>
                            <a:chExt cx="962025" cy="425248"/>
                          </a:xfrm>
                        </wpg:grpSpPr>
                        <wps:wsp>
                          <wps:cNvPr id="2284" name="مستطيل: زوايا مستديرة 2284"/>
                          <wps:cNvSpPr/>
                          <wps:spPr>
                            <a:xfrm>
                              <a:off x="0" y="151836"/>
                              <a:ext cx="962025" cy="2857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5" name="مربع نص 31"/>
                          <wps:cNvSpPr txBox="1"/>
                          <wps:spPr>
                            <a:xfrm>
                              <a:off x="1" y="108284"/>
                              <a:ext cx="780330" cy="4252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125F6A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72E32379" w14:textId="77777777" w:rsidR="001651BB" w:rsidRDefault="001651BB" w:rsidP="001651BB"/>
                              <w:p w14:paraId="0ED4BB1E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121B3682" w14:textId="77777777" w:rsidR="001651BB" w:rsidRDefault="001651BB" w:rsidP="001651BB"/>
                              <w:p w14:paraId="3906CD14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4F6466A" w14:textId="77777777" w:rsidR="001651BB" w:rsidRDefault="001651BB" w:rsidP="001651BB"/>
                              <w:p w14:paraId="06F83BA9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7C156C20" w14:textId="77777777" w:rsidR="001651BB" w:rsidRDefault="001651BB" w:rsidP="001651BB"/>
                              <w:p w14:paraId="5CE20E7F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6752F62D" w14:textId="77777777" w:rsidR="001651BB" w:rsidRDefault="001651BB" w:rsidP="001651BB"/>
                              <w:p w14:paraId="74BB0698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5F8E4C9" w14:textId="77777777" w:rsidR="001651BB" w:rsidRDefault="001651BB" w:rsidP="001651BB"/>
                              <w:p w14:paraId="786DDEB0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2A0506D1" w14:textId="77777777" w:rsidR="001651BB" w:rsidRDefault="001651BB" w:rsidP="001651BB"/>
                              <w:p w14:paraId="1DE34397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32A4AC28" w14:textId="77777777" w:rsidR="001651BB" w:rsidRDefault="001651BB" w:rsidP="001651BB"/>
                              <w:p w14:paraId="726D4C20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660E6068" w14:textId="77777777" w:rsidR="001651BB" w:rsidRDefault="001651BB" w:rsidP="001651BB"/>
                              <w:p w14:paraId="50956E7D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0FBCA328" w14:textId="77777777" w:rsidR="001651BB" w:rsidRDefault="001651BB" w:rsidP="001651BB"/>
                              <w:p w14:paraId="52CBDEAB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722A153E" w14:textId="77777777" w:rsidR="001651BB" w:rsidRDefault="001651BB" w:rsidP="001651BB"/>
                              <w:p w14:paraId="537DE488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1FB51CBC" w14:textId="77777777" w:rsidR="001651BB" w:rsidRDefault="001651BB" w:rsidP="001651BB"/>
                              <w:p w14:paraId="021C1E49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0BC27CA9" w14:textId="77777777" w:rsidR="001651BB" w:rsidRDefault="001651BB" w:rsidP="001651BB"/>
                              <w:p w14:paraId="3F352455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74BF9F8B" w14:textId="77777777" w:rsidR="001651BB" w:rsidRDefault="001651BB" w:rsidP="001651BB"/>
                              <w:p w14:paraId="76587DC5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3BDDEC85" w14:textId="77777777" w:rsidR="001651BB" w:rsidRDefault="001651BB" w:rsidP="001651BB"/>
                              <w:p w14:paraId="4BC79131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219EDB3" w14:textId="77777777" w:rsidR="001651BB" w:rsidRDefault="001651BB" w:rsidP="001651BB"/>
                              <w:p w14:paraId="77C0D141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3B2893AA" w14:textId="77777777" w:rsidR="001651BB" w:rsidRDefault="001651BB" w:rsidP="001651BB"/>
                              <w:p w14:paraId="1EB5ADB6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3AD5E780" w14:textId="77777777" w:rsidR="001651BB" w:rsidRDefault="001651BB" w:rsidP="001651BB"/>
                              <w:p w14:paraId="3B1EDECF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2A5685B7" w14:textId="77777777" w:rsidR="001651BB" w:rsidRDefault="001651BB" w:rsidP="001651BB"/>
                              <w:p w14:paraId="54548124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8EB1CBE" w14:textId="77777777" w:rsidR="001651BB" w:rsidRDefault="001651BB" w:rsidP="001651BB"/>
                              <w:p w14:paraId="7EBA769E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265842F" w14:textId="77777777" w:rsidR="001651BB" w:rsidRDefault="001651BB" w:rsidP="001651BB"/>
                              <w:p w14:paraId="1B8CD16C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044AE79E" w14:textId="77777777" w:rsidR="001651BB" w:rsidRDefault="001651BB" w:rsidP="001651BB"/>
                              <w:p w14:paraId="48A44189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6072F3E4" w14:textId="77777777" w:rsidR="001651BB" w:rsidRDefault="001651BB" w:rsidP="001651BB"/>
                              <w:p w14:paraId="35036AD7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F267AFE" w14:textId="77777777" w:rsidR="001651BB" w:rsidRDefault="001651BB" w:rsidP="001651BB"/>
                              <w:p w14:paraId="624947A6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304EA24B" w14:textId="77777777" w:rsidR="001651BB" w:rsidRDefault="001651BB" w:rsidP="001651BB"/>
                              <w:p w14:paraId="53B4DBCE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C614F64" w14:textId="77777777" w:rsidR="001651BB" w:rsidRDefault="001651BB" w:rsidP="001651BB"/>
                              <w:p w14:paraId="1C2F9C34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69882771" w14:textId="77777777" w:rsidR="001651BB" w:rsidRDefault="001651BB" w:rsidP="001651BB"/>
                              <w:p w14:paraId="275E0EDE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E6D14F1" w14:textId="77777777" w:rsidR="001651BB" w:rsidRDefault="001651BB" w:rsidP="001651BB"/>
                              <w:p w14:paraId="19C94788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9C9E80C" w14:textId="77777777" w:rsidR="001651BB" w:rsidRDefault="001651BB" w:rsidP="001651BB"/>
                              <w:p w14:paraId="31D804AE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7384567" w14:textId="77777777" w:rsidR="001651BB" w:rsidRDefault="001651BB" w:rsidP="001651BB"/>
                              <w:p w14:paraId="54CB511D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16F3B76E" w14:textId="77777777" w:rsidR="001651BB" w:rsidRDefault="001651BB" w:rsidP="001651BB"/>
                              <w:p w14:paraId="1ED0AE09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6B15627" w14:textId="77777777" w:rsidR="001651BB" w:rsidRDefault="001651BB" w:rsidP="001651BB"/>
                              <w:p w14:paraId="1C42E991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E071985" w14:textId="77777777" w:rsidR="001651BB" w:rsidRDefault="001651BB" w:rsidP="001651BB"/>
                              <w:p w14:paraId="016AE5DA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7D008A33" w14:textId="77777777" w:rsidR="001651BB" w:rsidRDefault="001651BB" w:rsidP="001651BB"/>
                              <w:p w14:paraId="18C2B49A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00973085" w14:textId="77777777" w:rsidR="001651BB" w:rsidRDefault="001651BB" w:rsidP="001651BB"/>
                              <w:p w14:paraId="432D171D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33DC813D" w14:textId="77777777" w:rsidR="001651BB" w:rsidRDefault="001651BB" w:rsidP="001651BB"/>
                              <w:p w14:paraId="2D56CDF7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7628372C" w14:textId="77777777" w:rsidR="001651BB" w:rsidRDefault="001651BB" w:rsidP="001651BB"/>
                              <w:p w14:paraId="7FD986E5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718FF65" w14:textId="77777777" w:rsidR="001651BB" w:rsidRDefault="001651BB" w:rsidP="001651BB"/>
                              <w:p w14:paraId="750A976F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3260840C" w14:textId="77777777" w:rsidR="001651BB" w:rsidRDefault="001651BB" w:rsidP="001651BB"/>
                              <w:p w14:paraId="3BB68A9D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64F08319" w14:textId="77777777" w:rsidR="001651BB" w:rsidRDefault="001651BB" w:rsidP="001651BB"/>
                              <w:p w14:paraId="79E23CA8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773DEC6B" w14:textId="77777777" w:rsidR="001651BB" w:rsidRDefault="001651BB" w:rsidP="001651BB"/>
                              <w:p w14:paraId="1DA3BA96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2D39CDC2" w14:textId="77777777" w:rsidR="001651BB" w:rsidRDefault="001651BB" w:rsidP="001651BB"/>
                              <w:p w14:paraId="1D9746F9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F8A7A79" w14:textId="77777777" w:rsidR="001651BB" w:rsidRDefault="001651BB" w:rsidP="001651BB"/>
                              <w:p w14:paraId="0E8960C2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7519C10" w14:textId="77777777" w:rsidR="001651BB" w:rsidRDefault="001651BB" w:rsidP="001651BB"/>
                              <w:p w14:paraId="20DCE463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53263E2" w14:textId="77777777" w:rsidR="001651BB" w:rsidRDefault="001651BB" w:rsidP="001651BB"/>
                              <w:p w14:paraId="092EBE9B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6152EA31" w14:textId="77777777" w:rsidR="001651BB" w:rsidRDefault="001651BB" w:rsidP="001651BB"/>
                              <w:p w14:paraId="44EF483F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2AB368B0" w14:textId="77777777" w:rsidR="001651BB" w:rsidRDefault="001651BB" w:rsidP="001651BB"/>
                              <w:p w14:paraId="3FC3EC92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A578590" w14:textId="77777777" w:rsidR="001651BB" w:rsidRDefault="001651BB" w:rsidP="001651BB"/>
                              <w:p w14:paraId="6AABCE0F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C0D131A" w14:textId="77777777" w:rsidR="001651BB" w:rsidRDefault="001651BB" w:rsidP="001651BB"/>
                              <w:p w14:paraId="7CA2BDBC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0A55C7B7" w14:textId="77777777" w:rsidR="001651BB" w:rsidRDefault="001651BB" w:rsidP="001651BB"/>
                              <w:p w14:paraId="17DB790C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9BF725C" w14:textId="77777777" w:rsidR="001651BB" w:rsidRDefault="001651BB" w:rsidP="001651BB"/>
                              <w:p w14:paraId="20932BAF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8FFA081" w14:textId="77777777" w:rsidR="001651BB" w:rsidRDefault="001651BB" w:rsidP="001651BB"/>
                              <w:p w14:paraId="11BD5D17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28A9083C" w14:textId="77777777" w:rsidR="001651BB" w:rsidRDefault="001651BB" w:rsidP="001651BB"/>
                              <w:p w14:paraId="77ADA735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BF48C0C" w14:textId="77777777" w:rsidR="001651BB" w:rsidRDefault="001651BB" w:rsidP="001651BB"/>
                              <w:p w14:paraId="4FAD827F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E742FAE" w14:textId="77777777" w:rsidR="001651BB" w:rsidRDefault="001651BB" w:rsidP="001651BB"/>
                              <w:p w14:paraId="5A56157A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3382DF69" w14:textId="77777777" w:rsidR="001651BB" w:rsidRDefault="001651BB" w:rsidP="001651BB"/>
                              <w:p w14:paraId="3EC17CD0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1FDDFDD9" w14:textId="77777777" w:rsidR="001651BB" w:rsidRDefault="001651BB" w:rsidP="001651BB"/>
                              <w:p w14:paraId="22602FD9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F184C48" w14:textId="77777777" w:rsidR="001651BB" w:rsidRDefault="001651BB" w:rsidP="001651BB"/>
                              <w:p w14:paraId="423345B1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4405617B" w14:textId="77777777" w:rsidR="001651BB" w:rsidRDefault="001651BB" w:rsidP="001651BB"/>
                              <w:p w14:paraId="1D797EC8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590182FD" w14:textId="77777777" w:rsidR="001651BB" w:rsidRDefault="001651BB" w:rsidP="001651BB"/>
                              <w:p w14:paraId="2A0B16ED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067B54F9" w14:textId="77777777" w:rsidR="001651BB" w:rsidRDefault="001651BB" w:rsidP="001651BB"/>
                              <w:p w14:paraId="447783E3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380B747B" w14:textId="77777777" w:rsidR="001651BB" w:rsidRDefault="001651BB" w:rsidP="001651BB"/>
                              <w:p w14:paraId="2A80646F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  <w:p w14:paraId="1A99B052" w14:textId="77777777" w:rsidR="001651BB" w:rsidRDefault="001651BB" w:rsidP="001651BB"/>
                              <w:p w14:paraId="150E03E5" w14:textId="77777777" w:rsidR="001651BB" w:rsidRDefault="001651BB" w:rsidP="001651B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36"/>
                                    <w:szCs w:val="36"/>
                                    <w:rtl/>
                                  </w:rPr>
                                  <w:t>نشاط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83" name="صورة 22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09" r="21765" b="-7603"/>
                          <a:stretch/>
                        </pic:blipFill>
                        <pic:spPr bwMode="auto">
                          <a:xfrm rot="20324863">
                            <a:off x="738418" y="0"/>
                            <a:ext cx="549515" cy="615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5372C" id="مجموعة 1528" o:spid="_x0000_s1045" style="position:absolute;left:0;text-align:left;margin-left:476.8pt;margin-top:4pt;width:74.05pt;height:43.75pt;z-index:252125184" coordsize="12879,6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">
                <v:group id="مجموعة 2282" o:spid="_x0000_s1046" style="position:absolute;top:1082;width:9620;height:4253" coordorigin=",1082" coordsize="9620,4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UIlxQAAAN0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">
                  <v:roundrect id="مستطيل: زوايا مستديرة 2284" o:spid="_x0000_s1047" style="position:absolute;top:1518;width:9620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" fillcolor="#ffd966 [1943]" stroked="f" strokeweight="1pt">
                    <v:stroke joinstyle="miter"/>
                  </v:roundrect>
                  <v:shape id="مربع نص 31" o:spid="_x0000_s1048" type="#_x0000_t202" style="position:absolute;top:1082;width:7803;height:4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" filled="f" stroked="f" strokeweight=".5pt">
                    <v:textbox>
                      <w:txbxContent>
                        <w:p w14:paraId="03125F6A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72E32379" w14:textId="77777777" w:rsidR="001651BB" w:rsidRDefault="001651BB" w:rsidP="001651BB"/>
                        <w:p w14:paraId="0ED4BB1E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121B3682" w14:textId="77777777" w:rsidR="001651BB" w:rsidRDefault="001651BB" w:rsidP="001651BB"/>
                        <w:p w14:paraId="3906CD14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4F6466A" w14:textId="77777777" w:rsidR="001651BB" w:rsidRDefault="001651BB" w:rsidP="001651BB"/>
                        <w:p w14:paraId="06F83BA9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7C156C20" w14:textId="77777777" w:rsidR="001651BB" w:rsidRDefault="001651BB" w:rsidP="001651BB"/>
                        <w:p w14:paraId="5CE20E7F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6752F62D" w14:textId="77777777" w:rsidR="001651BB" w:rsidRDefault="001651BB" w:rsidP="001651BB"/>
                        <w:p w14:paraId="74BB0698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5F8E4C9" w14:textId="77777777" w:rsidR="001651BB" w:rsidRDefault="001651BB" w:rsidP="001651BB"/>
                        <w:p w14:paraId="786DDEB0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2A0506D1" w14:textId="77777777" w:rsidR="001651BB" w:rsidRDefault="001651BB" w:rsidP="001651BB"/>
                        <w:p w14:paraId="1DE34397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32A4AC28" w14:textId="77777777" w:rsidR="001651BB" w:rsidRDefault="001651BB" w:rsidP="001651BB"/>
                        <w:p w14:paraId="726D4C20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660E6068" w14:textId="77777777" w:rsidR="001651BB" w:rsidRDefault="001651BB" w:rsidP="001651BB"/>
                        <w:p w14:paraId="50956E7D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0FBCA328" w14:textId="77777777" w:rsidR="001651BB" w:rsidRDefault="001651BB" w:rsidP="001651BB"/>
                        <w:p w14:paraId="52CBDEAB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722A153E" w14:textId="77777777" w:rsidR="001651BB" w:rsidRDefault="001651BB" w:rsidP="001651BB"/>
                        <w:p w14:paraId="537DE488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1FB51CBC" w14:textId="77777777" w:rsidR="001651BB" w:rsidRDefault="001651BB" w:rsidP="001651BB"/>
                        <w:p w14:paraId="021C1E49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0BC27CA9" w14:textId="77777777" w:rsidR="001651BB" w:rsidRDefault="001651BB" w:rsidP="001651BB"/>
                        <w:p w14:paraId="3F352455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74BF9F8B" w14:textId="77777777" w:rsidR="001651BB" w:rsidRDefault="001651BB" w:rsidP="001651BB"/>
                        <w:p w14:paraId="76587DC5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3BDDEC85" w14:textId="77777777" w:rsidR="001651BB" w:rsidRDefault="001651BB" w:rsidP="001651BB"/>
                        <w:p w14:paraId="4BC79131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219EDB3" w14:textId="77777777" w:rsidR="001651BB" w:rsidRDefault="001651BB" w:rsidP="001651BB"/>
                        <w:p w14:paraId="77C0D141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3B2893AA" w14:textId="77777777" w:rsidR="001651BB" w:rsidRDefault="001651BB" w:rsidP="001651BB"/>
                        <w:p w14:paraId="1EB5ADB6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3AD5E780" w14:textId="77777777" w:rsidR="001651BB" w:rsidRDefault="001651BB" w:rsidP="001651BB"/>
                        <w:p w14:paraId="3B1EDECF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2A5685B7" w14:textId="77777777" w:rsidR="001651BB" w:rsidRDefault="001651BB" w:rsidP="001651BB"/>
                        <w:p w14:paraId="54548124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8EB1CBE" w14:textId="77777777" w:rsidR="001651BB" w:rsidRDefault="001651BB" w:rsidP="001651BB"/>
                        <w:p w14:paraId="7EBA769E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265842F" w14:textId="77777777" w:rsidR="001651BB" w:rsidRDefault="001651BB" w:rsidP="001651BB"/>
                        <w:p w14:paraId="1B8CD16C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044AE79E" w14:textId="77777777" w:rsidR="001651BB" w:rsidRDefault="001651BB" w:rsidP="001651BB"/>
                        <w:p w14:paraId="48A44189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6072F3E4" w14:textId="77777777" w:rsidR="001651BB" w:rsidRDefault="001651BB" w:rsidP="001651BB"/>
                        <w:p w14:paraId="35036AD7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F267AFE" w14:textId="77777777" w:rsidR="001651BB" w:rsidRDefault="001651BB" w:rsidP="001651BB"/>
                        <w:p w14:paraId="624947A6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304EA24B" w14:textId="77777777" w:rsidR="001651BB" w:rsidRDefault="001651BB" w:rsidP="001651BB"/>
                        <w:p w14:paraId="53B4DBCE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C614F64" w14:textId="77777777" w:rsidR="001651BB" w:rsidRDefault="001651BB" w:rsidP="001651BB"/>
                        <w:p w14:paraId="1C2F9C34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69882771" w14:textId="77777777" w:rsidR="001651BB" w:rsidRDefault="001651BB" w:rsidP="001651BB"/>
                        <w:p w14:paraId="275E0EDE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E6D14F1" w14:textId="77777777" w:rsidR="001651BB" w:rsidRDefault="001651BB" w:rsidP="001651BB"/>
                        <w:p w14:paraId="19C94788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9C9E80C" w14:textId="77777777" w:rsidR="001651BB" w:rsidRDefault="001651BB" w:rsidP="001651BB"/>
                        <w:p w14:paraId="31D804AE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7384567" w14:textId="77777777" w:rsidR="001651BB" w:rsidRDefault="001651BB" w:rsidP="001651BB"/>
                        <w:p w14:paraId="54CB511D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16F3B76E" w14:textId="77777777" w:rsidR="001651BB" w:rsidRDefault="001651BB" w:rsidP="001651BB"/>
                        <w:p w14:paraId="1ED0AE09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6B15627" w14:textId="77777777" w:rsidR="001651BB" w:rsidRDefault="001651BB" w:rsidP="001651BB"/>
                        <w:p w14:paraId="1C42E991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E071985" w14:textId="77777777" w:rsidR="001651BB" w:rsidRDefault="001651BB" w:rsidP="001651BB"/>
                        <w:p w14:paraId="016AE5DA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7D008A33" w14:textId="77777777" w:rsidR="001651BB" w:rsidRDefault="001651BB" w:rsidP="001651BB"/>
                        <w:p w14:paraId="18C2B49A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00973085" w14:textId="77777777" w:rsidR="001651BB" w:rsidRDefault="001651BB" w:rsidP="001651BB"/>
                        <w:p w14:paraId="432D171D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33DC813D" w14:textId="77777777" w:rsidR="001651BB" w:rsidRDefault="001651BB" w:rsidP="001651BB"/>
                        <w:p w14:paraId="2D56CDF7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7628372C" w14:textId="77777777" w:rsidR="001651BB" w:rsidRDefault="001651BB" w:rsidP="001651BB"/>
                        <w:p w14:paraId="7FD986E5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718FF65" w14:textId="77777777" w:rsidR="001651BB" w:rsidRDefault="001651BB" w:rsidP="001651BB"/>
                        <w:p w14:paraId="750A976F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3260840C" w14:textId="77777777" w:rsidR="001651BB" w:rsidRDefault="001651BB" w:rsidP="001651BB"/>
                        <w:p w14:paraId="3BB68A9D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64F08319" w14:textId="77777777" w:rsidR="001651BB" w:rsidRDefault="001651BB" w:rsidP="001651BB"/>
                        <w:p w14:paraId="79E23CA8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773DEC6B" w14:textId="77777777" w:rsidR="001651BB" w:rsidRDefault="001651BB" w:rsidP="001651BB"/>
                        <w:p w14:paraId="1DA3BA96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2D39CDC2" w14:textId="77777777" w:rsidR="001651BB" w:rsidRDefault="001651BB" w:rsidP="001651BB"/>
                        <w:p w14:paraId="1D9746F9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F8A7A79" w14:textId="77777777" w:rsidR="001651BB" w:rsidRDefault="001651BB" w:rsidP="001651BB"/>
                        <w:p w14:paraId="0E8960C2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7519C10" w14:textId="77777777" w:rsidR="001651BB" w:rsidRDefault="001651BB" w:rsidP="001651BB"/>
                        <w:p w14:paraId="20DCE463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53263E2" w14:textId="77777777" w:rsidR="001651BB" w:rsidRDefault="001651BB" w:rsidP="001651BB"/>
                        <w:p w14:paraId="092EBE9B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6152EA31" w14:textId="77777777" w:rsidR="001651BB" w:rsidRDefault="001651BB" w:rsidP="001651BB"/>
                        <w:p w14:paraId="44EF483F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2AB368B0" w14:textId="77777777" w:rsidR="001651BB" w:rsidRDefault="001651BB" w:rsidP="001651BB"/>
                        <w:p w14:paraId="3FC3EC92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A578590" w14:textId="77777777" w:rsidR="001651BB" w:rsidRDefault="001651BB" w:rsidP="001651BB"/>
                        <w:p w14:paraId="6AABCE0F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C0D131A" w14:textId="77777777" w:rsidR="001651BB" w:rsidRDefault="001651BB" w:rsidP="001651BB"/>
                        <w:p w14:paraId="7CA2BDBC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0A55C7B7" w14:textId="77777777" w:rsidR="001651BB" w:rsidRDefault="001651BB" w:rsidP="001651BB"/>
                        <w:p w14:paraId="17DB790C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9BF725C" w14:textId="77777777" w:rsidR="001651BB" w:rsidRDefault="001651BB" w:rsidP="001651BB"/>
                        <w:p w14:paraId="20932BAF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8FFA081" w14:textId="77777777" w:rsidR="001651BB" w:rsidRDefault="001651BB" w:rsidP="001651BB"/>
                        <w:p w14:paraId="11BD5D17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28A9083C" w14:textId="77777777" w:rsidR="001651BB" w:rsidRDefault="001651BB" w:rsidP="001651BB"/>
                        <w:p w14:paraId="77ADA735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BF48C0C" w14:textId="77777777" w:rsidR="001651BB" w:rsidRDefault="001651BB" w:rsidP="001651BB"/>
                        <w:p w14:paraId="4FAD827F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E742FAE" w14:textId="77777777" w:rsidR="001651BB" w:rsidRDefault="001651BB" w:rsidP="001651BB"/>
                        <w:p w14:paraId="5A56157A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3382DF69" w14:textId="77777777" w:rsidR="001651BB" w:rsidRDefault="001651BB" w:rsidP="001651BB"/>
                        <w:p w14:paraId="3EC17CD0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1FDDFDD9" w14:textId="77777777" w:rsidR="001651BB" w:rsidRDefault="001651BB" w:rsidP="001651BB"/>
                        <w:p w14:paraId="22602FD9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F184C48" w14:textId="77777777" w:rsidR="001651BB" w:rsidRDefault="001651BB" w:rsidP="001651BB"/>
                        <w:p w14:paraId="423345B1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4405617B" w14:textId="77777777" w:rsidR="001651BB" w:rsidRDefault="001651BB" w:rsidP="001651BB"/>
                        <w:p w14:paraId="1D797EC8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590182FD" w14:textId="77777777" w:rsidR="001651BB" w:rsidRDefault="001651BB" w:rsidP="001651BB"/>
                        <w:p w14:paraId="2A0B16ED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067B54F9" w14:textId="77777777" w:rsidR="001651BB" w:rsidRDefault="001651BB" w:rsidP="001651BB"/>
                        <w:p w14:paraId="447783E3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380B747B" w14:textId="77777777" w:rsidR="001651BB" w:rsidRDefault="001651BB" w:rsidP="001651BB"/>
                        <w:p w14:paraId="2A80646F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  <w:p w14:paraId="1A99B052" w14:textId="77777777" w:rsidR="001651BB" w:rsidRDefault="001651BB" w:rsidP="001651BB"/>
                        <w:p w14:paraId="150E03E5" w14:textId="77777777" w:rsidR="001651BB" w:rsidRDefault="001651BB" w:rsidP="001651B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36"/>
                              <w:szCs w:val="36"/>
                              <w:rtl/>
                            </w:rPr>
                            <w:t>نشاط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283" o:spid="_x0000_s1049" type="#_x0000_t75" style="position:absolute;left:7384;width:5495;height:6152;rotation:-13927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">
                  <v:imagedata r:id="rId9" o:title="" cropbottom="-4983f" cropleft="15472f" cropright="14264f"/>
                </v:shape>
              </v:group>
            </w:pict>
          </mc:Fallback>
        </mc:AlternateContent>
      </w:r>
    </w:p>
    <w:p w14:paraId="596F20CC" w14:textId="5F19842C" w:rsidR="00274832" w:rsidRDefault="00274832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ab/>
      </w:r>
    </w:p>
    <w:p w14:paraId="70F06FC9" w14:textId="77777777" w:rsidR="00274832" w:rsidRDefault="00274832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</w:p>
    <w:p w14:paraId="5945A2ED" w14:textId="370D259F" w:rsidR="00274832" w:rsidRDefault="00274832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</w:p>
    <w:p w14:paraId="091015C4" w14:textId="533B40B6" w:rsidR="00274832" w:rsidRDefault="00274832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</w:p>
    <w:p w14:paraId="61D7F963" w14:textId="4A612A5D" w:rsidR="00274832" w:rsidRDefault="00274832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</w:p>
    <w:p w14:paraId="20367AFF" w14:textId="0822E073" w:rsidR="00274832" w:rsidRDefault="00274832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</w:p>
    <w:p w14:paraId="36D94437" w14:textId="56A186DC" w:rsidR="00274832" w:rsidRDefault="00274832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</w:p>
    <w:p w14:paraId="458BBA29" w14:textId="3E241783" w:rsidR="00274832" w:rsidRDefault="00EF0095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 wp14:anchorId="254B1010" wp14:editId="69F47189">
                <wp:simplePos x="0" y="0"/>
                <wp:positionH relativeFrom="column">
                  <wp:posOffset>726440</wp:posOffset>
                </wp:positionH>
                <wp:positionV relativeFrom="paragraph">
                  <wp:posOffset>233045</wp:posOffset>
                </wp:positionV>
                <wp:extent cx="6197212" cy="1082040"/>
                <wp:effectExtent l="0" t="0" r="13335" b="60960"/>
                <wp:wrapNone/>
                <wp:docPr id="956" name="مربع نص 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212" cy="1082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9E1E218" w14:textId="2DF4F507" w:rsidR="00B5298A" w:rsidRPr="00EF0095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F009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لقد لاحظت أنك ما إن تدرج الجدول حتر يضيف لك الوورد تبويبي تصميم و تخطيط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أدوات </w:t>
                            </w:r>
                            <w:r w:rsidRPr="00EF009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الجدول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كما في الشكل أدناه</w:t>
                            </w:r>
                          </w:p>
                          <w:p w14:paraId="59AB6DFC" w14:textId="77777777" w:rsidR="00B5298A" w:rsidRDefault="00B5298A"/>
                          <w:p w14:paraId="4FE151BA" w14:textId="20A75063" w:rsidR="00B5298A" w:rsidRPr="00EF0095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F0095">
                              <w:rPr>
                                <w:rFonts w:hint="cs"/>
                                <w:rtl/>
                              </w:rPr>
                              <w:t>تبويب تخطيط (أدوات الجدول)</w:t>
                            </w:r>
                            <w:r w:rsidRPr="00EF009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لقد لاحظت أنك ما إن تدرج الجدول حتر يضيف لك الوورد تبويبي تصميم و تخطيط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أدوات </w:t>
                            </w:r>
                            <w:r w:rsidRPr="00EF009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الجدول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كما في الشكل أدناه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B1010" id="مربع نص 956" o:spid="_x0000_s1050" type="#_x0000_t202" style="position:absolute;left:0;text-align:left;margin-left:57.2pt;margin-top:18.35pt;width:487.95pt;height:85.2pt;z-index:251440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" filled="f" stroked="f" strokeweight=".5pt">
                <v:shadow on="t" color="black" opacity="26214f" origin="-.5,-.5" offset=".74836mm,.74836mm"/>
                <v:textbox>
                  <w:txbxContent>
                    <w:p w14:paraId="29E1E218" w14:textId="2DF4F507" w:rsidR="00B5298A" w:rsidRPr="00EF0095" w:rsidRDefault="00B5298A">
                      <w:pPr>
                        <w:rPr>
                          <w:sz w:val="24"/>
                          <w:szCs w:val="24"/>
                        </w:rPr>
                      </w:pPr>
                      <w:r w:rsidRPr="00EF0095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لقد لاحظت أنك ما إن تدرج الجدول حتر يضيف لك الوورد تبويبي تصميم و تخطيط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أدوات </w:t>
                      </w:r>
                      <w:r w:rsidRPr="00EF0095">
                        <w:rPr>
                          <w:rFonts w:hint="cs"/>
                          <w:sz w:val="24"/>
                          <w:szCs w:val="24"/>
                          <w:rtl/>
                        </w:rPr>
                        <w:t>الجدول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كما في الشكل أدناه</w:t>
                      </w:r>
                    </w:p>
                    <w:p w14:paraId="59AB6DFC" w14:textId="77777777" w:rsidR="00B5298A" w:rsidRDefault="00B5298A"/>
                    <w:p w14:paraId="4FE151BA" w14:textId="20A75063" w:rsidR="00B5298A" w:rsidRPr="00EF0095" w:rsidRDefault="00B5298A">
                      <w:pPr>
                        <w:rPr>
                          <w:sz w:val="24"/>
                          <w:szCs w:val="24"/>
                        </w:rPr>
                      </w:pPr>
                      <w:r w:rsidRPr="00EF0095">
                        <w:rPr>
                          <w:rFonts w:hint="cs"/>
                          <w:rtl/>
                        </w:rPr>
                        <w:t>تبويب تخطيط (أدوات الجدول)</w:t>
                      </w:r>
                      <w:r w:rsidRPr="00EF0095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لقد لاحظت أنك ما إن تدرج الجدول حتر يضيف لك الوورد تبويبي تصميم و تخطيط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أدوات </w:t>
                      </w:r>
                      <w:r w:rsidRPr="00EF0095">
                        <w:rPr>
                          <w:rFonts w:hint="cs"/>
                          <w:sz w:val="24"/>
                          <w:szCs w:val="24"/>
                          <w:rtl/>
                        </w:rPr>
                        <w:t>الجدول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كما في الشكل أدناه</w:t>
                      </w:r>
                    </w:p>
                  </w:txbxContent>
                </v:textbox>
              </v:shape>
            </w:pict>
          </mc:Fallback>
        </mc:AlternateContent>
      </w:r>
    </w:p>
    <w:p w14:paraId="4D5F9BBC" w14:textId="0E690E58" w:rsidR="00274832" w:rsidRDefault="00274832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</w:p>
    <w:p w14:paraId="09741BDE" w14:textId="0010A1B8" w:rsidR="00274832" w:rsidRDefault="00274832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</w:p>
    <w:p w14:paraId="21F16507" w14:textId="7FA58DDA" w:rsidR="00D25FC4" w:rsidRDefault="00CA1585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 wp14:anchorId="1CAC460C" wp14:editId="61B4962B">
                <wp:simplePos x="0" y="0"/>
                <wp:positionH relativeFrom="column">
                  <wp:posOffset>4345940</wp:posOffset>
                </wp:positionH>
                <wp:positionV relativeFrom="paragraph">
                  <wp:posOffset>299720</wp:posOffset>
                </wp:positionV>
                <wp:extent cx="2596515" cy="572135"/>
                <wp:effectExtent l="0" t="0" r="13335" b="56515"/>
                <wp:wrapNone/>
                <wp:docPr id="21729" name="مربع نص 21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51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98DDF56" w14:textId="77777777" w:rsidR="00B5298A" w:rsidRPr="00EF0095" w:rsidRDefault="00B5298A" w:rsidP="00C272D8">
                            <w:pPr>
                              <w:pStyle w:val="3"/>
                            </w:pPr>
                            <w:r w:rsidRPr="00EF0095">
                              <w:rPr>
                                <w:rFonts w:hint="cs"/>
                                <w:rtl/>
                              </w:rPr>
                              <w:t>تبويب تخطيط (أدوات الجدول)</w:t>
                            </w:r>
                          </w:p>
                          <w:p w14:paraId="52BDE180" w14:textId="77777777" w:rsidR="00B5298A" w:rsidRPr="00EF0095" w:rsidRDefault="00B5298A" w:rsidP="006866CB">
                            <w:pPr>
                              <w:pStyle w:val="3"/>
                            </w:pPr>
                          </w:p>
                          <w:p w14:paraId="5980BDB2" w14:textId="77777777" w:rsidR="00B5298A" w:rsidRDefault="00B5298A"/>
                          <w:p w14:paraId="71632FD8" w14:textId="3AFA3978" w:rsidR="00B5298A" w:rsidRPr="00EF0095" w:rsidRDefault="00B5298A" w:rsidP="00C272D8">
                            <w:pPr>
                              <w:pStyle w:val="3"/>
                            </w:pPr>
                            <w:r w:rsidRPr="00EF0095">
                              <w:rPr>
                                <w:rFonts w:hint="cs"/>
                                <w:rtl/>
                              </w:rPr>
                              <w:t>تبويب تخطيط (أدوات الجدول)تبويب تخطيط (أدوات الجدول)</w:t>
                            </w:r>
                          </w:p>
                          <w:p w14:paraId="0243402D" w14:textId="4D23CC58" w:rsidR="00B5298A" w:rsidRPr="00EF0095" w:rsidRDefault="00B5298A" w:rsidP="006866CB">
                            <w:pPr>
                              <w:pStyle w:val="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C460C" id="مربع نص 21729" o:spid="_x0000_s1051" type="#_x0000_t202" style="position:absolute;left:0;text-align:left;margin-left:342.2pt;margin-top:23.6pt;width:204.45pt;height:45.05pt;z-index: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" filled="f" stroked="f" strokeweight=".5pt">
                <v:shadow on="t" color="black" opacity="26214f" origin="-.5,-.5" offset=".74836mm,.74836mm"/>
                <v:textbox>
                  <w:txbxContent>
                    <w:p w14:paraId="798DDF56" w14:textId="77777777" w:rsidR="00B5298A" w:rsidRPr="00EF0095" w:rsidRDefault="00B5298A" w:rsidP="00C272D8">
                      <w:pPr>
                        <w:pStyle w:val="3"/>
                      </w:pPr>
                      <w:r w:rsidRPr="00EF0095">
                        <w:rPr>
                          <w:rFonts w:hint="cs"/>
                          <w:rtl/>
                        </w:rPr>
                        <w:t>تبويب تخطيط (أدوات الجدول)</w:t>
                      </w:r>
                    </w:p>
                    <w:p w14:paraId="52BDE180" w14:textId="77777777" w:rsidR="00B5298A" w:rsidRPr="00EF0095" w:rsidRDefault="00B5298A" w:rsidP="006866CB">
                      <w:pPr>
                        <w:pStyle w:val="3"/>
                      </w:pPr>
                    </w:p>
                    <w:p w14:paraId="5980BDB2" w14:textId="77777777" w:rsidR="00B5298A" w:rsidRDefault="00B5298A"/>
                    <w:p w14:paraId="71632FD8" w14:textId="3AFA3978" w:rsidR="00B5298A" w:rsidRPr="00EF0095" w:rsidRDefault="00B5298A" w:rsidP="00C272D8">
                      <w:pPr>
                        <w:pStyle w:val="3"/>
                      </w:pPr>
                      <w:r w:rsidRPr="00EF0095">
                        <w:rPr>
                          <w:rFonts w:hint="cs"/>
                          <w:rtl/>
                        </w:rPr>
                        <w:t>تبويب تخطيط (أدوات الجدول)تبويب تخطيط (أدوات الجدول)</w:t>
                      </w:r>
                    </w:p>
                    <w:p w14:paraId="0243402D" w14:textId="4D23CC58" w:rsidR="00B5298A" w:rsidRPr="00EF0095" w:rsidRDefault="00B5298A" w:rsidP="006866CB"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</w:p>
    <w:p w14:paraId="4B7BE7ED" w14:textId="1E6ABB71" w:rsidR="00EF0095" w:rsidRDefault="00EF0095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</w:p>
    <w:p w14:paraId="70057485" w14:textId="69DB0135" w:rsidR="00EF0095" w:rsidRDefault="00FE6C75" w:rsidP="00274832">
      <w:pPr>
        <w:tabs>
          <w:tab w:val="left" w:pos="7874"/>
        </w:tabs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1008A1DA" wp14:editId="67F1E40F">
                <wp:simplePos x="0" y="0"/>
                <wp:positionH relativeFrom="column">
                  <wp:posOffset>970280</wp:posOffset>
                </wp:positionH>
                <wp:positionV relativeFrom="paragraph">
                  <wp:posOffset>48260</wp:posOffset>
                </wp:positionV>
                <wp:extent cx="729615" cy="1798320"/>
                <wp:effectExtent l="0" t="0" r="13335" b="11430"/>
                <wp:wrapNone/>
                <wp:docPr id="21741" name="مربع نص 21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798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2587CAB" w14:textId="77EA38EF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77B3A7F9" w14:textId="77777777" w:rsidR="00B5298A" w:rsidRDefault="00B5298A"/>
                          <w:p w14:paraId="42400553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2D192363" w14:textId="77777777" w:rsidR="00B5298A" w:rsidRDefault="00B5298A"/>
                          <w:p w14:paraId="386F4576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1FC8980F" w14:textId="77777777" w:rsidR="00B5298A" w:rsidRDefault="00B5298A"/>
                          <w:p w14:paraId="6D7E4945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20CDC365" w14:textId="77777777" w:rsidR="00B5298A" w:rsidRDefault="00B5298A"/>
                          <w:p w14:paraId="10CDBFC1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041FC38" w14:textId="77777777" w:rsidR="00B5298A" w:rsidRDefault="00B5298A"/>
                          <w:p w14:paraId="3E75D785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9D9E7BA" w14:textId="77777777" w:rsidR="00B5298A" w:rsidRDefault="00B5298A"/>
                          <w:p w14:paraId="479B9F50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383BAA9D" w14:textId="77777777" w:rsidR="00B5298A" w:rsidRDefault="00B5298A"/>
                          <w:p w14:paraId="640D07C0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62EF2BDC" w14:textId="77777777" w:rsidR="00B5298A" w:rsidRDefault="00B5298A"/>
                          <w:p w14:paraId="0C729255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22648093" w14:textId="77777777" w:rsidR="00B5298A" w:rsidRDefault="00B5298A"/>
                          <w:p w14:paraId="04A55C00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56C7223F" w14:textId="77777777" w:rsidR="00B5298A" w:rsidRDefault="00B5298A"/>
                          <w:p w14:paraId="3079B835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89CA39E" w14:textId="77777777" w:rsidR="00B5298A" w:rsidRDefault="00B5298A"/>
                          <w:p w14:paraId="3C3DC07C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280E37F4" w14:textId="77777777" w:rsidR="00B5298A" w:rsidRDefault="00B5298A"/>
                          <w:p w14:paraId="44855C7D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B3A00E0" w14:textId="77777777" w:rsidR="00B5298A" w:rsidRDefault="00B5298A"/>
                          <w:p w14:paraId="0B406692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0ABB6AC" w14:textId="77777777" w:rsidR="00B5298A" w:rsidRDefault="00B5298A"/>
                          <w:p w14:paraId="168BB0D7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080BDF1B" w14:textId="77777777" w:rsidR="00B5298A" w:rsidRDefault="00B5298A"/>
                          <w:p w14:paraId="4A7ACEB9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645966B9" w14:textId="77777777" w:rsidR="00B5298A" w:rsidRDefault="00B5298A"/>
                          <w:p w14:paraId="54C6A70A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640310AF" w14:textId="77777777" w:rsidR="00B5298A" w:rsidRDefault="00B5298A"/>
                          <w:p w14:paraId="64A3F28C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009CD10F" w14:textId="77777777" w:rsidR="00B5298A" w:rsidRDefault="00B5298A"/>
                          <w:p w14:paraId="1B0CEB04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59A0C5A1" w14:textId="77777777" w:rsidR="00B5298A" w:rsidRDefault="00B5298A"/>
                          <w:p w14:paraId="07CA9A47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028D5D6E" w14:textId="77777777" w:rsidR="00B5298A" w:rsidRDefault="00B5298A"/>
                          <w:p w14:paraId="0445EAF4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095349A5" w14:textId="77777777" w:rsidR="00B5298A" w:rsidRDefault="00B5298A"/>
                          <w:p w14:paraId="5B3CEF7C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BBC4D9A" w14:textId="77777777" w:rsidR="00B5298A" w:rsidRDefault="00B5298A"/>
                          <w:p w14:paraId="11F9F2ED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3CE929BE" w14:textId="77777777" w:rsidR="00B5298A" w:rsidRDefault="00B5298A"/>
                          <w:p w14:paraId="57F327FA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26518660" w14:textId="77777777" w:rsidR="00B5298A" w:rsidRDefault="00B5298A"/>
                          <w:p w14:paraId="209CE193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3D868FEE" w14:textId="77777777" w:rsidR="00B5298A" w:rsidRDefault="00B5298A"/>
                          <w:p w14:paraId="6E4C7AE5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07139071" w14:textId="77777777" w:rsidR="00B5298A" w:rsidRDefault="00B5298A"/>
                          <w:p w14:paraId="1498EC3C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9AB8194" w14:textId="77777777" w:rsidR="00B5298A" w:rsidRDefault="00B5298A"/>
                          <w:p w14:paraId="5396E50E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5EDE1F34" w14:textId="77777777" w:rsidR="00B5298A" w:rsidRDefault="00B5298A"/>
                          <w:p w14:paraId="0A5FF4EC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1E43ABD9" w14:textId="77777777" w:rsidR="00B5298A" w:rsidRDefault="00B5298A"/>
                          <w:p w14:paraId="25245A75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7EAEFDF0" w14:textId="77777777" w:rsidR="00B5298A" w:rsidRDefault="00B5298A"/>
                          <w:p w14:paraId="1A50CC50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28BAD0BC" w14:textId="77777777" w:rsidR="00B5298A" w:rsidRDefault="00B5298A"/>
                          <w:p w14:paraId="21E69491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25DE311B" w14:textId="77777777" w:rsidR="00B5298A" w:rsidRDefault="00B5298A"/>
                          <w:p w14:paraId="197CCE38" w14:textId="580E95A6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63FFF2FD" w14:textId="77777777" w:rsidR="00B5298A" w:rsidRDefault="00B5298A"/>
                          <w:p w14:paraId="6D19D10A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12755383" w14:textId="77777777" w:rsidR="00B5298A" w:rsidRDefault="00B5298A"/>
                          <w:p w14:paraId="3A118B34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E160FB9" w14:textId="77777777" w:rsidR="00B5298A" w:rsidRDefault="00B5298A"/>
                          <w:p w14:paraId="3F661123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9AC38E4" w14:textId="77777777" w:rsidR="00B5298A" w:rsidRDefault="00B5298A"/>
                          <w:p w14:paraId="6F0F601C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3BE717D8" w14:textId="77777777" w:rsidR="00B5298A" w:rsidRDefault="00B5298A"/>
                          <w:p w14:paraId="2B8A951C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7E870C44" w14:textId="77777777" w:rsidR="00B5298A" w:rsidRDefault="00B5298A"/>
                          <w:p w14:paraId="1DEE7648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603C5915" w14:textId="77777777" w:rsidR="00B5298A" w:rsidRDefault="00B5298A"/>
                          <w:p w14:paraId="06326BED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576308C9" w14:textId="77777777" w:rsidR="00B5298A" w:rsidRDefault="00B5298A"/>
                          <w:p w14:paraId="0D54EEE0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0E5CB16A" w14:textId="77777777" w:rsidR="00B5298A" w:rsidRDefault="00B5298A"/>
                          <w:p w14:paraId="150EDF2A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769415D0" w14:textId="77777777" w:rsidR="00B5298A" w:rsidRDefault="00B5298A"/>
                          <w:p w14:paraId="2A15B850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1E4C9055" w14:textId="77777777" w:rsidR="00B5298A" w:rsidRDefault="00B5298A"/>
                          <w:p w14:paraId="7A49DA5A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7E4AA7DA" w14:textId="77777777" w:rsidR="00B5298A" w:rsidRDefault="00B5298A"/>
                          <w:p w14:paraId="11164B76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1F59ABAF" w14:textId="77777777" w:rsidR="00B5298A" w:rsidRDefault="00B5298A"/>
                          <w:p w14:paraId="4E1C2CCB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29EF47E1" w14:textId="77777777" w:rsidR="00B5298A" w:rsidRDefault="00B5298A"/>
                          <w:p w14:paraId="5BA55E4D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721F8876" w14:textId="77777777" w:rsidR="00B5298A" w:rsidRDefault="00B5298A"/>
                          <w:p w14:paraId="3EC30490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5A92DF27" w14:textId="77777777" w:rsidR="00B5298A" w:rsidRDefault="00B5298A"/>
                          <w:p w14:paraId="190C11EC" w14:textId="4F87C903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7F185150" w14:textId="77777777" w:rsidR="00B5298A" w:rsidRDefault="00B5298A"/>
                          <w:p w14:paraId="62F46E4F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5638BD77" w14:textId="77777777" w:rsidR="00B5298A" w:rsidRDefault="00B5298A"/>
                          <w:p w14:paraId="59C9663B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1E63C3C5" w14:textId="77777777" w:rsidR="00B5298A" w:rsidRDefault="00B5298A"/>
                          <w:p w14:paraId="745A2A57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2173A46" w14:textId="77777777" w:rsidR="00B5298A" w:rsidRDefault="00B5298A"/>
                          <w:p w14:paraId="10237436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3B2DFADB" w14:textId="77777777" w:rsidR="00B5298A" w:rsidRDefault="00B5298A"/>
                          <w:p w14:paraId="6DFD8915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3280EF8E" w14:textId="77777777" w:rsidR="00B5298A" w:rsidRDefault="00B5298A"/>
                          <w:p w14:paraId="1772D70E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2BB0FDF8" w14:textId="77777777" w:rsidR="00B5298A" w:rsidRDefault="00B5298A"/>
                          <w:p w14:paraId="400BCA51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1F5D5A3F" w14:textId="77777777" w:rsidR="00B5298A" w:rsidRDefault="00B5298A"/>
                          <w:p w14:paraId="09540467" w14:textId="5B5BEE0A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77398C67" w14:textId="77777777" w:rsidR="00B5298A" w:rsidRDefault="00B5298A"/>
                          <w:p w14:paraId="75CC32F7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35CC2F22" w14:textId="77777777" w:rsidR="00B5298A" w:rsidRDefault="00B5298A"/>
                          <w:p w14:paraId="7538F980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25C88EA6" w14:textId="77777777" w:rsidR="00B5298A" w:rsidRDefault="00B5298A"/>
                          <w:p w14:paraId="1A15468E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3D407DAB" w14:textId="77777777" w:rsidR="00B5298A" w:rsidRDefault="00B5298A"/>
                          <w:p w14:paraId="4A70A5BF" w14:textId="6E21D8EB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5E936BCC" w14:textId="77777777" w:rsidR="00B5298A" w:rsidRDefault="00B5298A"/>
                          <w:p w14:paraId="589B6206" w14:textId="77777777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5C0C761E" w14:textId="77777777" w:rsidR="00B5298A" w:rsidRDefault="00B5298A"/>
                          <w:p w14:paraId="1A0B5D69" w14:textId="651C32FD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  <w:p w14:paraId="410B3313" w14:textId="77777777" w:rsidR="00B5298A" w:rsidRDefault="00B5298A"/>
                          <w:p w14:paraId="710B17E0" w14:textId="65B34700" w:rsidR="00B5298A" w:rsidRPr="00EF0095" w:rsidRDefault="00B5298A">
                            <w:r w:rsidRPr="00EF0095">
                              <w:rPr>
                                <w:rFonts w:hint="cs"/>
                                <w:rtl/>
                              </w:rPr>
                              <w:t>لجعل خليتين عبارة عن خلية واحدة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8A1DA" id="مربع نص 21741" o:spid="_x0000_s1052" type="#_x0000_t202" style="position:absolute;left:0;text-align:left;margin-left:76.4pt;margin-top:3.8pt;width:57.45pt;height:141.6pt;z-index:25145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" filled="f" strokecolor="#1f4d78 [1608]" strokeweight=".5pt">
                <v:textbox>
                  <w:txbxContent>
                    <w:p w14:paraId="62587CAB" w14:textId="77EA38EF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77B3A7F9" w14:textId="77777777" w:rsidR="00B5298A" w:rsidRDefault="00B5298A"/>
                    <w:p w14:paraId="42400553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2D192363" w14:textId="77777777" w:rsidR="00B5298A" w:rsidRDefault="00B5298A"/>
                    <w:p w14:paraId="386F4576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1FC8980F" w14:textId="77777777" w:rsidR="00B5298A" w:rsidRDefault="00B5298A"/>
                    <w:p w14:paraId="6D7E4945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20CDC365" w14:textId="77777777" w:rsidR="00B5298A" w:rsidRDefault="00B5298A"/>
                    <w:p w14:paraId="10CDBFC1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041FC38" w14:textId="77777777" w:rsidR="00B5298A" w:rsidRDefault="00B5298A"/>
                    <w:p w14:paraId="3E75D785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9D9E7BA" w14:textId="77777777" w:rsidR="00B5298A" w:rsidRDefault="00B5298A"/>
                    <w:p w14:paraId="479B9F50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383BAA9D" w14:textId="77777777" w:rsidR="00B5298A" w:rsidRDefault="00B5298A"/>
                    <w:p w14:paraId="640D07C0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62EF2BDC" w14:textId="77777777" w:rsidR="00B5298A" w:rsidRDefault="00B5298A"/>
                    <w:p w14:paraId="0C729255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22648093" w14:textId="77777777" w:rsidR="00B5298A" w:rsidRDefault="00B5298A"/>
                    <w:p w14:paraId="04A55C00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56C7223F" w14:textId="77777777" w:rsidR="00B5298A" w:rsidRDefault="00B5298A"/>
                    <w:p w14:paraId="3079B835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89CA39E" w14:textId="77777777" w:rsidR="00B5298A" w:rsidRDefault="00B5298A"/>
                    <w:p w14:paraId="3C3DC07C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280E37F4" w14:textId="77777777" w:rsidR="00B5298A" w:rsidRDefault="00B5298A"/>
                    <w:p w14:paraId="44855C7D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B3A00E0" w14:textId="77777777" w:rsidR="00B5298A" w:rsidRDefault="00B5298A"/>
                    <w:p w14:paraId="0B406692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0ABB6AC" w14:textId="77777777" w:rsidR="00B5298A" w:rsidRDefault="00B5298A"/>
                    <w:p w14:paraId="168BB0D7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080BDF1B" w14:textId="77777777" w:rsidR="00B5298A" w:rsidRDefault="00B5298A"/>
                    <w:p w14:paraId="4A7ACEB9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645966B9" w14:textId="77777777" w:rsidR="00B5298A" w:rsidRDefault="00B5298A"/>
                    <w:p w14:paraId="54C6A70A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640310AF" w14:textId="77777777" w:rsidR="00B5298A" w:rsidRDefault="00B5298A"/>
                    <w:p w14:paraId="64A3F28C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009CD10F" w14:textId="77777777" w:rsidR="00B5298A" w:rsidRDefault="00B5298A"/>
                    <w:p w14:paraId="1B0CEB04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59A0C5A1" w14:textId="77777777" w:rsidR="00B5298A" w:rsidRDefault="00B5298A"/>
                    <w:p w14:paraId="07CA9A47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028D5D6E" w14:textId="77777777" w:rsidR="00B5298A" w:rsidRDefault="00B5298A"/>
                    <w:p w14:paraId="0445EAF4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095349A5" w14:textId="77777777" w:rsidR="00B5298A" w:rsidRDefault="00B5298A"/>
                    <w:p w14:paraId="5B3CEF7C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BBC4D9A" w14:textId="77777777" w:rsidR="00B5298A" w:rsidRDefault="00B5298A"/>
                    <w:p w14:paraId="11F9F2ED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3CE929BE" w14:textId="77777777" w:rsidR="00B5298A" w:rsidRDefault="00B5298A"/>
                    <w:p w14:paraId="57F327FA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26518660" w14:textId="77777777" w:rsidR="00B5298A" w:rsidRDefault="00B5298A"/>
                    <w:p w14:paraId="209CE193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3D868FEE" w14:textId="77777777" w:rsidR="00B5298A" w:rsidRDefault="00B5298A"/>
                    <w:p w14:paraId="6E4C7AE5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07139071" w14:textId="77777777" w:rsidR="00B5298A" w:rsidRDefault="00B5298A"/>
                    <w:p w14:paraId="1498EC3C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9AB8194" w14:textId="77777777" w:rsidR="00B5298A" w:rsidRDefault="00B5298A"/>
                    <w:p w14:paraId="5396E50E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5EDE1F34" w14:textId="77777777" w:rsidR="00B5298A" w:rsidRDefault="00B5298A"/>
                    <w:p w14:paraId="0A5FF4EC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1E43ABD9" w14:textId="77777777" w:rsidR="00B5298A" w:rsidRDefault="00B5298A"/>
                    <w:p w14:paraId="25245A75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7EAEFDF0" w14:textId="77777777" w:rsidR="00B5298A" w:rsidRDefault="00B5298A"/>
                    <w:p w14:paraId="1A50CC50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28BAD0BC" w14:textId="77777777" w:rsidR="00B5298A" w:rsidRDefault="00B5298A"/>
                    <w:p w14:paraId="21E69491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25DE311B" w14:textId="77777777" w:rsidR="00B5298A" w:rsidRDefault="00B5298A"/>
                    <w:p w14:paraId="197CCE38" w14:textId="580E95A6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63FFF2FD" w14:textId="77777777" w:rsidR="00B5298A" w:rsidRDefault="00B5298A"/>
                    <w:p w14:paraId="6D19D10A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12755383" w14:textId="77777777" w:rsidR="00B5298A" w:rsidRDefault="00B5298A"/>
                    <w:p w14:paraId="3A118B34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E160FB9" w14:textId="77777777" w:rsidR="00B5298A" w:rsidRDefault="00B5298A"/>
                    <w:p w14:paraId="3F661123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9AC38E4" w14:textId="77777777" w:rsidR="00B5298A" w:rsidRDefault="00B5298A"/>
                    <w:p w14:paraId="6F0F601C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3BE717D8" w14:textId="77777777" w:rsidR="00B5298A" w:rsidRDefault="00B5298A"/>
                    <w:p w14:paraId="2B8A951C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7E870C44" w14:textId="77777777" w:rsidR="00B5298A" w:rsidRDefault="00B5298A"/>
                    <w:p w14:paraId="1DEE7648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603C5915" w14:textId="77777777" w:rsidR="00B5298A" w:rsidRDefault="00B5298A"/>
                    <w:p w14:paraId="06326BED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576308C9" w14:textId="77777777" w:rsidR="00B5298A" w:rsidRDefault="00B5298A"/>
                    <w:p w14:paraId="0D54EEE0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0E5CB16A" w14:textId="77777777" w:rsidR="00B5298A" w:rsidRDefault="00B5298A"/>
                    <w:p w14:paraId="150EDF2A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769415D0" w14:textId="77777777" w:rsidR="00B5298A" w:rsidRDefault="00B5298A"/>
                    <w:p w14:paraId="2A15B850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1E4C9055" w14:textId="77777777" w:rsidR="00B5298A" w:rsidRDefault="00B5298A"/>
                    <w:p w14:paraId="7A49DA5A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7E4AA7DA" w14:textId="77777777" w:rsidR="00B5298A" w:rsidRDefault="00B5298A"/>
                    <w:p w14:paraId="11164B76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1F59ABAF" w14:textId="77777777" w:rsidR="00B5298A" w:rsidRDefault="00B5298A"/>
                    <w:p w14:paraId="4E1C2CCB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29EF47E1" w14:textId="77777777" w:rsidR="00B5298A" w:rsidRDefault="00B5298A"/>
                    <w:p w14:paraId="5BA55E4D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721F8876" w14:textId="77777777" w:rsidR="00B5298A" w:rsidRDefault="00B5298A"/>
                    <w:p w14:paraId="3EC30490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5A92DF27" w14:textId="77777777" w:rsidR="00B5298A" w:rsidRDefault="00B5298A"/>
                    <w:p w14:paraId="190C11EC" w14:textId="4F87C903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7F185150" w14:textId="77777777" w:rsidR="00B5298A" w:rsidRDefault="00B5298A"/>
                    <w:p w14:paraId="62F46E4F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5638BD77" w14:textId="77777777" w:rsidR="00B5298A" w:rsidRDefault="00B5298A"/>
                    <w:p w14:paraId="59C9663B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1E63C3C5" w14:textId="77777777" w:rsidR="00B5298A" w:rsidRDefault="00B5298A"/>
                    <w:p w14:paraId="745A2A57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2173A46" w14:textId="77777777" w:rsidR="00B5298A" w:rsidRDefault="00B5298A"/>
                    <w:p w14:paraId="10237436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3B2DFADB" w14:textId="77777777" w:rsidR="00B5298A" w:rsidRDefault="00B5298A"/>
                    <w:p w14:paraId="6DFD8915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3280EF8E" w14:textId="77777777" w:rsidR="00B5298A" w:rsidRDefault="00B5298A"/>
                    <w:p w14:paraId="1772D70E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2BB0FDF8" w14:textId="77777777" w:rsidR="00B5298A" w:rsidRDefault="00B5298A"/>
                    <w:p w14:paraId="400BCA51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1F5D5A3F" w14:textId="77777777" w:rsidR="00B5298A" w:rsidRDefault="00B5298A"/>
                    <w:p w14:paraId="09540467" w14:textId="5B5BEE0A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77398C67" w14:textId="77777777" w:rsidR="00B5298A" w:rsidRDefault="00B5298A"/>
                    <w:p w14:paraId="75CC32F7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35CC2F22" w14:textId="77777777" w:rsidR="00B5298A" w:rsidRDefault="00B5298A"/>
                    <w:p w14:paraId="7538F980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25C88EA6" w14:textId="77777777" w:rsidR="00B5298A" w:rsidRDefault="00B5298A"/>
                    <w:p w14:paraId="1A15468E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3D407DAB" w14:textId="77777777" w:rsidR="00B5298A" w:rsidRDefault="00B5298A"/>
                    <w:p w14:paraId="4A70A5BF" w14:textId="6E21D8EB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5E936BCC" w14:textId="77777777" w:rsidR="00B5298A" w:rsidRDefault="00B5298A"/>
                    <w:p w14:paraId="589B6206" w14:textId="77777777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5C0C761E" w14:textId="77777777" w:rsidR="00B5298A" w:rsidRDefault="00B5298A"/>
                    <w:p w14:paraId="1A0B5D69" w14:textId="651C32FD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  <w:p w14:paraId="410B3313" w14:textId="77777777" w:rsidR="00B5298A" w:rsidRDefault="00B5298A"/>
                    <w:p w14:paraId="710B17E0" w14:textId="65B34700" w:rsidR="00B5298A" w:rsidRPr="00EF0095" w:rsidRDefault="00B5298A">
                      <w:r w:rsidRPr="00EF0095">
                        <w:rPr>
                          <w:rFonts w:hint="cs"/>
                          <w:rtl/>
                        </w:rPr>
                        <w:t>لجعل خليتين عبارة عن خلية واحدة</w:t>
                      </w:r>
                    </w:p>
                  </w:txbxContent>
                </v:textbox>
              </v:shape>
            </w:pict>
          </mc:Fallback>
        </mc:AlternateContent>
      </w:r>
      <w:r w:rsidR="00EF0095">
        <w:rPr>
          <w:rFonts w:asciiTheme="minorBidi" w:hAnsiTheme="minorBidi"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6A6B0DBA" wp14:editId="45C6F7A1">
                <wp:simplePos x="0" y="0"/>
                <wp:positionH relativeFrom="column">
                  <wp:posOffset>3979768</wp:posOffset>
                </wp:positionH>
                <wp:positionV relativeFrom="paragraph">
                  <wp:posOffset>306362</wp:posOffset>
                </wp:positionV>
                <wp:extent cx="0" cy="559881"/>
                <wp:effectExtent l="0" t="0" r="38100" b="31115"/>
                <wp:wrapNone/>
                <wp:docPr id="21745" name="رابط مستقيم 21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98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7D9D40" id="رابط مستقيم 21745" o:spid="_x0000_s1026" style="position:absolute;left:0;text-align:left;z-index:25145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35pt,24.1pt" to="313.3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" strokecolor="#1f4d78 [1608]" strokeweight=".5pt">
                <v:stroke joinstyle="miter"/>
              </v:line>
            </w:pict>
          </mc:Fallback>
        </mc:AlternateContent>
      </w:r>
      <w:r w:rsidR="00EF0095">
        <w:rPr>
          <w:rFonts w:asciiTheme="minorBidi" w:hAnsiTheme="minorBidi"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0E3ABFC4" wp14:editId="7D16AFB4">
                <wp:simplePos x="0" y="0"/>
                <wp:positionH relativeFrom="column">
                  <wp:posOffset>6634710</wp:posOffset>
                </wp:positionH>
                <wp:positionV relativeFrom="paragraph">
                  <wp:posOffset>306362</wp:posOffset>
                </wp:positionV>
                <wp:extent cx="0" cy="551643"/>
                <wp:effectExtent l="0" t="0" r="38100" b="20320"/>
                <wp:wrapNone/>
                <wp:docPr id="21742" name="رابط مستقيم 21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1643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1D839" id="رابط مستقيم 21742" o:spid="_x0000_s1026" style="position:absolute;left:0;text-align:left;z-index:2514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4pt,24.1pt" to="522.4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" strokecolor="#c00000" strokeweight=".5pt">
                <v:stroke joinstyle="miter"/>
              </v:line>
            </w:pict>
          </mc:Fallback>
        </mc:AlternateContent>
      </w:r>
      <w:r w:rsidR="00EF0095">
        <w:rPr>
          <w:rFonts w:asciiTheme="minorBidi" w:hAnsiTheme="minorBidi"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anchorId="5791D4E7" wp14:editId="6A5F92E2">
                <wp:simplePos x="0" y="0"/>
                <wp:positionH relativeFrom="column">
                  <wp:posOffset>3584352</wp:posOffset>
                </wp:positionH>
                <wp:positionV relativeFrom="paragraph">
                  <wp:posOffset>166027</wp:posOffset>
                </wp:positionV>
                <wp:extent cx="675503" cy="140335"/>
                <wp:effectExtent l="0" t="0" r="10795" b="12065"/>
                <wp:wrapNone/>
                <wp:docPr id="21736" name="مستطيل 21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03" cy="1403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29CCD" id="مستطيل 21736" o:spid="_x0000_s1026" style="position:absolute;left:0;text-align:left;margin-left:282.25pt;margin-top:13.05pt;width:53.2pt;height:11.05pt;z-index: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" filled="f" strokecolor="#1f4d78 [1608]" strokeweight="1pt"/>
            </w:pict>
          </mc:Fallback>
        </mc:AlternateContent>
      </w:r>
      <w:r w:rsidR="00EF0095">
        <w:rPr>
          <w:rFonts w:asciiTheme="minorBidi" w:hAnsiTheme="minorBidi"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 wp14:anchorId="653B5E95" wp14:editId="6F92EA19">
                <wp:simplePos x="0" y="0"/>
                <wp:positionH relativeFrom="column">
                  <wp:posOffset>4259855</wp:posOffset>
                </wp:positionH>
                <wp:positionV relativeFrom="paragraph">
                  <wp:posOffset>166027</wp:posOffset>
                </wp:positionV>
                <wp:extent cx="823783" cy="513406"/>
                <wp:effectExtent l="0" t="0" r="14605" b="20320"/>
                <wp:wrapNone/>
                <wp:docPr id="21735" name="مستطيل 21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783" cy="51340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86107" id="مستطيل 21735" o:spid="_x0000_s1026" style="position:absolute;left:0;text-align:left;margin-left:335.4pt;margin-top:13.05pt;width:64.85pt;height:40.45pt;z-index: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" filled="f" strokecolor="#bf8f00 [2407]" strokeweight="1pt"/>
            </w:pict>
          </mc:Fallback>
        </mc:AlternateContent>
      </w:r>
      <w:r w:rsidR="00EF0095">
        <w:rPr>
          <w:rFonts w:asciiTheme="minorBidi" w:hAnsiTheme="minorBidi"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69299475" wp14:editId="722BC6E7">
                <wp:simplePos x="0" y="0"/>
                <wp:positionH relativeFrom="column">
                  <wp:posOffset>5381889</wp:posOffset>
                </wp:positionH>
                <wp:positionV relativeFrom="paragraph">
                  <wp:posOffset>166027</wp:posOffset>
                </wp:positionV>
                <wp:extent cx="582580" cy="513406"/>
                <wp:effectExtent l="0" t="0" r="27305" b="20320"/>
                <wp:wrapNone/>
                <wp:docPr id="21734" name="مستطيل 21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580" cy="51340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B0562" id="مستطيل 21734" o:spid="_x0000_s1026" style="position:absolute;left:0;text-align:left;margin-left:423.75pt;margin-top:13.05pt;width:45.85pt;height:40.45pt;z-index: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" filled="f" strokecolor="#92d050" strokeweight="1pt"/>
            </w:pict>
          </mc:Fallback>
        </mc:AlternateContent>
      </w:r>
      <w:r w:rsidR="00EF0095">
        <w:rPr>
          <w:rFonts w:asciiTheme="minorBidi" w:hAnsiTheme="minorBidi"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anchorId="100B1D7F" wp14:editId="147A75A5">
                <wp:simplePos x="0" y="0"/>
                <wp:positionH relativeFrom="column">
                  <wp:posOffset>6006276</wp:posOffset>
                </wp:positionH>
                <wp:positionV relativeFrom="paragraph">
                  <wp:posOffset>165512</wp:posOffset>
                </wp:positionV>
                <wp:extent cx="776691" cy="140558"/>
                <wp:effectExtent l="0" t="0" r="23495" b="12065"/>
                <wp:wrapNone/>
                <wp:docPr id="21733" name="مستطيل 21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91" cy="14055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7848BD" id="مستطيل 21733" o:spid="_x0000_s1026" style="position:absolute;left:0;text-align:left;margin-left:472.95pt;margin-top:13.05pt;width:61.15pt;height:11.05pt;z-index:25144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" filled="f" strokecolor="#c00000" strokeweight="1pt"/>
            </w:pict>
          </mc:Fallback>
        </mc:AlternateContent>
      </w:r>
    </w:p>
    <w:p w14:paraId="1BE83C58" w14:textId="381C0649" w:rsidR="00274832" w:rsidRDefault="00D25FC4" w:rsidP="00274832">
      <w:pPr>
        <w:tabs>
          <w:tab w:val="left" w:pos="7874"/>
        </w:tabs>
        <w:rPr>
          <w:rFonts w:asciiTheme="minorBidi" w:hAnsiTheme="minorBidi" w:cs="Arial"/>
          <w:sz w:val="32"/>
          <w:szCs w:val="32"/>
          <w:rtl/>
        </w:rPr>
      </w:pPr>
      <w:r w:rsidRPr="00D25FC4">
        <w:rPr>
          <w:rFonts w:asciiTheme="minorBidi" w:hAnsiTheme="minorBidi" w:cs="Arial"/>
          <w:sz w:val="32"/>
          <w:szCs w:val="32"/>
          <w:rtl/>
        </w:rPr>
        <w:t xml:space="preserve"> </w:t>
      </w:r>
      <w:r w:rsidR="00EF0095">
        <w:rPr>
          <w:rFonts w:asciiTheme="minorBidi" w:hAnsiTheme="minorBidi"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 wp14:anchorId="1776E031" wp14:editId="38FFF9CF">
                <wp:simplePos x="0" y="0"/>
                <wp:positionH relativeFrom="column">
                  <wp:posOffset>3057130</wp:posOffset>
                </wp:positionH>
                <wp:positionV relativeFrom="paragraph">
                  <wp:posOffset>240991</wp:posOffset>
                </wp:positionV>
                <wp:extent cx="0" cy="271557"/>
                <wp:effectExtent l="0" t="0" r="38100" b="33655"/>
                <wp:wrapNone/>
                <wp:docPr id="21748" name="رابط مستقيم 21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557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B02B2" id="رابط مستقيم 21748" o:spid="_x0000_s1026" style="position:absolute;left:0;text-align:left;z-index:2514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pt,19pt" to="240.7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" strokecolor="#f06" strokeweight=".5pt">
                <v:stroke joinstyle="miter"/>
              </v:line>
            </w:pict>
          </mc:Fallback>
        </mc:AlternateContent>
      </w:r>
      <w:r w:rsidR="00EF0095">
        <w:rPr>
          <w:rFonts w:asciiTheme="minorBidi" w:hAnsiTheme="minorBidi"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1399319F" wp14:editId="4F1F3CE3">
                <wp:simplePos x="0" y="0"/>
                <wp:positionH relativeFrom="column">
                  <wp:posOffset>2859422</wp:posOffset>
                </wp:positionH>
                <wp:positionV relativeFrom="paragraph">
                  <wp:posOffset>100656</wp:posOffset>
                </wp:positionV>
                <wp:extent cx="597467" cy="140335"/>
                <wp:effectExtent l="0" t="0" r="12700" b="12065"/>
                <wp:wrapNone/>
                <wp:docPr id="21747" name="مستطيل 21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67" cy="1403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6B9C8" id="مستطيل 21747" o:spid="_x0000_s1026" style="position:absolute;left:0;text-align:left;margin-left:225.15pt;margin-top:7.95pt;width:47.05pt;height:11.05pt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" filled="f" strokecolor="#f06" strokeweight="1pt"/>
            </w:pict>
          </mc:Fallback>
        </mc:AlternateContent>
      </w:r>
      <w:r w:rsidR="00EF0095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 wp14:anchorId="312AFD12" wp14:editId="7C6F9D43">
                <wp:simplePos x="0" y="0"/>
                <wp:positionH relativeFrom="column">
                  <wp:posOffset>1977973</wp:posOffset>
                </wp:positionH>
                <wp:positionV relativeFrom="paragraph">
                  <wp:posOffset>504310</wp:posOffset>
                </wp:positionV>
                <wp:extent cx="1479069" cy="897925"/>
                <wp:effectExtent l="0" t="0" r="26035" b="16510"/>
                <wp:wrapNone/>
                <wp:docPr id="21746" name="مربع نص 21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069" cy="897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66"/>
                          </a:solidFill>
                        </a:ln>
                      </wps:spPr>
                      <wps:txbx>
                        <w:txbxContent>
                          <w:p w14:paraId="147D2A60" w14:textId="63324D15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20CF5E6C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E661BE4" w14:textId="77777777" w:rsidR="00B5298A" w:rsidRDefault="00B5298A"/>
                          <w:p w14:paraId="3E48DEAF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0C93A5C9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174BCB11" w14:textId="77777777" w:rsidR="00B5298A" w:rsidRDefault="00B5298A"/>
                          <w:p w14:paraId="51BA03BF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682E958B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5E2BE98F" w14:textId="77777777" w:rsidR="00B5298A" w:rsidRDefault="00B5298A"/>
                          <w:p w14:paraId="55ABFAA6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41BB9B21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553B1F3F" w14:textId="77777777" w:rsidR="00B5298A" w:rsidRDefault="00B5298A"/>
                          <w:p w14:paraId="582AA10E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767188E0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7C9CDDB3" w14:textId="77777777" w:rsidR="00B5298A" w:rsidRDefault="00B5298A"/>
                          <w:p w14:paraId="28F224A0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6C73C6B2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309A79D3" w14:textId="77777777" w:rsidR="00B5298A" w:rsidRDefault="00B5298A"/>
                          <w:p w14:paraId="31406181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0DE96124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D405C4C" w14:textId="77777777" w:rsidR="00B5298A" w:rsidRDefault="00B5298A"/>
                          <w:p w14:paraId="3921AE9F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5C34C986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7024099F" w14:textId="77777777" w:rsidR="00B5298A" w:rsidRDefault="00B5298A"/>
                          <w:p w14:paraId="319200D7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4936F71F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5CB330E2" w14:textId="77777777" w:rsidR="00B5298A" w:rsidRDefault="00B5298A"/>
                          <w:p w14:paraId="61673906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50037CBC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30D5252B" w14:textId="77777777" w:rsidR="00B5298A" w:rsidRDefault="00B5298A"/>
                          <w:p w14:paraId="7BFFB989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1C7DB196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1D1281DD" w14:textId="77777777" w:rsidR="00B5298A" w:rsidRDefault="00B5298A"/>
                          <w:p w14:paraId="6A0CC1DE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06763F8A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0170351A" w14:textId="77777777" w:rsidR="00B5298A" w:rsidRDefault="00B5298A"/>
                          <w:p w14:paraId="48B1E11D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6B15F7FD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4D7A423" w14:textId="77777777" w:rsidR="00B5298A" w:rsidRDefault="00B5298A"/>
                          <w:p w14:paraId="1FC0BD0A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4020F8CE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BF5DE50" w14:textId="77777777" w:rsidR="00B5298A" w:rsidRDefault="00B5298A"/>
                          <w:p w14:paraId="325E76FC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6D0765CE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FD97BE2" w14:textId="77777777" w:rsidR="00B5298A" w:rsidRDefault="00B5298A"/>
                          <w:p w14:paraId="6572643E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707C81E0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738F6908" w14:textId="77777777" w:rsidR="00B5298A" w:rsidRDefault="00B5298A"/>
                          <w:p w14:paraId="5FBD3F15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7A29E71C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34941F40" w14:textId="77777777" w:rsidR="00B5298A" w:rsidRDefault="00B5298A"/>
                          <w:p w14:paraId="317F9A51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074FD485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1C98A38C" w14:textId="77777777" w:rsidR="00B5298A" w:rsidRDefault="00B5298A"/>
                          <w:p w14:paraId="26C6F24D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394A2F8B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6E0EAA7B" w14:textId="77777777" w:rsidR="00B5298A" w:rsidRDefault="00B5298A"/>
                          <w:p w14:paraId="43AF195C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2F6CAED2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777B844E" w14:textId="77777777" w:rsidR="00B5298A" w:rsidRDefault="00B5298A"/>
                          <w:p w14:paraId="588F9241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16EAB370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4F291C6" w14:textId="77777777" w:rsidR="00B5298A" w:rsidRDefault="00B5298A"/>
                          <w:p w14:paraId="28CF3AB6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310C3388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3C21B2F6" w14:textId="77777777" w:rsidR="00B5298A" w:rsidRDefault="00B5298A"/>
                          <w:p w14:paraId="73DB56F0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40A331A5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FB4558A" w14:textId="77777777" w:rsidR="00B5298A" w:rsidRDefault="00B5298A"/>
                          <w:p w14:paraId="54427DBA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15DE264F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06706118" w14:textId="77777777" w:rsidR="00B5298A" w:rsidRDefault="00B5298A"/>
                          <w:p w14:paraId="204998A2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42713A32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0CD2649D" w14:textId="77777777" w:rsidR="00B5298A" w:rsidRDefault="00B5298A"/>
                          <w:p w14:paraId="7E6A8358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573DBC88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76768718" w14:textId="77777777" w:rsidR="00B5298A" w:rsidRDefault="00B5298A"/>
                          <w:p w14:paraId="3C298DD1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21326C8F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267B776D" w14:textId="77777777" w:rsidR="00B5298A" w:rsidRDefault="00B5298A"/>
                          <w:p w14:paraId="69A16364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6F6EE883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0CDAED18" w14:textId="77777777" w:rsidR="00B5298A" w:rsidRDefault="00B5298A"/>
                          <w:p w14:paraId="45C65CCD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65E30F52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52CF9760" w14:textId="77777777" w:rsidR="00B5298A" w:rsidRDefault="00B5298A"/>
                          <w:p w14:paraId="00EF2EDF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72E5D130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759716C5" w14:textId="77777777" w:rsidR="00B5298A" w:rsidRDefault="00B5298A"/>
                          <w:p w14:paraId="4051845E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124FED48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1F4EA28C" w14:textId="77777777" w:rsidR="00B5298A" w:rsidRDefault="00B5298A"/>
                          <w:p w14:paraId="26BEA1F6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7A5830AE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24508D02" w14:textId="77777777" w:rsidR="00B5298A" w:rsidRDefault="00B5298A"/>
                          <w:p w14:paraId="227AFAC8" w14:textId="413E3AB3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62F382DA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32EFC7E1" w14:textId="77777777" w:rsidR="00B5298A" w:rsidRDefault="00B5298A"/>
                          <w:p w14:paraId="33D3BEAF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5D46FF09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07B2F6B5" w14:textId="77777777" w:rsidR="00B5298A" w:rsidRDefault="00B5298A"/>
                          <w:p w14:paraId="77AF2995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15DB434D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17B1925A" w14:textId="77777777" w:rsidR="00B5298A" w:rsidRDefault="00B5298A"/>
                          <w:p w14:paraId="12485513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7BF46D3A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6B0F342B" w14:textId="77777777" w:rsidR="00B5298A" w:rsidRDefault="00B5298A"/>
                          <w:p w14:paraId="41513741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63C1862A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1244D306" w14:textId="77777777" w:rsidR="00B5298A" w:rsidRDefault="00B5298A"/>
                          <w:p w14:paraId="756057E1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0C18569E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1CBF92E3" w14:textId="77777777" w:rsidR="00B5298A" w:rsidRDefault="00B5298A"/>
                          <w:p w14:paraId="7C72DDBC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5DB17C3E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7CF8359B" w14:textId="77777777" w:rsidR="00B5298A" w:rsidRDefault="00B5298A"/>
                          <w:p w14:paraId="592D6867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3E0B233D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C53C39C" w14:textId="77777777" w:rsidR="00B5298A" w:rsidRDefault="00B5298A"/>
                          <w:p w14:paraId="44841974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1AD1528E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6B58DC23" w14:textId="77777777" w:rsidR="00B5298A" w:rsidRDefault="00B5298A"/>
                          <w:p w14:paraId="4B0220A7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2BAB7CE9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6CE3D31B" w14:textId="77777777" w:rsidR="00B5298A" w:rsidRDefault="00B5298A"/>
                          <w:p w14:paraId="7B269230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11C3447C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0B270511" w14:textId="77777777" w:rsidR="00B5298A" w:rsidRDefault="00B5298A"/>
                          <w:p w14:paraId="72FA239B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0134E7A0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65A69168" w14:textId="77777777" w:rsidR="00B5298A" w:rsidRDefault="00B5298A"/>
                          <w:p w14:paraId="42252A09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26CA65C0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3DAE3F5B" w14:textId="77777777" w:rsidR="00B5298A" w:rsidRDefault="00B5298A"/>
                          <w:p w14:paraId="60C16045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75972B94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36FB7EA" w14:textId="77777777" w:rsidR="00B5298A" w:rsidRDefault="00B5298A"/>
                          <w:p w14:paraId="2FEF5C42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0CB31810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DAEC73F" w14:textId="77777777" w:rsidR="00B5298A" w:rsidRDefault="00B5298A"/>
                          <w:p w14:paraId="451EA6E2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43F514A0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2C2526E0" w14:textId="77777777" w:rsidR="00B5298A" w:rsidRDefault="00B5298A"/>
                          <w:p w14:paraId="7B4B1390" w14:textId="285136AB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0A3A741A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7F84B56D" w14:textId="77777777" w:rsidR="00B5298A" w:rsidRDefault="00B5298A"/>
                          <w:p w14:paraId="21310857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7119C140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0417B7AE" w14:textId="77777777" w:rsidR="00B5298A" w:rsidRDefault="00B5298A"/>
                          <w:p w14:paraId="1CEE3267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791068FD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0598AE5F" w14:textId="77777777" w:rsidR="00B5298A" w:rsidRDefault="00B5298A"/>
                          <w:p w14:paraId="4D661ABF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611CFFFB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30951DEC" w14:textId="77777777" w:rsidR="00B5298A" w:rsidRDefault="00B5298A"/>
                          <w:p w14:paraId="63A9A320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7DE3EBE5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2BDDB843" w14:textId="77777777" w:rsidR="00B5298A" w:rsidRDefault="00B5298A"/>
                          <w:p w14:paraId="73F2B6C8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415B0BB2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5CDC7B03" w14:textId="77777777" w:rsidR="00B5298A" w:rsidRDefault="00B5298A"/>
                          <w:p w14:paraId="116809A5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5F46B377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365FC2BC" w14:textId="77777777" w:rsidR="00B5298A" w:rsidRDefault="00B5298A"/>
                          <w:p w14:paraId="12BE6C5C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2E4FB288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4280CC38" w14:textId="77777777" w:rsidR="00B5298A" w:rsidRDefault="00B5298A"/>
                          <w:p w14:paraId="54F6DF3C" w14:textId="62275EC0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1DDED817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0914B54A" w14:textId="77777777" w:rsidR="00B5298A" w:rsidRDefault="00B5298A"/>
                          <w:p w14:paraId="7A7B7D92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6E8D31E3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39BFC860" w14:textId="77777777" w:rsidR="00B5298A" w:rsidRDefault="00B5298A"/>
                          <w:p w14:paraId="0D76EEE8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26B80091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7BFA7CAF" w14:textId="77777777" w:rsidR="00B5298A" w:rsidRDefault="00B5298A"/>
                          <w:p w14:paraId="538E46C0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143D1349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0619A1B4" w14:textId="77777777" w:rsidR="00B5298A" w:rsidRDefault="00B5298A"/>
                          <w:p w14:paraId="2F5D4B28" w14:textId="205D2320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2918F98D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3E2A5CA8" w14:textId="77777777" w:rsidR="00B5298A" w:rsidRDefault="00B5298A"/>
                          <w:p w14:paraId="7A3168FA" w14:textId="77777777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549537C1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7B88C78B" w14:textId="77777777" w:rsidR="00B5298A" w:rsidRDefault="00B5298A"/>
                          <w:p w14:paraId="1F274034" w14:textId="495C16EE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3FD6CD21" w14:textId="77777777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  <w:p w14:paraId="2E883458" w14:textId="77777777" w:rsidR="00B5298A" w:rsidRDefault="00B5298A"/>
                          <w:p w14:paraId="1720CA35" w14:textId="3A4CE724" w:rsidR="00B5298A" w:rsidRDefault="00B52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لتعيين عرض الأعمدة لتكون بنفس عرض المحتوى</w:t>
                            </w:r>
                          </w:p>
                          <w:p w14:paraId="1BC3FFF7" w14:textId="74220AAF" w:rsidR="00B5298A" w:rsidRPr="00EF0095" w:rsidRDefault="00B5298A">
                            <w:r>
                              <w:rPr>
                                <w:rFonts w:hint="cs"/>
                                <w:rtl/>
                              </w:rPr>
                              <w:t>أو ليتمدد الجدول على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2AFD12" id="مربع نص 21746" o:spid="_x0000_s1053" type="#_x0000_t202" style="position:absolute;left:0;text-align:left;margin-left:155.75pt;margin-top:39.7pt;width:116.45pt;height:70.7pt;z-index:251456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" filled="f" strokecolor="#f06" strokeweight=".5pt">
                <v:textbox>
                  <w:txbxContent>
                    <w:p w14:paraId="147D2A60" w14:textId="63324D15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20CF5E6C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E661BE4" w14:textId="77777777" w:rsidR="00B5298A" w:rsidRDefault="00B5298A"/>
                    <w:p w14:paraId="3E48DEAF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0C93A5C9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174BCB11" w14:textId="77777777" w:rsidR="00B5298A" w:rsidRDefault="00B5298A"/>
                    <w:p w14:paraId="51BA03BF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682E958B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5E2BE98F" w14:textId="77777777" w:rsidR="00B5298A" w:rsidRDefault="00B5298A"/>
                    <w:p w14:paraId="55ABFAA6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41BB9B21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553B1F3F" w14:textId="77777777" w:rsidR="00B5298A" w:rsidRDefault="00B5298A"/>
                    <w:p w14:paraId="582AA10E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767188E0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7C9CDDB3" w14:textId="77777777" w:rsidR="00B5298A" w:rsidRDefault="00B5298A"/>
                    <w:p w14:paraId="28F224A0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6C73C6B2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309A79D3" w14:textId="77777777" w:rsidR="00B5298A" w:rsidRDefault="00B5298A"/>
                    <w:p w14:paraId="31406181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0DE96124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D405C4C" w14:textId="77777777" w:rsidR="00B5298A" w:rsidRDefault="00B5298A"/>
                    <w:p w14:paraId="3921AE9F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5C34C986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7024099F" w14:textId="77777777" w:rsidR="00B5298A" w:rsidRDefault="00B5298A"/>
                    <w:p w14:paraId="319200D7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4936F71F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5CB330E2" w14:textId="77777777" w:rsidR="00B5298A" w:rsidRDefault="00B5298A"/>
                    <w:p w14:paraId="61673906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50037CBC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30D5252B" w14:textId="77777777" w:rsidR="00B5298A" w:rsidRDefault="00B5298A"/>
                    <w:p w14:paraId="7BFFB989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1C7DB196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1D1281DD" w14:textId="77777777" w:rsidR="00B5298A" w:rsidRDefault="00B5298A"/>
                    <w:p w14:paraId="6A0CC1DE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06763F8A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0170351A" w14:textId="77777777" w:rsidR="00B5298A" w:rsidRDefault="00B5298A"/>
                    <w:p w14:paraId="48B1E11D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6B15F7FD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4D7A423" w14:textId="77777777" w:rsidR="00B5298A" w:rsidRDefault="00B5298A"/>
                    <w:p w14:paraId="1FC0BD0A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4020F8CE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BF5DE50" w14:textId="77777777" w:rsidR="00B5298A" w:rsidRDefault="00B5298A"/>
                    <w:p w14:paraId="325E76FC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6D0765CE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FD97BE2" w14:textId="77777777" w:rsidR="00B5298A" w:rsidRDefault="00B5298A"/>
                    <w:p w14:paraId="6572643E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707C81E0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738F6908" w14:textId="77777777" w:rsidR="00B5298A" w:rsidRDefault="00B5298A"/>
                    <w:p w14:paraId="5FBD3F15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7A29E71C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34941F40" w14:textId="77777777" w:rsidR="00B5298A" w:rsidRDefault="00B5298A"/>
                    <w:p w14:paraId="317F9A51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074FD485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1C98A38C" w14:textId="77777777" w:rsidR="00B5298A" w:rsidRDefault="00B5298A"/>
                    <w:p w14:paraId="26C6F24D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394A2F8B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6E0EAA7B" w14:textId="77777777" w:rsidR="00B5298A" w:rsidRDefault="00B5298A"/>
                    <w:p w14:paraId="43AF195C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2F6CAED2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777B844E" w14:textId="77777777" w:rsidR="00B5298A" w:rsidRDefault="00B5298A"/>
                    <w:p w14:paraId="588F9241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16EAB370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4F291C6" w14:textId="77777777" w:rsidR="00B5298A" w:rsidRDefault="00B5298A"/>
                    <w:p w14:paraId="28CF3AB6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310C3388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3C21B2F6" w14:textId="77777777" w:rsidR="00B5298A" w:rsidRDefault="00B5298A"/>
                    <w:p w14:paraId="73DB56F0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40A331A5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FB4558A" w14:textId="77777777" w:rsidR="00B5298A" w:rsidRDefault="00B5298A"/>
                    <w:p w14:paraId="54427DBA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15DE264F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06706118" w14:textId="77777777" w:rsidR="00B5298A" w:rsidRDefault="00B5298A"/>
                    <w:p w14:paraId="204998A2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42713A32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0CD2649D" w14:textId="77777777" w:rsidR="00B5298A" w:rsidRDefault="00B5298A"/>
                    <w:p w14:paraId="7E6A8358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573DBC88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76768718" w14:textId="77777777" w:rsidR="00B5298A" w:rsidRDefault="00B5298A"/>
                    <w:p w14:paraId="3C298DD1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21326C8F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267B776D" w14:textId="77777777" w:rsidR="00B5298A" w:rsidRDefault="00B5298A"/>
                    <w:p w14:paraId="69A16364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6F6EE883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0CDAED18" w14:textId="77777777" w:rsidR="00B5298A" w:rsidRDefault="00B5298A"/>
                    <w:p w14:paraId="45C65CCD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65E30F52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52CF9760" w14:textId="77777777" w:rsidR="00B5298A" w:rsidRDefault="00B5298A"/>
                    <w:p w14:paraId="00EF2EDF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72E5D130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759716C5" w14:textId="77777777" w:rsidR="00B5298A" w:rsidRDefault="00B5298A"/>
                    <w:p w14:paraId="4051845E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124FED48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1F4EA28C" w14:textId="77777777" w:rsidR="00B5298A" w:rsidRDefault="00B5298A"/>
                    <w:p w14:paraId="26BEA1F6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7A5830AE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24508D02" w14:textId="77777777" w:rsidR="00B5298A" w:rsidRDefault="00B5298A"/>
                    <w:p w14:paraId="227AFAC8" w14:textId="413E3AB3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62F382DA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32EFC7E1" w14:textId="77777777" w:rsidR="00B5298A" w:rsidRDefault="00B5298A"/>
                    <w:p w14:paraId="33D3BEAF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5D46FF09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07B2F6B5" w14:textId="77777777" w:rsidR="00B5298A" w:rsidRDefault="00B5298A"/>
                    <w:p w14:paraId="77AF2995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15DB434D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17B1925A" w14:textId="77777777" w:rsidR="00B5298A" w:rsidRDefault="00B5298A"/>
                    <w:p w14:paraId="12485513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7BF46D3A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6B0F342B" w14:textId="77777777" w:rsidR="00B5298A" w:rsidRDefault="00B5298A"/>
                    <w:p w14:paraId="41513741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63C1862A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1244D306" w14:textId="77777777" w:rsidR="00B5298A" w:rsidRDefault="00B5298A"/>
                    <w:p w14:paraId="756057E1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0C18569E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1CBF92E3" w14:textId="77777777" w:rsidR="00B5298A" w:rsidRDefault="00B5298A"/>
                    <w:p w14:paraId="7C72DDBC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5DB17C3E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7CF8359B" w14:textId="77777777" w:rsidR="00B5298A" w:rsidRDefault="00B5298A"/>
                    <w:p w14:paraId="592D6867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3E0B233D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C53C39C" w14:textId="77777777" w:rsidR="00B5298A" w:rsidRDefault="00B5298A"/>
                    <w:p w14:paraId="44841974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1AD1528E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6B58DC23" w14:textId="77777777" w:rsidR="00B5298A" w:rsidRDefault="00B5298A"/>
                    <w:p w14:paraId="4B0220A7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2BAB7CE9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6CE3D31B" w14:textId="77777777" w:rsidR="00B5298A" w:rsidRDefault="00B5298A"/>
                    <w:p w14:paraId="7B269230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11C3447C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0B270511" w14:textId="77777777" w:rsidR="00B5298A" w:rsidRDefault="00B5298A"/>
                    <w:p w14:paraId="72FA239B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0134E7A0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65A69168" w14:textId="77777777" w:rsidR="00B5298A" w:rsidRDefault="00B5298A"/>
                    <w:p w14:paraId="42252A09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26CA65C0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3DAE3F5B" w14:textId="77777777" w:rsidR="00B5298A" w:rsidRDefault="00B5298A"/>
                    <w:p w14:paraId="60C16045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75972B94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36FB7EA" w14:textId="77777777" w:rsidR="00B5298A" w:rsidRDefault="00B5298A"/>
                    <w:p w14:paraId="2FEF5C42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0CB31810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DAEC73F" w14:textId="77777777" w:rsidR="00B5298A" w:rsidRDefault="00B5298A"/>
                    <w:p w14:paraId="451EA6E2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43F514A0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2C2526E0" w14:textId="77777777" w:rsidR="00B5298A" w:rsidRDefault="00B5298A"/>
                    <w:p w14:paraId="7B4B1390" w14:textId="285136AB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0A3A741A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7F84B56D" w14:textId="77777777" w:rsidR="00B5298A" w:rsidRDefault="00B5298A"/>
                    <w:p w14:paraId="21310857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7119C140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0417B7AE" w14:textId="77777777" w:rsidR="00B5298A" w:rsidRDefault="00B5298A"/>
                    <w:p w14:paraId="1CEE3267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791068FD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0598AE5F" w14:textId="77777777" w:rsidR="00B5298A" w:rsidRDefault="00B5298A"/>
                    <w:p w14:paraId="4D661ABF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611CFFFB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30951DEC" w14:textId="77777777" w:rsidR="00B5298A" w:rsidRDefault="00B5298A"/>
                    <w:p w14:paraId="63A9A320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7DE3EBE5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2BDDB843" w14:textId="77777777" w:rsidR="00B5298A" w:rsidRDefault="00B5298A"/>
                    <w:p w14:paraId="73F2B6C8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415B0BB2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5CDC7B03" w14:textId="77777777" w:rsidR="00B5298A" w:rsidRDefault="00B5298A"/>
                    <w:p w14:paraId="116809A5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5F46B377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365FC2BC" w14:textId="77777777" w:rsidR="00B5298A" w:rsidRDefault="00B5298A"/>
                    <w:p w14:paraId="12BE6C5C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2E4FB288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4280CC38" w14:textId="77777777" w:rsidR="00B5298A" w:rsidRDefault="00B5298A"/>
                    <w:p w14:paraId="54F6DF3C" w14:textId="62275EC0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1DDED817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0914B54A" w14:textId="77777777" w:rsidR="00B5298A" w:rsidRDefault="00B5298A"/>
                    <w:p w14:paraId="7A7B7D92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6E8D31E3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39BFC860" w14:textId="77777777" w:rsidR="00B5298A" w:rsidRDefault="00B5298A"/>
                    <w:p w14:paraId="0D76EEE8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26B80091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7BFA7CAF" w14:textId="77777777" w:rsidR="00B5298A" w:rsidRDefault="00B5298A"/>
                    <w:p w14:paraId="538E46C0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143D1349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0619A1B4" w14:textId="77777777" w:rsidR="00B5298A" w:rsidRDefault="00B5298A"/>
                    <w:p w14:paraId="2F5D4B28" w14:textId="205D2320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2918F98D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3E2A5CA8" w14:textId="77777777" w:rsidR="00B5298A" w:rsidRDefault="00B5298A"/>
                    <w:p w14:paraId="7A3168FA" w14:textId="77777777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549537C1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7B88C78B" w14:textId="77777777" w:rsidR="00B5298A" w:rsidRDefault="00B5298A"/>
                    <w:p w14:paraId="1F274034" w14:textId="495C16EE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3FD6CD21" w14:textId="77777777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  <w:p w14:paraId="2E883458" w14:textId="77777777" w:rsidR="00B5298A" w:rsidRDefault="00B5298A"/>
                    <w:p w14:paraId="1720CA35" w14:textId="3A4CE724" w:rsidR="00B5298A" w:rsidRDefault="00B5298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لتعيين عرض الأعمدة لتكون بنفس عرض المحتوى</w:t>
                      </w:r>
                    </w:p>
                    <w:p w14:paraId="1BC3FFF7" w14:textId="74220AAF" w:rsidR="00B5298A" w:rsidRPr="00EF0095" w:rsidRDefault="00B5298A">
                      <w:r>
                        <w:rPr>
                          <w:rFonts w:hint="cs"/>
                          <w:rtl/>
                        </w:rPr>
                        <w:t>أو ليتمدد الجدول على الصفحة</w:t>
                      </w:r>
                    </w:p>
                  </w:txbxContent>
                </v:textbox>
              </v:shape>
            </w:pict>
          </mc:Fallback>
        </mc:AlternateContent>
      </w:r>
      <w:r w:rsidR="00EF0095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anchorId="40B302A1" wp14:editId="60F11A82">
                <wp:simplePos x="0" y="0"/>
                <wp:positionH relativeFrom="column">
                  <wp:posOffset>4754125</wp:posOffset>
                </wp:positionH>
                <wp:positionV relativeFrom="paragraph">
                  <wp:posOffset>323078</wp:posOffset>
                </wp:positionV>
                <wp:extent cx="0" cy="172994"/>
                <wp:effectExtent l="0" t="0" r="38100" b="36830"/>
                <wp:wrapNone/>
                <wp:docPr id="21744" name="رابط مستقيم 21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9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EA56A" id="رابط مستقيم 21744" o:spid="_x0000_s1026" style="position:absolute;left:0;text-align:left;z-index:2514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35pt,25.45pt" to="374.3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" strokecolor="#ed7d31 [3205]" strokeweight=".5pt">
                <v:stroke joinstyle="miter"/>
              </v:line>
            </w:pict>
          </mc:Fallback>
        </mc:AlternateContent>
      </w:r>
      <w:r w:rsidR="00EF0095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anchorId="4FAF1DB6" wp14:editId="1C92E125">
                <wp:simplePos x="0" y="0"/>
                <wp:positionH relativeFrom="column">
                  <wp:posOffset>5759141</wp:posOffset>
                </wp:positionH>
                <wp:positionV relativeFrom="paragraph">
                  <wp:posOffset>325412</wp:posOffset>
                </wp:positionV>
                <wp:extent cx="0" cy="178143"/>
                <wp:effectExtent l="0" t="0" r="38100" b="31750"/>
                <wp:wrapNone/>
                <wp:docPr id="21743" name="رابط مستقيم 21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143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AE908" id="رابط مستقيم 21743" o:spid="_x0000_s1026" style="position:absolute;left:0;text-align:left;z-index:25145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3.5pt,25.6pt" to="453.5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" strokecolor="#92d050" strokeweight=".5pt">
                <v:stroke joinstyle="miter"/>
              </v:line>
            </w:pict>
          </mc:Fallback>
        </mc:AlternateContent>
      </w:r>
      <w:r w:rsidR="00EF0095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7273E3B4" wp14:editId="49D3FBD8">
                <wp:simplePos x="0" y="0"/>
                <wp:positionH relativeFrom="column">
                  <wp:posOffset>6005969</wp:posOffset>
                </wp:positionH>
                <wp:positionV relativeFrom="paragraph">
                  <wp:posOffset>504276</wp:posOffset>
                </wp:positionV>
                <wp:extent cx="729754" cy="897925"/>
                <wp:effectExtent l="0" t="0" r="13335" b="16510"/>
                <wp:wrapNone/>
                <wp:docPr id="21738" name="مربع نص 21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754" cy="897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EB62C57" w14:textId="2D359473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7DCFCFB5" w14:textId="77777777" w:rsidR="00B5298A" w:rsidRDefault="00B5298A"/>
                          <w:p w14:paraId="2860539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27479A4" w14:textId="77777777" w:rsidR="00B5298A" w:rsidRDefault="00B5298A"/>
                          <w:p w14:paraId="196B469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43810486" w14:textId="77777777" w:rsidR="00B5298A" w:rsidRDefault="00B5298A"/>
                          <w:p w14:paraId="47975C7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4C28477" w14:textId="77777777" w:rsidR="00B5298A" w:rsidRDefault="00B5298A"/>
                          <w:p w14:paraId="0560972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593AFC6" w14:textId="77777777" w:rsidR="00B5298A" w:rsidRDefault="00B5298A"/>
                          <w:p w14:paraId="6DCB1B6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23E6AAB7" w14:textId="77777777" w:rsidR="00B5298A" w:rsidRDefault="00B5298A"/>
                          <w:p w14:paraId="632FEAC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404F766A" w14:textId="77777777" w:rsidR="00B5298A" w:rsidRDefault="00B5298A"/>
                          <w:p w14:paraId="437EA65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CC0054F" w14:textId="77777777" w:rsidR="00B5298A" w:rsidRDefault="00B5298A"/>
                          <w:p w14:paraId="1D98A04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0348E7DC" w14:textId="77777777" w:rsidR="00B5298A" w:rsidRDefault="00B5298A"/>
                          <w:p w14:paraId="1EF39B4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02987054" w14:textId="77777777" w:rsidR="00B5298A" w:rsidRDefault="00B5298A"/>
                          <w:p w14:paraId="2D19EAD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5653B112" w14:textId="77777777" w:rsidR="00B5298A" w:rsidRDefault="00B5298A"/>
                          <w:p w14:paraId="63BCE46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092BCE6" w14:textId="77777777" w:rsidR="00B5298A" w:rsidRDefault="00B5298A"/>
                          <w:p w14:paraId="7865A4F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E76504D" w14:textId="77777777" w:rsidR="00B5298A" w:rsidRDefault="00B5298A"/>
                          <w:p w14:paraId="4BF3793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567DBAFF" w14:textId="77777777" w:rsidR="00B5298A" w:rsidRDefault="00B5298A"/>
                          <w:p w14:paraId="307BB330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495F728" w14:textId="77777777" w:rsidR="00B5298A" w:rsidRDefault="00B5298A"/>
                          <w:p w14:paraId="58376E4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18E9533" w14:textId="77777777" w:rsidR="00B5298A" w:rsidRDefault="00B5298A"/>
                          <w:p w14:paraId="35FEA59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05234017" w14:textId="77777777" w:rsidR="00B5298A" w:rsidRDefault="00B5298A"/>
                          <w:p w14:paraId="345E689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24DFC945" w14:textId="77777777" w:rsidR="00B5298A" w:rsidRDefault="00B5298A"/>
                          <w:p w14:paraId="38391011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002A3844" w14:textId="77777777" w:rsidR="00B5298A" w:rsidRDefault="00B5298A"/>
                          <w:p w14:paraId="6EBD453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E1652BC" w14:textId="77777777" w:rsidR="00B5298A" w:rsidRDefault="00B5298A"/>
                          <w:p w14:paraId="6970DE3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2A0A0826" w14:textId="77777777" w:rsidR="00B5298A" w:rsidRDefault="00B5298A"/>
                          <w:p w14:paraId="5DE772A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326F44C" w14:textId="77777777" w:rsidR="00B5298A" w:rsidRDefault="00B5298A"/>
                          <w:p w14:paraId="5876C9D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02A532F" w14:textId="77777777" w:rsidR="00B5298A" w:rsidRDefault="00B5298A"/>
                          <w:p w14:paraId="52C62B9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783CAFA" w14:textId="77777777" w:rsidR="00B5298A" w:rsidRDefault="00B5298A"/>
                          <w:p w14:paraId="360EA15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A50CCF0" w14:textId="77777777" w:rsidR="00B5298A" w:rsidRDefault="00B5298A"/>
                          <w:p w14:paraId="38D30BD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3796211" w14:textId="77777777" w:rsidR="00B5298A" w:rsidRDefault="00B5298A"/>
                          <w:p w14:paraId="32B3D36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37C31813" w14:textId="77777777" w:rsidR="00B5298A" w:rsidRDefault="00B5298A"/>
                          <w:p w14:paraId="527F6712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7CA1F307" w14:textId="77777777" w:rsidR="00B5298A" w:rsidRDefault="00B5298A"/>
                          <w:p w14:paraId="6BF55D6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3F0D6760" w14:textId="77777777" w:rsidR="00B5298A" w:rsidRDefault="00B5298A"/>
                          <w:p w14:paraId="0043ACD0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3F49605C" w14:textId="77777777" w:rsidR="00B5298A" w:rsidRDefault="00B5298A"/>
                          <w:p w14:paraId="7D02771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2A0D659" w14:textId="77777777" w:rsidR="00B5298A" w:rsidRDefault="00B5298A"/>
                          <w:p w14:paraId="4F4BF85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3083CE12" w14:textId="77777777" w:rsidR="00B5298A" w:rsidRDefault="00B5298A"/>
                          <w:p w14:paraId="4206CE43" w14:textId="4B854A8D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A23B563" w14:textId="77777777" w:rsidR="00B5298A" w:rsidRDefault="00B5298A"/>
                          <w:p w14:paraId="66F250A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790D37FC" w14:textId="77777777" w:rsidR="00B5298A" w:rsidRDefault="00B5298A"/>
                          <w:p w14:paraId="0B29C18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5BF1F8A3" w14:textId="77777777" w:rsidR="00B5298A" w:rsidRDefault="00B5298A"/>
                          <w:p w14:paraId="6CDC5F9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5D4B8CDA" w14:textId="77777777" w:rsidR="00B5298A" w:rsidRDefault="00B5298A"/>
                          <w:p w14:paraId="36676A2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3861182A" w14:textId="77777777" w:rsidR="00B5298A" w:rsidRDefault="00B5298A"/>
                          <w:p w14:paraId="7FE8D89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22CA6184" w14:textId="77777777" w:rsidR="00B5298A" w:rsidRDefault="00B5298A"/>
                          <w:p w14:paraId="490BC93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43308A9" w14:textId="77777777" w:rsidR="00B5298A" w:rsidRDefault="00B5298A"/>
                          <w:p w14:paraId="14E038C1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78EDF32A" w14:textId="77777777" w:rsidR="00B5298A" w:rsidRDefault="00B5298A"/>
                          <w:p w14:paraId="5B96952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3AE505F5" w14:textId="77777777" w:rsidR="00B5298A" w:rsidRDefault="00B5298A"/>
                          <w:p w14:paraId="7F226D7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6CDF918" w14:textId="77777777" w:rsidR="00B5298A" w:rsidRDefault="00B5298A"/>
                          <w:p w14:paraId="06D9F49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7289541E" w14:textId="77777777" w:rsidR="00B5298A" w:rsidRDefault="00B5298A"/>
                          <w:p w14:paraId="196CE821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0211FCC1" w14:textId="77777777" w:rsidR="00B5298A" w:rsidRDefault="00B5298A"/>
                          <w:p w14:paraId="071A258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11E3C02" w14:textId="77777777" w:rsidR="00B5298A" w:rsidRDefault="00B5298A"/>
                          <w:p w14:paraId="4FF0D74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57FC972" w14:textId="77777777" w:rsidR="00B5298A" w:rsidRDefault="00B5298A"/>
                          <w:p w14:paraId="72600C4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9C4E9C5" w14:textId="77777777" w:rsidR="00B5298A" w:rsidRDefault="00B5298A"/>
                          <w:p w14:paraId="424917E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092639D5" w14:textId="77777777" w:rsidR="00B5298A" w:rsidRDefault="00B5298A"/>
                          <w:p w14:paraId="32A60926" w14:textId="1A85561B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26B9CFE5" w14:textId="77777777" w:rsidR="00B5298A" w:rsidRDefault="00B5298A"/>
                          <w:p w14:paraId="41695CE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021E0C86" w14:textId="77777777" w:rsidR="00B5298A" w:rsidRDefault="00B5298A"/>
                          <w:p w14:paraId="55D314C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DD19EB8" w14:textId="77777777" w:rsidR="00B5298A" w:rsidRDefault="00B5298A"/>
                          <w:p w14:paraId="0DC2C3B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03DA6F1D" w14:textId="77777777" w:rsidR="00B5298A" w:rsidRDefault="00B5298A"/>
                          <w:p w14:paraId="6DE5712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6326878" w14:textId="77777777" w:rsidR="00B5298A" w:rsidRDefault="00B5298A"/>
                          <w:p w14:paraId="26DE76C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3F7F3FBB" w14:textId="77777777" w:rsidR="00B5298A" w:rsidRDefault="00B5298A"/>
                          <w:p w14:paraId="0FBCAC72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54305E24" w14:textId="77777777" w:rsidR="00B5298A" w:rsidRDefault="00B5298A"/>
                          <w:p w14:paraId="5E9864E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7645D0C" w14:textId="77777777" w:rsidR="00B5298A" w:rsidRDefault="00B5298A"/>
                          <w:p w14:paraId="6A8D137B" w14:textId="00524864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41314254" w14:textId="77777777" w:rsidR="00B5298A" w:rsidRDefault="00B5298A"/>
                          <w:p w14:paraId="19CA78E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078C9DA5" w14:textId="77777777" w:rsidR="00B5298A" w:rsidRDefault="00B5298A"/>
                          <w:p w14:paraId="38887C1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70E2EB6" w14:textId="77777777" w:rsidR="00B5298A" w:rsidRDefault="00B5298A"/>
                          <w:p w14:paraId="2622F59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2633F31A" w14:textId="77777777" w:rsidR="00B5298A" w:rsidRDefault="00B5298A"/>
                          <w:p w14:paraId="0359749D" w14:textId="3201F919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19DB584B" w14:textId="77777777" w:rsidR="00B5298A" w:rsidRDefault="00B5298A"/>
                          <w:p w14:paraId="0ED70400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69C123CD" w14:textId="77777777" w:rsidR="00B5298A" w:rsidRDefault="00B5298A"/>
                          <w:p w14:paraId="5D728A57" w14:textId="31876B55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  <w:p w14:paraId="0E3223B8" w14:textId="77777777" w:rsidR="00B5298A" w:rsidRDefault="00B5298A"/>
                          <w:p w14:paraId="522CA8BB" w14:textId="349103D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تحديد خلية أو صف أو عمود أو الجدول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3E3B4" id="مربع نص 21738" o:spid="_x0000_s1054" type="#_x0000_t202" style="position:absolute;left:0;text-align:left;margin-left:472.9pt;margin-top:39.7pt;width:57.45pt;height:70.7pt;z-index:2514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" filled="f" strokecolor="#c00000" strokeweight=".5pt">
                <v:textbox>
                  <w:txbxContent>
                    <w:p w14:paraId="0EB62C57" w14:textId="2D359473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7DCFCFB5" w14:textId="77777777" w:rsidR="00B5298A" w:rsidRDefault="00B5298A"/>
                    <w:p w14:paraId="2860539D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27479A4" w14:textId="77777777" w:rsidR="00B5298A" w:rsidRDefault="00B5298A"/>
                    <w:p w14:paraId="196B469F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43810486" w14:textId="77777777" w:rsidR="00B5298A" w:rsidRDefault="00B5298A"/>
                    <w:p w14:paraId="47975C73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4C28477" w14:textId="77777777" w:rsidR="00B5298A" w:rsidRDefault="00B5298A"/>
                    <w:p w14:paraId="05609729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593AFC6" w14:textId="77777777" w:rsidR="00B5298A" w:rsidRDefault="00B5298A"/>
                    <w:p w14:paraId="6DCB1B64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23E6AAB7" w14:textId="77777777" w:rsidR="00B5298A" w:rsidRDefault="00B5298A"/>
                    <w:p w14:paraId="632FEACC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404F766A" w14:textId="77777777" w:rsidR="00B5298A" w:rsidRDefault="00B5298A"/>
                    <w:p w14:paraId="437EA656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CC0054F" w14:textId="77777777" w:rsidR="00B5298A" w:rsidRDefault="00B5298A"/>
                    <w:p w14:paraId="1D98A043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0348E7DC" w14:textId="77777777" w:rsidR="00B5298A" w:rsidRDefault="00B5298A"/>
                    <w:p w14:paraId="1EF39B45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02987054" w14:textId="77777777" w:rsidR="00B5298A" w:rsidRDefault="00B5298A"/>
                    <w:p w14:paraId="2D19EADB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5653B112" w14:textId="77777777" w:rsidR="00B5298A" w:rsidRDefault="00B5298A"/>
                    <w:p w14:paraId="63BCE464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092BCE6" w14:textId="77777777" w:rsidR="00B5298A" w:rsidRDefault="00B5298A"/>
                    <w:p w14:paraId="7865A4F5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E76504D" w14:textId="77777777" w:rsidR="00B5298A" w:rsidRDefault="00B5298A"/>
                    <w:p w14:paraId="4BF37935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567DBAFF" w14:textId="77777777" w:rsidR="00B5298A" w:rsidRDefault="00B5298A"/>
                    <w:p w14:paraId="307BB330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495F728" w14:textId="77777777" w:rsidR="00B5298A" w:rsidRDefault="00B5298A"/>
                    <w:p w14:paraId="58376E48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18E9533" w14:textId="77777777" w:rsidR="00B5298A" w:rsidRDefault="00B5298A"/>
                    <w:p w14:paraId="35FEA596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05234017" w14:textId="77777777" w:rsidR="00B5298A" w:rsidRDefault="00B5298A"/>
                    <w:p w14:paraId="345E689B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24DFC945" w14:textId="77777777" w:rsidR="00B5298A" w:rsidRDefault="00B5298A"/>
                    <w:p w14:paraId="38391011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002A3844" w14:textId="77777777" w:rsidR="00B5298A" w:rsidRDefault="00B5298A"/>
                    <w:p w14:paraId="6EBD453E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E1652BC" w14:textId="77777777" w:rsidR="00B5298A" w:rsidRDefault="00B5298A"/>
                    <w:p w14:paraId="6970DE38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2A0A0826" w14:textId="77777777" w:rsidR="00B5298A" w:rsidRDefault="00B5298A"/>
                    <w:p w14:paraId="5DE772AB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326F44C" w14:textId="77777777" w:rsidR="00B5298A" w:rsidRDefault="00B5298A"/>
                    <w:p w14:paraId="5876C9D8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02A532F" w14:textId="77777777" w:rsidR="00B5298A" w:rsidRDefault="00B5298A"/>
                    <w:p w14:paraId="52C62B9B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783CAFA" w14:textId="77777777" w:rsidR="00B5298A" w:rsidRDefault="00B5298A"/>
                    <w:p w14:paraId="360EA15A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A50CCF0" w14:textId="77777777" w:rsidR="00B5298A" w:rsidRDefault="00B5298A"/>
                    <w:p w14:paraId="38D30BD3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3796211" w14:textId="77777777" w:rsidR="00B5298A" w:rsidRDefault="00B5298A"/>
                    <w:p w14:paraId="32B3D36F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37C31813" w14:textId="77777777" w:rsidR="00B5298A" w:rsidRDefault="00B5298A"/>
                    <w:p w14:paraId="527F6712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7CA1F307" w14:textId="77777777" w:rsidR="00B5298A" w:rsidRDefault="00B5298A"/>
                    <w:p w14:paraId="6BF55D69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3F0D6760" w14:textId="77777777" w:rsidR="00B5298A" w:rsidRDefault="00B5298A"/>
                    <w:p w14:paraId="0043ACD0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3F49605C" w14:textId="77777777" w:rsidR="00B5298A" w:rsidRDefault="00B5298A"/>
                    <w:p w14:paraId="7D02771F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2A0D659" w14:textId="77777777" w:rsidR="00B5298A" w:rsidRDefault="00B5298A"/>
                    <w:p w14:paraId="4F4BF85C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3083CE12" w14:textId="77777777" w:rsidR="00B5298A" w:rsidRDefault="00B5298A"/>
                    <w:p w14:paraId="4206CE43" w14:textId="4B854A8D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A23B563" w14:textId="77777777" w:rsidR="00B5298A" w:rsidRDefault="00B5298A"/>
                    <w:p w14:paraId="66F250A8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790D37FC" w14:textId="77777777" w:rsidR="00B5298A" w:rsidRDefault="00B5298A"/>
                    <w:p w14:paraId="0B29C186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5BF1F8A3" w14:textId="77777777" w:rsidR="00B5298A" w:rsidRDefault="00B5298A"/>
                    <w:p w14:paraId="6CDC5F93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5D4B8CDA" w14:textId="77777777" w:rsidR="00B5298A" w:rsidRDefault="00B5298A"/>
                    <w:p w14:paraId="36676A2D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3861182A" w14:textId="77777777" w:rsidR="00B5298A" w:rsidRDefault="00B5298A"/>
                    <w:p w14:paraId="7FE8D899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22CA6184" w14:textId="77777777" w:rsidR="00B5298A" w:rsidRDefault="00B5298A"/>
                    <w:p w14:paraId="490BC936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43308A9" w14:textId="77777777" w:rsidR="00B5298A" w:rsidRDefault="00B5298A"/>
                    <w:p w14:paraId="14E038C1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78EDF32A" w14:textId="77777777" w:rsidR="00B5298A" w:rsidRDefault="00B5298A"/>
                    <w:p w14:paraId="5B969528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3AE505F5" w14:textId="77777777" w:rsidR="00B5298A" w:rsidRDefault="00B5298A"/>
                    <w:p w14:paraId="7F226D74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6CDF918" w14:textId="77777777" w:rsidR="00B5298A" w:rsidRDefault="00B5298A"/>
                    <w:p w14:paraId="06D9F499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7289541E" w14:textId="77777777" w:rsidR="00B5298A" w:rsidRDefault="00B5298A"/>
                    <w:p w14:paraId="196CE821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0211FCC1" w14:textId="77777777" w:rsidR="00B5298A" w:rsidRDefault="00B5298A"/>
                    <w:p w14:paraId="071A2586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11E3C02" w14:textId="77777777" w:rsidR="00B5298A" w:rsidRDefault="00B5298A"/>
                    <w:p w14:paraId="4FF0D748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57FC972" w14:textId="77777777" w:rsidR="00B5298A" w:rsidRDefault="00B5298A"/>
                    <w:p w14:paraId="72600C4D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9C4E9C5" w14:textId="77777777" w:rsidR="00B5298A" w:rsidRDefault="00B5298A"/>
                    <w:p w14:paraId="424917E3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092639D5" w14:textId="77777777" w:rsidR="00B5298A" w:rsidRDefault="00B5298A"/>
                    <w:p w14:paraId="32A60926" w14:textId="1A85561B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26B9CFE5" w14:textId="77777777" w:rsidR="00B5298A" w:rsidRDefault="00B5298A"/>
                    <w:p w14:paraId="41695CE8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021E0C86" w14:textId="77777777" w:rsidR="00B5298A" w:rsidRDefault="00B5298A"/>
                    <w:p w14:paraId="55D314CB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DD19EB8" w14:textId="77777777" w:rsidR="00B5298A" w:rsidRDefault="00B5298A"/>
                    <w:p w14:paraId="0DC2C3B3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03DA6F1D" w14:textId="77777777" w:rsidR="00B5298A" w:rsidRDefault="00B5298A"/>
                    <w:p w14:paraId="6DE57124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6326878" w14:textId="77777777" w:rsidR="00B5298A" w:rsidRDefault="00B5298A"/>
                    <w:p w14:paraId="26DE76C6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3F7F3FBB" w14:textId="77777777" w:rsidR="00B5298A" w:rsidRDefault="00B5298A"/>
                    <w:p w14:paraId="0FBCAC72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54305E24" w14:textId="77777777" w:rsidR="00B5298A" w:rsidRDefault="00B5298A"/>
                    <w:p w14:paraId="5E9864EA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7645D0C" w14:textId="77777777" w:rsidR="00B5298A" w:rsidRDefault="00B5298A"/>
                    <w:p w14:paraId="6A8D137B" w14:textId="00524864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41314254" w14:textId="77777777" w:rsidR="00B5298A" w:rsidRDefault="00B5298A"/>
                    <w:p w14:paraId="19CA78E5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078C9DA5" w14:textId="77777777" w:rsidR="00B5298A" w:rsidRDefault="00B5298A"/>
                    <w:p w14:paraId="38887C1D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70E2EB6" w14:textId="77777777" w:rsidR="00B5298A" w:rsidRDefault="00B5298A"/>
                    <w:p w14:paraId="2622F594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2633F31A" w14:textId="77777777" w:rsidR="00B5298A" w:rsidRDefault="00B5298A"/>
                    <w:p w14:paraId="0359749D" w14:textId="3201F919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19DB584B" w14:textId="77777777" w:rsidR="00B5298A" w:rsidRDefault="00B5298A"/>
                    <w:p w14:paraId="0ED70400" w14:textId="7777777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69C123CD" w14:textId="77777777" w:rsidR="00B5298A" w:rsidRDefault="00B5298A"/>
                    <w:p w14:paraId="5D728A57" w14:textId="31876B55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  <w:p w14:paraId="0E3223B8" w14:textId="77777777" w:rsidR="00B5298A" w:rsidRDefault="00B5298A"/>
                    <w:p w14:paraId="522CA8BB" w14:textId="349103D7" w:rsidR="00B5298A" w:rsidRDefault="00B5298A">
                      <w:r>
                        <w:rPr>
                          <w:rFonts w:hint="cs"/>
                          <w:rtl/>
                        </w:rPr>
                        <w:t>تحديد خلية أو صف أو عمود أو الجدول</w:t>
                      </w:r>
                    </w:p>
                  </w:txbxContent>
                </v:textbox>
              </v:shape>
            </w:pict>
          </mc:Fallback>
        </mc:AlternateContent>
      </w:r>
      <w:r w:rsidR="00EF0095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 wp14:anchorId="0CD46CA4" wp14:editId="6471582C">
                <wp:simplePos x="0" y="0"/>
                <wp:positionH relativeFrom="column">
                  <wp:posOffset>5207670</wp:posOffset>
                </wp:positionH>
                <wp:positionV relativeFrom="paragraph">
                  <wp:posOffset>504275</wp:posOffset>
                </wp:positionV>
                <wp:extent cx="729754" cy="897925"/>
                <wp:effectExtent l="0" t="0" r="13335" b="16510"/>
                <wp:wrapNone/>
                <wp:docPr id="21739" name="مربع نص 21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754" cy="897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192F0767" w14:textId="04753C0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رسم جدول يدويا و محي بعض أجزائه يدويا</w:t>
                            </w:r>
                          </w:p>
                          <w:p w14:paraId="3C3BA6ED" w14:textId="77777777" w:rsidR="00B5298A" w:rsidRDefault="00B5298A"/>
                          <w:p w14:paraId="03F4FC76" w14:textId="577FA7E4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 xml:space="preserve">تحديد خلية / عمود / صف /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جدولرسم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جدول يدويا و محي بعض أجزائه يدويا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46CA4" id="مربع نص 21739" o:spid="_x0000_s1055" type="#_x0000_t202" style="position:absolute;left:0;text-align:left;margin-left:410.05pt;margin-top:39.7pt;width:57.45pt;height:70.7pt;z-index:25144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" filled="f" strokecolor="#92d050" strokeweight=".5pt">
                <v:textbox>
                  <w:txbxContent>
                    <w:p w14:paraId="192F0767" w14:textId="04753C07" w:rsidR="00B5298A" w:rsidRDefault="00B5298A">
                      <w:r>
                        <w:rPr>
                          <w:rFonts w:hint="cs"/>
                          <w:rtl/>
                        </w:rPr>
                        <w:t>رسم جدول يدويا و محي بعض أجزائه يدويا</w:t>
                      </w:r>
                    </w:p>
                    <w:p w14:paraId="3C3BA6ED" w14:textId="77777777" w:rsidR="00B5298A" w:rsidRDefault="00B5298A"/>
                    <w:p w14:paraId="03F4FC76" w14:textId="577FA7E4" w:rsidR="00B5298A" w:rsidRDefault="00B5298A">
                      <w:r>
                        <w:rPr>
                          <w:rFonts w:hint="cs"/>
                          <w:rtl/>
                        </w:rPr>
                        <w:t xml:space="preserve">تحديد خلية / عمود / صف /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جدولرسم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جدول يدويا و محي بعض أجزائه يدويا</w:t>
                      </w:r>
                    </w:p>
                  </w:txbxContent>
                </v:textbox>
              </v:shape>
            </w:pict>
          </mc:Fallback>
        </mc:AlternateContent>
      </w:r>
      <w:r w:rsidR="00274832">
        <w:rPr>
          <w:rFonts w:asciiTheme="minorBidi" w:hAnsiTheme="minorBidi"/>
          <w:sz w:val="32"/>
          <w:szCs w:val="32"/>
          <w:rtl/>
        </w:rPr>
        <w:tab/>
      </w:r>
    </w:p>
    <w:p w14:paraId="1446DAB0" w14:textId="5649ECD1" w:rsidR="00D25FC4" w:rsidRPr="00D25FC4" w:rsidRDefault="004D781B" w:rsidP="00D25FC4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1BE6B7E8" wp14:editId="6B506D7E">
                <wp:simplePos x="0" y="0"/>
                <wp:positionH relativeFrom="column">
                  <wp:posOffset>4330700</wp:posOffset>
                </wp:positionH>
                <wp:positionV relativeFrom="paragraph">
                  <wp:posOffset>146685</wp:posOffset>
                </wp:positionV>
                <wp:extent cx="729615" cy="990600"/>
                <wp:effectExtent l="0" t="0" r="13335" b="19050"/>
                <wp:wrapNone/>
                <wp:docPr id="21740" name="مربع نص 21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990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DCB4F05" w14:textId="77777777" w:rsidR="00B5298A" w:rsidRDefault="00B5298A" w:rsidP="002930B7">
                            <w:r>
                              <w:rPr>
                                <w:rFonts w:hint="cs"/>
                                <w:rtl/>
                              </w:rPr>
                              <w:t>لإدراج خلايا و صفوف و أعمدة بكل الاتجاهات</w:t>
                            </w:r>
                          </w:p>
                          <w:p w14:paraId="4BA31FB3" w14:textId="77777777" w:rsidR="00B5298A" w:rsidRPr="002930B7" w:rsidRDefault="00B5298A"/>
                          <w:p w14:paraId="4C03E84C" w14:textId="77777777" w:rsidR="00B5298A" w:rsidRDefault="00B5298A"/>
                          <w:p w14:paraId="492D2B1B" w14:textId="4CF39662" w:rsidR="00B5298A" w:rsidRDefault="00B5298A" w:rsidP="002930B7">
                            <w:r>
                              <w:rPr>
                                <w:rFonts w:hint="cs"/>
                                <w:rtl/>
                              </w:rPr>
                              <w:t>لإدراج خلايا و صفوف و أعمدة بكل الاتجاهات</w:t>
                            </w:r>
                          </w:p>
                          <w:p w14:paraId="7615AD80" w14:textId="7F649184" w:rsidR="00B5298A" w:rsidRPr="002930B7" w:rsidRDefault="00B529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B7E8" id="مربع نص 21740" o:spid="_x0000_s1056" type="#_x0000_t202" style="position:absolute;left:0;text-align:left;margin-left:341pt;margin-top:11.55pt;width:57.45pt;height:78pt;z-index:251450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" filled="f" strokecolor="#bf8f00 [2407]" strokeweight=".5pt">
                <v:textbox>
                  <w:txbxContent>
                    <w:p w14:paraId="0DCB4F05" w14:textId="77777777" w:rsidR="00B5298A" w:rsidRDefault="00B5298A" w:rsidP="002930B7">
                      <w:r>
                        <w:rPr>
                          <w:rFonts w:hint="cs"/>
                          <w:rtl/>
                        </w:rPr>
                        <w:t>لإدراج خلايا و صفوف و أعمدة بكل الاتجاهات</w:t>
                      </w:r>
                    </w:p>
                    <w:p w14:paraId="4BA31FB3" w14:textId="77777777" w:rsidR="00B5298A" w:rsidRPr="002930B7" w:rsidRDefault="00B5298A"/>
                    <w:p w14:paraId="4C03E84C" w14:textId="77777777" w:rsidR="00B5298A" w:rsidRDefault="00B5298A"/>
                    <w:p w14:paraId="492D2B1B" w14:textId="4CF39662" w:rsidR="00B5298A" w:rsidRDefault="00B5298A" w:rsidP="002930B7">
                      <w:r>
                        <w:rPr>
                          <w:rFonts w:hint="cs"/>
                          <w:rtl/>
                        </w:rPr>
                        <w:t>لإدراج خلايا و صفوف و أعمدة بكل الاتجاهات</w:t>
                      </w:r>
                    </w:p>
                    <w:p w14:paraId="7615AD80" w14:textId="7F649184" w:rsidR="00B5298A" w:rsidRPr="002930B7" w:rsidRDefault="00B5298A"/>
                  </w:txbxContent>
                </v:textbox>
              </v:shape>
            </w:pict>
          </mc:Fallback>
        </mc:AlternateContent>
      </w:r>
    </w:p>
    <w:p w14:paraId="54EDC2A3" w14:textId="71D39635" w:rsidR="001651BB" w:rsidRPr="00D25FC4" w:rsidRDefault="001651BB" w:rsidP="00D25FC4">
      <w:pPr>
        <w:rPr>
          <w:rFonts w:asciiTheme="minorBidi" w:hAnsiTheme="minorBidi"/>
          <w:sz w:val="32"/>
          <w:szCs w:val="32"/>
          <w:rtl/>
        </w:rPr>
      </w:pPr>
    </w:p>
    <w:p w14:paraId="6C20A1CF" w14:textId="5EA69348" w:rsidR="00D25FC4" w:rsidRDefault="00D25FC4" w:rsidP="00D25FC4">
      <w:pPr>
        <w:rPr>
          <w:rFonts w:asciiTheme="minorBidi" w:hAnsiTheme="minorBidi" w:cs="Arial"/>
          <w:sz w:val="32"/>
          <w:szCs w:val="32"/>
          <w:rtl/>
        </w:rPr>
      </w:pPr>
    </w:p>
    <w:p w14:paraId="09967F0C" w14:textId="395DA8A0" w:rsidR="001651BB" w:rsidRDefault="001651BB" w:rsidP="001651BB">
      <w:pPr>
        <w:ind w:firstLine="720"/>
        <w:rPr>
          <w:rFonts w:asciiTheme="minorBidi" w:hAnsiTheme="minorBidi" w:cs="Arial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 wp14:anchorId="7A757A84" wp14:editId="07856EFE">
                <wp:simplePos x="0" y="0"/>
                <wp:positionH relativeFrom="column">
                  <wp:posOffset>4383227</wp:posOffset>
                </wp:positionH>
                <wp:positionV relativeFrom="paragraph">
                  <wp:posOffset>96278</wp:posOffset>
                </wp:positionV>
                <wp:extent cx="2597029" cy="321276"/>
                <wp:effectExtent l="0" t="0" r="0" b="60325"/>
                <wp:wrapNone/>
                <wp:docPr id="21749" name="مربع نص 21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029" cy="321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2581149" w14:textId="480E5287" w:rsidR="00B5298A" w:rsidRPr="00EF0095" w:rsidRDefault="00B5298A" w:rsidP="00C272D8">
                            <w:pPr>
                              <w:pStyle w:val="3"/>
                            </w:pPr>
                            <w:r w:rsidRPr="00EF0095">
                              <w:rPr>
                                <w:rFonts w:hint="cs"/>
                                <w:rtl/>
                              </w:rPr>
                              <w:t>تبويب ت</w:t>
                            </w:r>
                            <w:r w:rsidR="00287588">
                              <w:rPr>
                                <w:rFonts w:hint="cs"/>
                                <w:rtl/>
                              </w:rPr>
                              <w:t>صميم الجدول</w:t>
                            </w:r>
                            <w:r w:rsidRPr="00EF0095">
                              <w:rPr>
                                <w:rFonts w:hint="cs"/>
                                <w:rtl/>
                              </w:rPr>
                              <w:t xml:space="preserve"> (أدوات الجدول)</w:t>
                            </w:r>
                          </w:p>
                          <w:p w14:paraId="679C0E36" w14:textId="77777777" w:rsidR="00B5298A" w:rsidRPr="00EF0095" w:rsidRDefault="00B5298A" w:rsidP="006866CB">
                            <w:pPr>
                              <w:pStyle w:val="3"/>
                            </w:pPr>
                          </w:p>
                          <w:p w14:paraId="68DA0EA6" w14:textId="77777777" w:rsidR="00B5298A" w:rsidRDefault="00B5298A"/>
                          <w:p w14:paraId="358A5232" w14:textId="1070D8C4" w:rsidR="00B5298A" w:rsidRPr="00EF0095" w:rsidRDefault="00B5298A" w:rsidP="00C272D8">
                            <w:pPr>
                              <w:pStyle w:val="3"/>
                            </w:pPr>
                            <w:r w:rsidRPr="00EF0095">
                              <w:rPr>
                                <w:rFonts w:hint="cs"/>
                                <w:rtl/>
                              </w:rPr>
                              <w:t>تبويب تخطيط (أدوات الجدول)</w:t>
                            </w:r>
                          </w:p>
                          <w:p w14:paraId="386863CE" w14:textId="7806BCEA" w:rsidR="00B5298A" w:rsidRPr="00EF0095" w:rsidRDefault="00B5298A" w:rsidP="006866CB">
                            <w:pPr>
                              <w:pStyle w:val="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57A84" id="مربع نص 21749" o:spid="_x0000_s1057" type="#_x0000_t202" style="position:absolute;left:0;text-align:left;margin-left:345.15pt;margin-top:7.6pt;width:204.5pt;height:25.3pt;z-index: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" filled="f" stroked="f" strokeweight=".5pt">
                <v:shadow on="t" color="black" opacity="26214f" origin="-.5,-.5" offset=".74836mm,.74836mm"/>
                <v:textbox>
                  <w:txbxContent>
                    <w:p w14:paraId="62581149" w14:textId="480E5287" w:rsidR="00B5298A" w:rsidRPr="00EF0095" w:rsidRDefault="00B5298A" w:rsidP="00C272D8">
                      <w:pPr>
                        <w:pStyle w:val="3"/>
                      </w:pPr>
                      <w:r w:rsidRPr="00EF0095">
                        <w:rPr>
                          <w:rFonts w:hint="cs"/>
                          <w:rtl/>
                        </w:rPr>
                        <w:t>تبويب ت</w:t>
                      </w:r>
                      <w:r w:rsidR="00287588">
                        <w:rPr>
                          <w:rFonts w:hint="cs"/>
                          <w:rtl/>
                        </w:rPr>
                        <w:t>صميم الجدول</w:t>
                      </w:r>
                      <w:r w:rsidRPr="00EF0095">
                        <w:rPr>
                          <w:rFonts w:hint="cs"/>
                          <w:rtl/>
                        </w:rPr>
                        <w:t xml:space="preserve"> (أدوات الجدول)</w:t>
                      </w:r>
                    </w:p>
                    <w:p w14:paraId="679C0E36" w14:textId="77777777" w:rsidR="00B5298A" w:rsidRPr="00EF0095" w:rsidRDefault="00B5298A" w:rsidP="006866CB">
                      <w:pPr>
                        <w:pStyle w:val="3"/>
                      </w:pPr>
                    </w:p>
                    <w:p w14:paraId="68DA0EA6" w14:textId="77777777" w:rsidR="00B5298A" w:rsidRDefault="00B5298A"/>
                    <w:p w14:paraId="358A5232" w14:textId="1070D8C4" w:rsidR="00B5298A" w:rsidRPr="00EF0095" w:rsidRDefault="00B5298A" w:rsidP="00C272D8">
                      <w:pPr>
                        <w:pStyle w:val="3"/>
                      </w:pPr>
                      <w:r w:rsidRPr="00EF0095">
                        <w:rPr>
                          <w:rFonts w:hint="cs"/>
                          <w:rtl/>
                        </w:rPr>
                        <w:t>تبويب تخطيط (أدوات الجدول)</w:t>
                      </w:r>
                    </w:p>
                    <w:p w14:paraId="386863CE" w14:textId="7806BCEA" w:rsidR="00B5298A" w:rsidRPr="00EF0095" w:rsidRDefault="00B5298A" w:rsidP="006866CB"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</w:p>
    <w:p w14:paraId="62D5DA26" w14:textId="591ACA94" w:rsidR="001651BB" w:rsidRDefault="00FE6C75" w:rsidP="001651BB">
      <w:pPr>
        <w:ind w:firstLine="720"/>
        <w:rPr>
          <w:rFonts w:asciiTheme="minorBidi" w:hAnsiTheme="minorBidi" w:cs="Arial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 wp14:anchorId="0E0DC2CD" wp14:editId="24FFAF43">
                <wp:simplePos x="0" y="0"/>
                <wp:positionH relativeFrom="column">
                  <wp:posOffset>231140</wp:posOffset>
                </wp:positionH>
                <wp:positionV relativeFrom="paragraph">
                  <wp:posOffset>5715</wp:posOffset>
                </wp:positionV>
                <wp:extent cx="6196965" cy="1386840"/>
                <wp:effectExtent l="0" t="0" r="13335" b="60960"/>
                <wp:wrapNone/>
                <wp:docPr id="21755" name="مربع نص 21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6965" cy="1386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0E73DAD" w14:textId="77777777" w:rsidR="00B5298A" w:rsidRPr="00EF0095" w:rsidRDefault="00B5298A" w:rsidP="002930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لتغيير مظهر الجدول من عدة أنماط </w:t>
                            </w:r>
                            <w:proofErr w:type="spell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متحة</w:t>
                            </w:r>
                            <w:proofErr w:type="spellEnd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مع عدة خيارات بالإضافة للحدود</w:t>
                            </w:r>
                          </w:p>
                          <w:p w14:paraId="1235C189" w14:textId="77777777" w:rsidR="00B5298A" w:rsidRPr="002930B7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4E5446" w14:textId="77777777" w:rsidR="00B5298A" w:rsidRDefault="00B5298A"/>
                          <w:p w14:paraId="17911F86" w14:textId="5F03E169" w:rsidR="00B5298A" w:rsidRPr="00EF0095" w:rsidRDefault="00B5298A" w:rsidP="002930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لتغيير مظهر الجدول من عدة أنماط </w:t>
                            </w:r>
                            <w:proofErr w:type="spell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متحة</w:t>
                            </w:r>
                            <w:proofErr w:type="spellEnd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مع عدة خيارات بالإضافة للحدود</w:t>
                            </w:r>
                          </w:p>
                          <w:p w14:paraId="469AEEED" w14:textId="4570F3CB" w:rsidR="00B5298A" w:rsidRPr="002930B7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DC2CD" id="مربع نص 21755" o:spid="_x0000_s1058" type="#_x0000_t202" style="position:absolute;left:0;text-align:left;margin-left:18.2pt;margin-top:.45pt;width:487.95pt;height:109.2pt;z-index:25146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" filled="f" stroked="f" strokeweight=".5pt">
                <v:shadow on="t" color="black" opacity="26214f" origin="-.5,-.5" offset=".74836mm,.74836mm"/>
                <v:textbox>
                  <w:txbxContent>
                    <w:p w14:paraId="10E73DAD" w14:textId="77777777" w:rsidR="00B5298A" w:rsidRPr="00EF0095" w:rsidRDefault="00B5298A" w:rsidP="002930B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لتغيير مظهر الجدول من عدة أنماط </w:t>
                      </w:r>
                      <w:proofErr w:type="spellStart"/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متحة</w:t>
                      </w:r>
                      <w:proofErr w:type="spellEnd"/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مع عدة خيارات بالإضافة للحدود</w:t>
                      </w:r>
                    </w:p>
                    <w:p w14:paraId="1235C189" w14:textId="77777777" w:rsidR="00B5298A" w:rsidRPr="002930B7" w:rsidRDefault="00B5298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34E5446" w14:textId="77777777" w:rsidR="00B5298A" w:rsidRDefault="00B5298A"/>
                    <w:p w14:paraId="17911F86" w14:textId="5F03E169" w:rsidR="00B5298A" w:rsidRPr="00EF0095" w:rsidRDefault="00B5298A" w:rsidP="002930B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لتغيير مظهر الجدول من عدة أنماط </w:t>
                      </w:r>
                      <w:proofErr w:type="spellStart"/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متحة</w:t>
                      </w:r>
                      <w:proofErr w:type="spellEnd"/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مع عدة خيارات بالإضافة للحدود</w:t>
                      </w:r>
                    </w:p>
                    <w:p w14:paraId="469AEEED" w14:textId="4570F3CB" w:rsidR="00B5298A" w:rsidRPr="002930B7" w:rsidRDefault="00B5298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2092EF" w14:textId="0F94DCC3" w:rsidR="001651BB" w:rsidRDefault="001651BB" w:rsidP="00D25FC4">
      <w:pPr>
        <w:rPr>
          <w:rFonts w:asciiTheme="minorBidi" w:hAnsiTheme="minorBidi" w:cs="Arial"/>
          <w:sz w:val="32"/>
          <w:szCs w:val="32"/>
          <w:rtl/>
        </w:rPr>
      </w:pPr>
    </w:p>
    <w:p w14:paraId="199C317C" w14:textId="6A882C4D" w:rsidR="00D25FC4" w:rsidRDefault="00D25FC4" w:rsidP="00D25FC4">
      <w:pPr>
        <w:ind w:firstLine="720"/>
        <w:rPr>
          <w:rFonts w:asciiTheme="minorBidi" w:hAnsiTheme="minorBidi" w:cs="Arial"/>
          <w:sz w:val="32"/>
          <w:szCs w:val="32"/>
          <w:rtl/>
        </w:rPr>
      </w:pPr>
    </w:p>
    <w:p w14:paraId="1543429B" w14:textId="73DA8267" w:rsidR="00F734DC" w:rsidRDefault="00F734DC" w:rsidP="00F734DC">
      <w:pPr>
        <w:tabs>
          <w:tab w:val="left" w:pos="1232"/>
        </w:tabs>
        <w:rPr>
          <w:rFonts w:asciiTheme="minorBidi" w:hAnsiTheme="minorBidi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04FA8E73" wp14:editId="7FF35E86">
                <wp:simplePos x="0" y="0"/>
                <wp:positionH relativeFrom="column">
                  <wp:posOffset>5446103</wp:posOffset>
                </wp:positionH>
                <wp:positionV relativeFrom="paragraph">
                  <wp:posOffset>351344</wp:posOffset>
                </wp:positionV>
                <wp:extent cx="1476375" cy="414655"/>
                <wp:effectExtent l="0" t="0" r="9525" b="61595"/>
                <wp:wrapNone/>
                <wp:docPr id="21925" name="مربع نص 21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A54C60A" w14:textId="77777777" w:rsidR="00B5298A" w:rsidRDefault="00B5298A" w:rsidP="00C272D8">
                            <w:pPr>
                              <w:pStyle w:val="3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أشكال</w:t>
                            </w:r>
                          </w:p>
                          <w:p w14:paraId="413E2CCC" w14:textId="77777777" w:rsidR="00B5298A" w:rsidRDefault="00B5298A" w:rsidP="006866CB">
                            <w:pPr>
                              <w:pStyle w:val="3"/>
                            </w:pPr>
                          </w:p>
                          <w:p w14:paraId="09496CAC" w14:textId="77777777" w:rsidR="00B5298A" w:rsidRDefault="00B5298A"/>
                          <w:p w14:paraId="16B2B8FE" w14:textId="60DABECD" w:rsidR="00B5298A" w:rsidRDefault="00B5298A" w:rsidP="00C272D8">
                            <w:pPr>
                              <w:pStyle w:val="3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أشكال</w:t>
                            </w:r>
                          </w:p>
                          <w:p w14:paraId="2B39698B" w14:textId="0078005E" w:rsidR="00B5298A" w:rsidRDefault="00B5298A" w:rsidP="006866CB">
                            <w:pPr>
                              <w:pStyle w:val="3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A8E73" id="مربع نص 21925" o:spid="_x0000_s1059" type="#_x0000_t202" style="position:absolute;left:0;text-align:left;margin-left:428.85pt;margin-top:27.65pt;width:116.25pt;height:32.6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" filled="f" stroked="f" strokeweight=".5pt">
                <v:shadow on="t" color="black" opacity="26214f" origin="-.5,-.5" offset=".74836mm,.74836mm"/>
                <v:textbox>
                  <w:txbxContent>
                    <w:p w14:paraId="1A54C60A" w14:textId="77777777" w:rsidR="00B5298A" w:rsidRDefault="00B5298A" w:rsidP="00C272D8">
                      <w:pPr>
                        <w:pStyle w:val="3"/>
                      </w:pPr>
                      <w:r>
                        <w:rPr>
                          <w:rFonts w:hint="cs"/>
                          <w:rtl/>
                        </w:rPr>
                        <w:t>أشكال</w:t>
                      </w:r>
                    </w:p>
                    <w:p w14:paraId="413E2CCC" w14:textId="77777777" w:rsidR="00B5298A" w:rsidRDefault="00B5298A" w:rsidP="006866CB">
                      <w:pPr>
                        <w:pStyle w:val="3"/>
                      </w:pPr>
                    </w:p>
                    <w:p w14:paraId="09496CAC" w14:textId="77777777" w:rsidR="00B5298A" w:rsidRDefault="00B5298A"/>
                    <w:p w14:paraId="16B2B8FE" w14:textId="60DABECD" w:rsidR="00B5298A" w:rsidRDefault="00B5298A" w:rsidP="00C272D8">
                      <w:pPr>
                        <w:pStyle w:val="3"/>
                      </w:pPr>
                      <w:r>
                        <w:rPr>
                          <w:rFonts w:hint="cs"/>
                          <w:rtl/>
                        </w:rPr>
                        <w:t>أشكال</w:t>
                      </w:r>
                    </w:p>
                    <w:p w14:paraId="2B39698B" w14:textId="0078005E" w:rsidR="00B5298A" w:rsidRDefault="00B5298A" w:rsidP="006866CB"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sz w:val="32"/>
          <w:szCs w:val="32"/>
          <w:rtl/>
        </w:rPr>
        <w:t xml:space="preserve">      </w:t>
      </w:r>
    </w:p>
    <w:p w14:paraId="4865BA64" w14:textId="1F3EC445" w:rsidR="00F734DC" w:rsidRDefault="007006E2" w:rsidP="00F734DC">
      <w:pPr>
        <w:tabs>
          <w:tab w:val="left" w:pos="1232"/>
        </w:tabs>
        <w:rPr>
          <w:rFonts w:asciiTheme="minorBidi" w:hAnsiTheme="minorBid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anchorId="59F5FD83" wp14:editId="367E3BEF">
                <wp:simplePos x="0" y="0"/>
                <wp:positionH relativeFrom="column">
                  <wp:posOffset>5512006</wp:posOffset>
                </wp:positionH>
                <wp:positionV relativeFrom="paragraph">
                  <wp:posOffset>3292784</wp:posOffset>
                </wp:positionV>
                <wp:extent cx="889635" cy="1128395"/>
                <wp:effectExtent l="0" t="0" r="24765" b="14605"/>
                <wp:wrapNone/>
                <wp:docPr id="324" name="مربع نص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" cy="11283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2E72CA9" w14:textId="77777777" w:rsidR="007949B7" w:rsidRPr="007949B7" w:rsidRDefault="007949B7" w:rsidP="007949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949B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لون التعبئة و الحدود و التأثيرات المرئية للأشكال</w:t>
                            </w:r>
                          </w:p>
                          <w:p w14:paraId="3320001C" w14:textId="200598BF" w:rsidR="00B5298A" w:rsidRPr="007949B7" w:rsidRDefault="00B5298A" w:rsidP="007949B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5FD83" id="مربع نص 324" o:spid="_x0000_s1060" type="#_x0000_t202" style="position:absolute;left:0;text-align:left;margin-left:434pt;margin-top:259.25pt;width:70.05pt;height:88.85pt;z-index:25149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" filled="f" strokecolor="#bf8f00 [2407]" strokeweight=".5pt">
                <v:textbox>
                  <w:txbxContent>
                    <w:p w14:paraId="12E72CA9" w14:textId="77777777" w:rsidR="007949B7" w:rsidRPr="007949B7" w:rsidRDefault="007949B7" w:rsidP="007949B7">
                      <w:pPr>
                        <w:rPr>
                          <w:sz w:val="24"/>
                          <w:szCs w:val="24"/>
                        </w:rPr>
                      </w:pPr>
                      <w:r w:rsidRPr="007949B7">
                        <w:rPr>
                          <w:rFonts w:hint="cs"/>
                          <w:sz w:val="24"/>
                          <w:szCs w:val="24"/>
                          <w:rtl/>
                        </w:rPr>
                        <w:t>لون التعبئة و الحدود و التأثيرات المرئية للأشكال</w:t>
                      </w:r>
                    </w:p>
                    <w:p w14:paraId="3320001C" w14:textId="200598BF" w:rsidR="00B5298A" w:rsidRPr="007949B7" w:rsidRDefault="00B5298A" w:rsidP="007949B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125574F0" wp14:editId="23CE000A">
                <wp:simplePos x="0" y="0"/>
                <wp:positionH relativeFrom="column">
                  <wp:posOffset>1294233</wp:posOffset>
                </wp:positionH>
                <wp:positionV relativeFrom="paragraph">
                  <wp:posOffset>2954758</wp:posOffset>
                </wp:positionV>
                <wp:extent cx="0" cy="436880"/>
                <wp:effectExtent l="0" t="0" r="38100" b="20320"/>
                <wp:wrapNone/>
                <wp:docPr id="617" name="رابط مستقيم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CE9C7" id="رابط مستقيم 617" o:spid="_x0000_s1026" style="position:absolute;left:0;text-align:left;z-index:2514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9pt,232.65pt" to="101.9pt,2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" strokecolor="#c00000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1A7E3754" wp14:editId="30E44CA9">
                <wp:simplePos x="0" y="0"/>
                <wp:positionH relativeFrom="column">
                  <wp:posOffset>1001412</wp:posOffset>
                </wp:positionH>
                <wp:positionV relativeFrom="paragraph">
                  <wp:posOffset>2818765</wp:posOffset>
                </wp:positionV>
                <wp:extent cx="848360" cy="141824"/>
                <wp:effectExtent l="0" t="0" r="27940" b="10795"/>
                <wp:wrapNone/>
                <wp:docPr id="614" name="مستطيل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14182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7C10D" id="مستطيل 614" o:spid="_x0000_s1026" style="position:absolute;left:0;text-align:left;margin-left:78.85pt;margin-top:221.95pt;width:66.8pt;height:11.1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" filled="f" strokecolor="#c0000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7947AFC6" wp14:editId="415DBEBE">
                <wp:simplePos x="0" y="0"/>
                <wp:positionH relativeFrom="column">
                  <wp:posOffset>1022350</wp:posOffset>
                </wp:positionH>
                <wp:positionV relativeFrom="paragraph">
                  <wp:posOffset>2663842</wp:posOffset>
                </wp:positionV>
                <wp:extent cx="848360" cy="141824"/>
                <wp:effectExtent l="0" t="0" r="27940" b="10795"/>
                <wp:wrapNone/>
                <wp:docPr id="451" name="مستطيل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1418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B3F08" id="مستطيل 451" o:spid="_x0000_s1026" style="position:absolute;left:0;text-align:left;margin-left:80.5pt;margin-top:209.75pt;width:66.8pt;height:11.15pt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" filled="f" strokecolor="#375623 [16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548DE5BA" wp14:editId="446B6693">
                <wp:simplePos x="0" y="0"/>
                <wp:positionH relativeFrom="column">
                  <wp:posOffset>1047098</wp:posOffset>
                </wp:positionH>
                <wp:positionV relativeFrom="paragraph">
                  <wp:posOffset>3391638</wp:posOffset>
                </wp:positionV>
                <wp:extent cx="1598140" cy="2684969"/>
                <wp:effectExtent l="0" t="0" r="21590" b="20320"/>
                <wp:wrapNone/>
                <wp:docPr id="444" name="مربع نص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8140" cy="268496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1A6E93B" w14:textId="77777777" w:rsidR="007949B7" w:rsidRPr="007949B7" w:rsidRDefault="007949B7" w:rsidP="007949B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7949B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يظهر قائمة بكل العناصر الموجودة في المستند</w:t>
                            </w:r>
                          </w:p>
                          <w:p w14:paraId="1B4E3575" w14:textId="77777777" w:rsidR="007949B7" w:rsidRPr="007949B7" w:rsidRDefault="007949B7" w:rsidP="007949B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26585C0" w14:textId="77777777" w:rsidR="007949B7" w:rsidRPr="007949B7" w:rsidRDefault="007949B7" w:rsidP="007949B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7949B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يسهل هذا الأمر تحديد العناصر</w:t>
                            </w:r>
                          </w:p>
                          <w:p w14:paraId="2BC8CBBA" w14:textId="77777777" w:rsidR="007949B7" w:rsidRPr="007949B7" w:rsidRDefault="007949B7" w:rsidP="007949B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7949B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أو تغيير ترتيبها</w:t>
                            </w:r>
                          </w:p>
                          <w:p w14:paraId="513C6228" w14:textId="77777777" w:rsidR="007949B7" w:rsidRPr="007949B7" w:rsidRDefault="007949B7" w:rsidP="007949B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7949B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أو رؤيتها </w:t>
                            </w:r>
                          </w:p>
                          <w:p w14:paraId="3FCCF6AA" w14:textId="6F8D7AA4" w:rsidR="00B5298A" w:rsidRPr="007949B7" w:rsidRDefault="00B5298A" w:rsidP="007949B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DE5BA" id="مربع نص 444" o:spid="_x0000_s1061" type="#_x0000_t202" style="position:absolute;left:0;text-align:left;margin-left:82.45pt;margin-top:267.05pt;width:125.85pt;height:211.4pt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" filled="f" strokecolor="#c00000" strokeweight="1pt">
                <v:textbox>
                  <w:txbxContent>
                    <w:p w14:paraId="21A6E93B" w14:textId="77777777" w:rsidR="007949B7" w:rsidRPr="007949B7" w:rsidRDefault="007949B7" w:rsidP="007949B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7949B7">
                        <w:rPr>
                          <w:rFonts w:hint="cs"/>
                          <w:sz w:val="24"/>
                          <w:szCs w:val="24"/>
                          <w:rtl/>
                        </w:rPr>
                        <w:t>يظهر قائمة بكل العناصر الموجودة في المستند</w:t>
                      </w:r>
                    </w:p>
                    <w:p w14:paraId="1B4E3575" w14:textId="77777777" w:rsidR="007949B7" w:rsidRPr="007949B7" w:rsidRDefault="007949B7" w:rsidP="007949B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  <w:p w14:paraId="226585C0" w14:textId="77777777" w:rsidR="007949B7" w:rsidRPr="007949B7" w:rsidRDefault="007949B7" w:rsidP="007949B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7949B7">
                        <w:rPr>
                          <w:rFonts w:hint="cs"/>
                          <w:sz w:val="24"/>
                          <w:szCs w:val="24"/>
                          <w:rtl/>
                        </w:rPr>
                        <w:t>يسهل هذا الأمر تحديد العناصر</w:t>
                      </w:r>
                    </w:p>
                    <w:p w14:paraId="2BC8CBBA" w14:textId="77777777" w:rsidR="007949B7" w:rsidRPr="007949B7" w:rsidRDefault="007949B7" w:rsidP="007949B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7949B7">
                        <w:rPr>
                          <w:rFonts w:hint="cs"/>
                          <w:sz w:val="24"/>
                          <w:szCs w:val="24"/>
                          <w:rtl/>
                        </w:rPr>
                        <w:t>أو تغيير ترتيبها</w:t>
                      </w:r>
                    </w:p>
                    <w:p w14:paraId="513C6228" w14:textId="77777777" w:rsidR="007949B7" w:rsidRPr="007949B7" w:rsidRDefault="007949B7" w:rsidP="007949B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7949B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أو رؤيتها </w:t>
                      </w:r>
                    </w:p>
                    <w:p w14:paraId="3FCCF6AA" w14:textId="6F8D7AA4" w:rsidR="00B5298A" w:rsidRPr="007949B7" w:rsidRDefault="00B5298A" w:rsidP="007949B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44E356A1" wp14:editId="674AF04A">
                <wp:simplePos x="0" y="0"/>
                <wp:positionH relativeFrom="column">
                  <wp:posOffset>5001260</wp:posOffset>
                </wp:positionH>
                <wp:positionV relativeFrom="paragraph">
                  <wp:posOffset>3103314</wp:posOffset>
                </wp:positionV>
                <wp:extent cx="626076" cy="189470"/>
                <wp:effectExtent l="0" t="0" r="22225" b="20320"/>
                <wp:wrapNone/>
                <wp:docPr id="148" name="رابط مستقيم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076" cy="1894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C23E8" id="رابط مستقيم 148" o:spid="_x0000_s1026" style="position:absolute;left:0;text-align:left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8pt,244.35pt" to="443.1pt,2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" strokecolor="#bf8f00 [2407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 wp14:anchorId="7BE2905F" wp14:editId="40F12D63">
                <wp:simplePos x="0" y="0"/>
                <wp:positionH relativeFrom="column">
                  <wp:posOffset>4770601</wp:posOffset>
                </wp:positionH>
                <wp:positionV relativeFrom="paragraph">
                  <wp:posOffset>2650233</wp:posOffset>
                </wp:positionV>
                <wp:extent cx="337751" cy="453081"/>
                <wp:effectExtent l="0" t="0" r="24765" b="23495"/>
                <wp:wrapNone/>
                <wp:docPr id="147" name="مستطيل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51" cy="4530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4F528" id="مستطيل 147" o:spid="_x0000_s1026" style="position:absolute;left:0;text-align:left;margin-left:375.65pt;margin-top:208.7pt;width:26.6pt;height:35.7pt;z-index:25149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" filled="f" strokecolor="#bf8f00 [2407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1912381F" wp14:editId="7F66F505">
                <wp:simplePos x="0" y="0"/>
                <wp:positionH relativeFrom="column">
                  <wp:posOffset>6564424</wp:posOffset>
                </wp:positionH>
                <wp:positionV relativeFrom="paragraph">
                  <wp:posOffset>2855972</wp:posOffset>
                </wp:positionV>
                <wp:extent cx="0" cy="1664249"/>
                <wp:effectExtent l="0" t="0" r="38100" b="31750"/>
                <wp:wrapNone/>
                <wp:docPr id="146" name="رابط مستقيم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424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EF03C" id="رابط مستقيم 146" o:spid="_x0000_s1026" style="position:absolute;left:0;text-align:left;z-index:25148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9pt,224.9pt" to="516.9pt,3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" strokecolor="#c00000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5EC6E817" wp14:editId="2BD2BAA7">
                <wp:simplePos x="0" y="0"/>
                <wp:positionH relativeFrom="column">
                  <wp:posOffset>6318250</wp:posOffset>
                </wp:positionH>
                <wp:positionV relativeFrom="paragraph">
                  <wp:posOffset>2649203</wp:posOffset>
                </wp:positionV>
                <wp:extent cx="245740" cy="205946"/>
                <wp:effectExtent l="0" t="0" r="21590" b="22860"/>
                <wp:wrapNone/>
                <wp:docPr id="78" name="مستطيل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0" cy="20594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B5E2E" id="مستطيل 78" o:spid="_x0000_s1026" style="position:absolute;left:0;text-align:left;margin-left:497.5pt;margin-top:208.6pt;width:19.35pt;height:16.2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" filled="f" strokecolor="#c00000" strokeweight="1pt"/>
            </w:pict>
          </mc:Fallback>
        </mc:AlternateContent>
      </w:r>
      <w:r w:rsidR="00F734DC">
        <w:rPr>
          <w:rFonts w:asciiTheme="minorBidi" w:hAnsiTheme="minorBidi" w:hint="cs"/>
          <w:sz w:val="32"/>
          <w:szCs w:val="32"/>
          <w:rtl/>
        </w:rPr>
        <w:t xml:space="preserve">       </w:t>
      </w:r>
      <w:r w:rsidR="00F734DC">
        <w:rPr>
          <w:rFonts w:asciiTheme="minorBidi" w:hAnsiTheme="minorBidi"/>
          <w:sz w:val="32"/>
          <w:szCs w:val="32"/>
          <w:rtl/>
        </w:rPr>
        <w:tab/>
      </w:r>
    </w:p>
    <w:p w14:paraId="4CEBB964" w14:textId="264C6873" w:rsidR="006F7165" w:rsidRDefault="004D781B" w:rsidP="00F734DC">
      <w:pPr>
        <w:tabs>
          <w:tab w:val="left" w:pos="1232"/>
        </w:tabs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 wp14:anchorId="2BCC5417" wp14:editId="4E4F59A1">
                <wp:simplePos x="0" y="0"/>
                <wp:positionH relativeFrom="column">
                  <wp:posOffset>3629660</wp:posOffset>
                </wp:positionH>
                <wp:positionV relativeFrom="paragraph">
                  <wp:posOffset>8890</wp:posOffset>
                </wp:positionV>
                <wp:extent cx="3274695" cy="1821180"/>
                <wp:effectExtent l="0" t="0" r="0" b="762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4695" cy="182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7D80AF" w14:textId="77777777" w:rsidR="00B5298A" w:rsidRDefault="00B5298A" w:rsidP="002930B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لإدراج أشكال هندسية و أسهم و خطوط و فقاعات شرح وغيرها</w:t>
                            </w:r>
                          </w:p>
                          <w:p w14:paraId="20BE75D2" w14:textId="77777777" w:rsidR="00B5298A" w:rsidRDefault="00B5298A" w:rsidP="002930B7">
                            <w:pPr>
                              <w:rPr>
                                <w:rtl/>
                              </w:rPr>
                            </w:pPr>
                          </w:p>
                          <w:p w14:paraId="45BAAE43" w14:textId="77777777" w:rsidR="00B5298A" w:rsidRDefault="00B5298A" w:rsidP="002930B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عند ادراج شكل يضيف برنامج الوورد تبويب تنسيق الشكل </w:t>
                            </w:r>
                          </w:p>
                          <w:p w14:paraId="25BC2A4A" w14:textId="77777777" w:rsidR="00B5298A" w:rsidRDefault="00B5298A"/>
                          <w:p w14:paraId="3EAF2C94" w14:textId="77777777" w:rsidR="00B5298A" w:rsidRDefault="00B5298A"/>
                          <w:p w14:paraId="1AA4B68D" w14:textId="614DFF7B" w:rsidR="00B5298A" w:rsidRDefault="00B5298A" w:rsidP="002930B7">
                            <w:pPr>
                              <w:rPr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أيقوناتلإدراج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أشكال هندسية و أسهم و خطوط و فقاعات شرح وغيرها</w:t>
                            </w:r>
                          </w:p>
                          <w:p w14:paraId="3BFBF46C" w14:textId="77777777" w:rsidR="00B5298A" w:rsidRDefault="00B5298A" w:rsidP="002930B7">
                            <w:pPr>
                              <w:rPr>
                                <w:rtl/>
                              </w:rPr>
                            </w:pPr>
                          </w:p>
                          <w:p w14:paraId="4BDCB73A" w14:textId="77777777" w:rsidR="00B5298A" w:rsidRDefault="00B5298A" w:rsidP="002930B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عند ادراج شكل يضيف برنامج الوورد تبويب تنسيق الشكل </w:t>
                            </w:r>
                          </w:p>
                          <w:p w14:paraId="641A6D1B" w14:textId="77777777" w:rsidR="00B5298A" w:rsidRDefault="00B529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C5417" id="مربع نص 28" o:spid="_x0000_s1062" type="#_x0000_t202" style="position:absolute;left:0;text-align:left;margin-left:285.8pt;margin-top:.7pt;width:257.85pt;height:143.4pt;z-index:251485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" filled="f" stroked="f" strokeweight=".5pt">
                <v:textbox>
                  <w:txbxContent>
                    <w:p w14:paraId="237D80AF" w14:textId="77777777" w:rsidR="00B5298A" w:rsidRDefault="00B5298A" w:rsidP="002930B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لإدراج أشكال هندسية و أسهم و خطوط و فقاعات شرح وغيرها</w:t>
                      </w:r>
                    </w:p>
                    <w:p w14:paraId="20BE75D2" w14:textId="77777777" w:rsidR="00B5298A" w:rsidRDefault="00B5298A" w:rsidP="002930B7">
                      <w:pPr>
                        <w:rPr>
                          <w:rtl/>
                        </w:rPr>
                      </w:pPr>
                    </w:p>
                    <w:p w14:paraId="45BAAE43" w14:textId="77777777" w:rsidR="00B5298A" w:rsidRDefault="00B5298A" w:rsidP="002930B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عند ادراج شكل يضيف برنامج الوورد تبويب تنسيق الشكل </w:t>
                      </w:r>
                    </w:p>
                    <w:p w14:paraId="25BC2A4A" w14:textId="77777777" w:rsidR="00B5298A" w:rsidRDefault="00B5298A"/>
                    <w:p w14:paraId="3EAF2C94" w14:textId="77777777" w:rsidR="00B5298A" w:rsidRDefault="00B5298A"/>
                    <w:p w14:paraId="1AA4B68D" w14:textId="614DFF7B" w:rsidR="00B5298A" w:rsidRDefault="00B5298A" w:rsidP="002930B7">
                      <w:pPr>
                        <w:rPr>
                          <w:rtl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</w:rPr>
                        <w:t>أيقوناتلإدراج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أشكال هندسية و أسهم و خطوط و فقاعات شرح وغيرها</w:t>
                      </w:r>
                    </w:p>
                    <w:p w14:paraId="3BFBF46C" w14:textId="77777777" w:rsidR="00B5298A" w:rsidRDefault="00B5298A" w:rsidP="002930B7">
                      <w:pPr>
                        <w:rPr>
                          <w:rtl/>
                        </w:rPr>
                      </w:pPr>
                    </w:p>
                    <w:p w14:paraId="4BDCB73A" w14:textId="77777777" w:rsidR="00B5298A" w:rsidRDefault="00B5298A" w:rsidP="002930B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عند ادراج شكل يضيف برنامج الوورد تبويب تنسيق الشكل </w:t>
                      </w:r>
                    </w:p>
                    <w:p w14:paraId="641A6D1B" w14:textId="77777777" w:rsidR="00B5298A" w:rsidRDefault="00B5298A"/>
                  </w:txbxContent>
                </v:textbox>
              </v:shape>
            </w:pict>
          </mc:Fallback>
        </mc:AlternateContent>
      </w:r>
    </w:p>
    <w:p w14:paraId="07DFCD58" w14:textId="77777777" w:rsidR="006F7165" w:rsidRPr="006F7165" w:rsidRDefault="006F7165" w:rsidP="006F7165">
      <w:pPr>
        <w:rPr>
          <w:rFonts w:asciiTheme="minorBidi" w:hAnsiTheme="minorBidi"/>
          <w:sz w:val="32"/>
          <w:szCs w:val="32"/>
          <w:rtl/>
        </w:rPr>
      </w:pPr>
    </w:p>
    <w:p w14:paraId="29987872" w14:textId="77777777" w:rsidR="006F7165" w:rsidRPr="006F7165" w:rsidRDefault="006F7165" w:rsidP="006F7165">
      <w:pPr>
        <w:rPr>
          <w:rFonts w:asciiTheme="minorBidi" w:hAnsiTheme="minorBidi"/>
          <w:sz w:val="32"/>
          <w:szCs w:val="32"/>
          <w:rtl/>
        </w:rPr>
      </w:pPr>
    </w:p>
    <w:p w14:paraId="26EFA399" w14:textId="77777777" w:rsidR="006F7165" w:rsidRPr="006F7165" w:rsidRDefault="006F7165" w:rsidP="006F7165">
      <w:pPr>
        <w:rPr>
          <w:rFonts w:asciiTheme="minorBidi" w:hAnsiTheme="minorBidi"/>
          <w:sz w:val="32"/>
          <w:szCs w:val="32"/>
          <w:rtl/>
        </w:rPr>
      </w:pPr>
    </w:p>
    <w:p w14:paraId="5F8C1945" w14:textId="77777777" w:rsidR="006F7165" w:rsidRPr="006F7165" w:rsidRDefault="006F7165" w:rsidP="006F7165">
      <w:pPr>
        <w:rPr>
          <w:rFonts w:asciiTheme="minorBidi" w:hAnsiTheme="minorBidi"/>
          <w:sz w:val="32"/>
          <w:szCs w:val="32"/>
          <w:rtl/>
        </w:rPr>
      </w:pPr>
    </w:p>
    <w:p w14:paraId="7F9516EA" w14:textId="77777777" w:rsidR="006F7165" w:rsidRPr="006F7165" w:rsidRDefault="006F7165" w:rsidP="006F7165">
      <w:pPr>
        <w:rPr>
          <w:rFonts w:asciiTheme="minorBidi" w:hAnsiTheme="minorBidi"/>
          <w:sz w:val="32"/>
          <w:szCs w:val="32"/>
          <w:rtl/>
        </w:rPr>
      </w:pPr>
    </w:p>
    <w:p w14:paraId="3F23AE21" w14:textId="56DBF0AB" w:rsidR="00557484" w:rsidRDefault="00557484" w:rsidP="00DA4209">
      <w:pPr>
        <w:rPr>
          <w:rFonts w:asciiTheme="minorBidi" w:hAnsiTheme="minorBidi"/>
          <w:sz w:val="32"/>
          <w:szCs w:val="32"/>
          <w:rtl/>
        </w:rPr>
      </w:pPr>
    </w:p>
    <w:p w14:paraId="4EACB14D" w14:textId="521AC75D" w:rsidR="00557484" w:rsidRDefault="00557484" w:rsidP="00DA4209">
      <w:pPr>
        <w:rPr>
          <w:rFonts w:asciiTheme="minorBidi" w:hAnsiTheme="minorBidi"/>
          <w:sz w:val="32"/>
          <w:szCs w:val="32"/>
          <w:rtl/>
        </w:rPr>
      </w:pPr>
    </w:p>
    <w:p w14:paraId="685F264E" w14:textId="254D7147" w:rsidR="00557484" w:rsidRDefault="00557484" w:rsidP="00DA4209">
      <w:pPr>
        <w:rPr>
          <w:rFonts w:asciiTheme="minorBidi" w:hAnsiTheme="minorBidi"/>
          <w:sz w:val="32"/>
          <w:szCs w:val="32"/>
          <w:rtl/>
        </w:rPr>
      </w:pPr>
    </w:p>
    <w:p w14:paraId="26FF7CB2" w14:textId="325F9294" w:rsidR="00557484" w:rsidRDefault="00557484" w:rsidP="00DA4209">
      <w:pPr>
        <w:rPr>
          <w:rFonts w:asciiTheme="minorBidi" w:hAnsiTheme="minorBidi"/>
          <w:sz w:val="32"/>
          <w:szCs w:val="32"/>
          <w:rtl/>
        </w:rPr>
      </w:pPr>
    </w:p>
    <w:p w14:paraId="17871069" w14:textId="338D3B0D" w:rsidR="00557484" w:rsidRDefault="00557484" w:rsidP="00DA4209">
      <w:pPr>
        <w:rPr>
          <w:rFonts w:asciiTheme="minorBidi" w:hAnsiTheme="minorBidi"/>
          <w:sz w:val="32"/>
          <w:szCs w:val="32"/>
          <w:rtl/>
        </w:rPr>
      </w:pPr>
    </w:p>
    <w:p w14:paraId="4C1F3052" w14:textId="638DA862" w:rsidR="00557484" w:rsidRDefault="00557484" w:rsidP="00DA4209">
      <w:pPr>
        <w:rPr>
          <w:rFonts w:asciiTheme="minorBidi" w:hAnsiTheme="minorBidi"/>
          <w:sz w:val="32"/>
          <w:szCs w:val="32"/>
          <w:rtl/>
        </w:rPr>
      </w:pPr>
    </w:p>
    <w:p w14:paraId="4C819556" w14:textId="224AE700" w:rsidR="00557484" w:rsidRDefault="00557484" w:rsidP="00DA4209">
      <w:pPr>
        <w:rPr>
          <w:rFonts w:asciiTheme="minorBidi" w:hAnsiTheme="minorBidi"/>
          <w:sz w:val="32"/>
          <w:szCs w:val="32"/>
          <w:rtl/>
        </w:rPr>
      </w:pPr>
    </w:p>
    <w:p w14:paraId="2E8CADEA" w14:textId="65F8A559" w:rsidR="00557484" w:rsidRDefault="00557484" w:rsidP="00DA4209">
      <w:pPr>
        <w:rPr>
          <w:rFonts w:asciiTheme="minorBidi" w:hAnsiTheme="minorBidi"/>
          <w:sz w:val="32"/>
          <w:szCs w:val="32"/>
          <w:rtl/>
        </w:rPr>
      </w:pPr>
    </w:p>
    <w:p w14:paraId="0EEC4225" w14:textId="56007ED5" w:rsidR="00557484" w:rsidRDefault="00FE6C75" w:rsidP="00DA4209">
      <w:pPr>
        <w:rPr>
          <w:rFonts w:asciiTheme="minorBidi" w:hAnsiTheme="minorBidi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3F574931" wp14:editId="552E61D5">
                <wp:simplePos x="0" y="0"/>
                <wp:positionH relativeFrom="column">
                  <wp:posOffset>3721100</wp:posOffset>
                </wp:positionH>
                <wp:positionV relativeFrom="paragraph">
                  <wp:posOffset>10160</wp:posOffset>
                </wp:positionV>
                <wp:extent cx="3051134" cy="2202180"/>
                <wp:effectExtent l="0" t="0" r="0" b="0"/>
                <wp:wrapNone/>
                <wp:docPr id="1288" name="مربع نص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1134" cy="220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FA9FB" w14:textId="77777777" w:rsidR="00B5298A" w:rsidRPr="00DA4209" w:rsidRDefault="00B5298A" w:rsidP="0019738D">
                            <w:pPr>
                              <w:pStyle w:val="1"/>
                              <w:rPr>
                                <w:rFonts w:asciiTheme="minorBidi" w:hAnsiTheme="minorBidi"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مقدمة عن برنامج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</w:rPr>
                              <w:t>powerpoint</w:t>
                            </w:r>
                            <w:proofErr w:type="spellEnd"/>
                          </w:p>
                          <w:p w14:paraId="4CE8E071" w14:textId="77777777" w:rsidR="00B5298A" w:rsidRPr="00DA4209" w:rsidRDefault="00B5298A" w:rsidP="00DA4209">
                            <w:pPr>
                              <w:pStyle w:val="1"/>
                              <w:rPr>
                                <w:rFonts w:asciiTheme="minorBidi" w:hAnsiTheme="minorBidi"/>
                              </w:rPr>
                            </w:pPr>
                          </w:p>
                          <w:p w14:paraId="1CF73C39" w14:textId="77777777" w:rsidR="00B5298A" w:rsidRDefault="00B5298A"/>
                          <w:p w14:paraId="06A69C60" w14:textId="53CE2322" w:rsidR="00B5298A" w:rsidRPr="00DA4209" w:rsidRDefault="00B5298A" w:rsidP="0019738D">
                            <w:pPr>
                              <w:pStyle w:val="1"/>
                              <w:rPr>
                                <w:rFonts w:asciiTheme="minorBidi" w:hAnsiTheme="minorBidi"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مقدمة عن برنامج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</w:rPr>
                              <w:t>powerpoint</w:t>
                            </w:r>
                            <w:proofErr w:type="spellEnd"/>
                          </w:p>
                          <w:p w14:paraId="129FC002" w14:textId="5D970BA5" w:rsidR="00B5298A" w:rsidRPr="00DA4209" w:rsidRDefault="00B5298A" w:rsidP="00DA4209">
                            <w:pPr>
                              <w:pStyle w:val="1"/>
                              <w:rPr>
                                <w:rFonts w:asciiTheme="minorBidi" w:hAnsiTheme="minorBid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74931" id="مربع نص 1288" o:spid="_x0000_s1063" type="#_x0000_t202" style="position:absolute;left:0;text-align:left;margin-left:293pt;margin-top:.8pt;width:240.25pt;height:173.4pt;flip:x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" filled="f" stroked="f">
                <v:textbox>
                  <w:txbxContent>
                    <w:p w14:paraId="4DBFA9FB" w14:textId="77777777" w:rsidR="00B5298A" w:rsidRPr="00DA4209" w:rsidRDefault="00B5298A" w:rsidP="0019738D">
                      <w:pPr>
                        <w:pStyle w:val="1"/>
                        <w:rPr>
                          <w:rFonts w:asciiTheme="minorBidi" w:hAnsiTheme="minorBidi"/>
                        </w:rPr>
                      </w:pPr>
                      <w:r>
                        <w:rPr>
                          <w:rtl/>
                        </w:rPr>
                        <w:t xml:space="preserve">مقدمة عن برنامج </w:t>
                      </w:r>
                      <w:proofErr w:type="spellStart"/>
                      <w:r>
                        <w:rPr>
                          <w:rFonts w:asciiTheme="minorBidi" w:hAnsiTheme="minorBidi"/>
                        </w:rPr>
                        <w:t>powerpoint</w:t>
                      </w:r>
                      <w:proofErr w:type="spellEnd"/>
                    </w:p>
                    <w:p w14:paraId="4CE8E071" w14:textId="77777777" w:rsidR="00B5298A" w:rsidRPr="00DA4209" w:rsidRDefault="00B5298A" w:rsidP="00DA4209">
                      <w:pPr>
                        <w:pStyle w:val="1"/>
                        <w:rPr>
                          <w:rFonts w:asciiTheme="minorBidi" w:hAnsiTheme="minorBidi"/>
                        </w:rPr>
                      </w:pPr>
                    </w:p>
                    <w:p w14:paraId="1CF73C39" w14:textId="77777777" w:rsidR="00B5298A" w:rsidRDefault="00B5298A"/>
                    <w:p w14:paraId="06A69C60" w14:textId="53CE2322" w:rsidR="00B5298A" w:rsidRPr="00DA4209" w:rsidRDefault="00B5298A" w:rsidP="0019738D">
                      <w:pPr>
                        <w:pStyle w:val="1"/>
                        <w:rPr>
                          <w:rFonts w:asciiTheme="minorBidi" w:hAnsiTheme="minorBidi"/>
                        </w:rPr>
                      </w:pPr>
                      <w:r>
                        <w:rPr>
                          <w:rtl/>
                        </w:rPr>
                        <w:t xml:space="preserve">مقدمة عن برنامج </w:t>
                      </w:r>
                      <w:proofErr w:type="spellStart"/>
                      <w:r>
                        <w:rPr>
                          <w:rFonts w:asciiTheme="minorBidi" w:hAnsiTheme="minorBidi"/>
                        </w:rPr>
                        <w:t>powerpoint</w:t>
                      </w:r>
                      <w:proofErr w:type="spellEnd"/>
                    </w:p>
                    <w:p w14:paraId="129FC002" w14:textId="5D970BA5" w:rsidR="00B5298A" w:rsidRPr="00DA4209" w:rsidRDefault="00B5298A" w:rsidP="00DA4209">
                      <w:pPr>
                        <w:pStyle w:val="1"/>
                        <w:rPr>
                          <w:rFonts w:asciiTheme="minorBidi" w:hAnsiTheme="min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21451" w14:textId="244DC18B" w:rsidR="00557484" w:rsidRDefault="00557484" w:rsidP="00DA4209">
      <w:pPr>
        <w:rPr>
          <w:rFonts w:asciiTheme="minorBidi" w:hAnsiTheme="minorBidi"/>
          <w:sz w:val="32"/>
          <w:szCs w:val="32"/>
          <w:rtl/>
        </w:rPr>
      </w:pPr>
    </w:p>
    <w:p w14:paraId="7320E730" w14:textId="6C0E993A" w:rsidR="00DA4209" w:rsidRDefault="00DA4209" w:rsidP="00DA4209">
      <w:pPr>
        <w:rPr>
          <w:rFonts w:asciiTheme="minorBidi" w:hAnsiTheme="minorBidi"/>
          <w:sz w:val="32"/>
          <w:szCs w:val="32"/>
        </w:rPr>
      </w:pPr>
    </w:p>
    <w:p w14:paraId="373127A2" w14:textId="07F1A073" w:rsidR="00411ABB" w:rsidRDefault="00411ABB" w:rsidP="008F6DF5">
      <w:pPr>
        <w:rPr>
          <w:rFonts w:asciiTheme="minorBidi" w:hAnsiTheme="minorBidi"/>
          <w:sz w:val="32"/>
          <w:szCs w:val="32"/>
          <w:rtl/>
        </w:rPr>
      </w:pPr>
    </w:p>
    <w:p w14:paraId="5BA50FB4" w14:textId="13728E4F" w:rsidR="004D781B" w:rsidRDefault="004D781B" w:rsidP="008F6DF5">
      <w:pPr>
        <w:rPr>
          <w:rFonts w:asciiTheme="minorBidi" w:hAnsiTheme="minorBidi"/>
          <w:sz w:val="32"/>
          <w:szCs w:val="32"/>
          <w:rtl/>
        </w:rPr>
      </w:pPr>
    </w:p>
    <w:p w14:paraId="62D5FF40" w14:textId="1A99297A" w:rsidR="004D781B" w:rsidRPr="00411ABB" w:rsidRDefault="004D781B" w:rsidP="008F6DF5">
      <w:pPr>
        <w:rPr>
          <w:rFonts w:asciiTheme="minorBidi" w:hAnsiTheme="minorBidi"/>
          <w:sz w:val="32"/>
          <w:szCs w:val="32"/>
        </w:rPr>
      </w:pPr>
    </w:p>
    <w:p w14:paraId="1556D736" w14:textId="014BDB89" w:rsidR="00557484" w:rsidRDefault="00557484" w:rsidP="00411ABB">
      <w:pPr>
        <w:rPr>
          <w:rFonts w:asciiTheme="minorBidi" w:hAnsiTheme="minorBidi"/>
          <w:sz w:val="32"/>
          <w:szCs w:val="32"/>
          <w:rtl/>
        </w:rPr>
      </w:pPr>
    </w:p>
    <w:p w14:paraId="0B011F6F" w14:textId="76DAFFAB" w:rsidR="00557484" w:rsidRDefault="00557484" w:rsidP="00411ABB">
      <w:pPr>
        <w:rPr>
          <w:rFonts w:asciiTheme="minorBidi" w:hAnsiTheme="minorBidi"/>
          <w:sz w:val="32"/>
          <w:szCs w:val="32"/>
          <w:rtl/>
        </w:rPr>
      </w:pPr>
    </w:p>
    <w:p w14:paraId="69833324" w14:textId="36295DC5" w:rsidR="00557484" w:rsidRDefault="00FE6C75" w:rsidP="00411ABB">
      <w:pPr>
        <w:rPr>
          <w:rFonts w:asciiTheme="minorBidi" w:hAnsiTheme="minorBidi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071488" behindDoc="0" locked="0" layoutInCell="1" allowOverlap="1" wp14:anchorId="41E96519" wp14:editId="6F6C1B3E">
                <wp:simplePos x="0" y="0"/>
                <wp:positionH relativeFrom="column">
                  <wp:posOffset>848360</wp:posOffset>
                </wp:positionH>
                <wp:positionV relativeFrom="paragraph">
                  <wp:posOffset>27305</wp:posOffset>
                </wp:positionV>
                <wp:extent cx="5703570" cy="2141220"/>
                <wp:effectExtent l="0" t="0" r="0" b="0"/>
                <wp:wrapNone/>
                <wp:docPr id="21978" name="مربع نص 21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3570" cy="21412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C7320"/>
                            </a:gs>
                            <a:gs pos="50000">
                              <a:srgbClr val="EC732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EC732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23C6E62" w14:textId="77777777" w:rsidR="00B5298A" w:rsidRPr="006812E5" w:rsidRDefault="00B5298A" w:rsidP="002930B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6812E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كيف نستطيع فتح البرنامج عن طريق مربع البحث ؟؟</w:t>
                            </w:r>
                          </w:p>
                          <w:p w14:paraId="33635482" w14:textId="18C5C110" w:rsidR="00B5298A" w:rsidRPr="006812E5" w:rsidRDefault="00B5298A" w:rsidP="002930B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6812E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  دون الجواب :</w:t>
                            </w:r>
                            <w:r w:rsidR="004928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نكتب اسم البرنامج في مربع البحث</w:t>
                            </w:r>
                            <w:r w:rsidR="0028315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فيظهر لنا البرنامج و بالضغط عليه نكون قد  فتحناه</w:t>
                            </w:r>
                          </w:p>
                          <w:p w14:paraId="04ADCDD5" w14:textId="77777777" w:rsidR="00B5298A" w:rsidRPr="006812E5" w:rsidRDefault="00B5298A" w:rsidP="006812E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BE0640" w14:textId="77777777" w:rsidR="00B5298A" w:rsidRDefault="00B5298A"/>
                          <w:p w14:paraId="6C17A554" w14:textId="07027CA0" w:rsidR="00B5298A" w:rsidRPr="006812E5" w:rsidRDefault="00B5298A" w:rsidP="002930B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6812E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كيف نستطيع فتح البرنامج عن طريق مربع البحث ؟؟</w:t>
                            </w:r>
                          </w:p>
                          <w:p w14:paraId="622E78CE" w14:textId="77777777" w:rsidR="00B5298A" w:rsidRPr="006812E5" w:rsidRDefault="00B5298A" w:rsidP="002930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12E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  دون الجواب : .....................................................................................</w:t>
                            </w:r>
                          </w:p>
                          <w:p w14:paraId="3863960E" w14:textId="2AB08AF6" w:rsidR="00B5298A" w:rsidRPr="006812E5" w:rsidRDefault="00B5298A" w:rsidP="006812E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96519" id="مربع نص 21978" o:spid="_x0000_s1064" type="#_x0000_t202" style="position:absolute;left:0;text-align:left;margin-left:66.8pt;margin-top:2.15pt;width:449.1pt;height:168.6pt;z-index:25107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" fillcolor="#ec7320" stroked="f" strokeweight=".5pt">
                <v:fill color2="#ffe4dc" rotate="t" angle="180" colors="0 #ec7320;.5 #ffc8b7;1 #ffe4dc" focus="100%" type="gradient"/>
                <v:textbox>
                  <w:txbxContent>
                    <w:p w14:paraId="123C6E62" w14:textId="77777777" w:rsidR="00B5298A" w:rsidRPr="006812E5" w:rsidRDefault="00B5298A" w:rsidP="002930B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6812E5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كيف نستطيع فتح البرنامج عن طريق مربع البحث ؟؟</w:t>
                      </w:r>
                    </w:p>
                    <w:p w14:paraId="33635482" w14:textId="18C5C110" w:rsidR="00B5298A" w:rsidRPr="006812E5" w:rsidRDefault="00B5298A" w:rsidP="002930B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6812E5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  دون الجواب :</w:t>
                      </w:r>
                      <w:r w:rsidR="004928C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نكتب اسم البرنامج في مربع البحث</w:t>
                      </w:r>
                      <w:r w:rsidR="0028315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فيظهر لنا البرنامج و بالضغط عليه نكون قد  فتحناه</w:t>
                      </w:r>
                    </w:p>
                    <w:p w14:paraId="04ADCDD5" w14:textId="77777777" w:rsidR="00B5298A" w:rsidRPr="006812E5" w:rsidRDefault="00B5298A" w:rsidP="006812E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ABE0640" w14:textId="77777777" w:rsidR="00B5298A" w:rsidRDefault="00B5298A"/>
                    <w:p w14:paraId="6C17A554" w14:textId="07027CA0" w:rsidR="00B5298A" w:rsidRPr="006812E5" w:rsidRDefault="00B5298A" w:rsidP="002930B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6812E5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كيف نستطيع فتح البرنامج عن طريق مربع البحث ؟؟</w:t>
                      </w:r>
                    </w:p>
                    <w:p w14:paraId="622E78CE" w14:textId="77777777" w:rsidR="00B5298A" w:rsidRPr="006812E5" w:rsidRDefault="00B5298A" w:rsidP="002930B7">
                      <w:pPr>
                        <w:rPr>
                          <w:sz w:val="24"/>
                          <w:szCs w:val="24"/>
                        </w:rPr>
                      </w:pPr>
                      <w:r w:rsidRPr="006812E5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  دون الجواب : .....................................................................................</w:t>
                      </w:r>
                    </w:p>
                    <w:p w14:paraId="3863960E" w14:textId="2AB08AF6" w:rsidR="00B5298A" w:rsidRPr="006812E5" w:rsidRDefault="00B5298A" w:rsidP="006812E5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15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90656" behindDoc="0" locked="0" layoutInCell="1" allowOverlap="1" wp14:anchorId="1F715861" wp14:editId="215E04D3">
                <wp:simplePos x="0" y="0"/>
                <wp:positionH relativeFrom="column">
                  <wp:posOffset>6099810</wp:posOffset>
                </wp:positionH>
                <wp:positionV relativeFrom="paragraph">
                  <wp:posOffset>6350</wp:posOffset>
                </wp:positionV>
                <wp:extent cx="974725" cy="594360"/>
                <wp:effectExtent l="0" t="0" r="0" b="0"/>
                <wp:wrapNone/>
                <wp:docPr id="21976" name="مجموعة 21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725" cy="594360"/>
                          <a:chOff x="0" y="0"/>
                          <a:chExt cx="1598586" cy="766403"/>
                        </a:xfrm>
                      </wpg:grpSpPr>
                      <wpg:grpSp>
                        <wpg:cNvPr id="1403" name="مجموعة 1403"/>
                        <wpg:cNvGrpSpPr/>
                        <wpg:grpSpPr>
                          <a:xfrm>
                            <a:off x="0" y="0"/>
                            <a:ext cx="1318193" cy="766403"/>
                            <a:chOff x="0" y="0"/>
                            <a:chExt cx="1319064" cy="590238"/>
                          </a:xfrm>
                        </wpg:grpSpPr>
                        <wps:wsp>
                          <wps:cNvPr id="1405" name="مستطيل: زوايا مستديرة 1405"/>
                          <wps:cNvSpPr/>
                          <wps:spPr>
                            <a:xfrm>
                              <a:off x="357039" y="73071"/>
                              <a:ext cx="962025" cy="2857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6" name="مربع نص 31"/>
                          <wps:cNvSpPr txBox="1"/>
                          <wps:spPr>
                            <a:xfrm>
                              <a:off x="0" y="0"/>
                              <a:ext cx="1276925" cy="5902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BCAD05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42468337" w14:textId="77777777" w:rsidR="00B5298A" w:rsidRDefault="00B5298A"/>
                              <w:p w14:paraId="2624AC20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67EC049D" w14:textId="77777777" w:rsidR="00B5298A" w:rsidRDefault="00B5298A"/>
                              <w:p w14:paraId="6479F5B1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35D36E67" w14:textId="77777777" w:rsidR="00B5298A" w:rsidRDefault="00B5298A"/>
                              <w:p w14:paraId="0B3F3CDD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140E9CCA" w14:textId="77777777" w:rsidR="00B5298A" w:rsidRDefault="00B5298A"/>
                              <w:p w14:paraId="0FA1B532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49B10167" w14:textId="77777777" w:rsidR="00B5298A" w:rsidRDefault="00B5298A"/>
                              <w:p w14:paraId="268F95C6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6D71A019" w14:textId="77777777" w:rsidR="00B5298A" w:rsidRDefault="00B5298A"/>
                              <w:p w14:paraId="3B17D0C0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1BB01E5C" w14:textId="77777777" w:rsidR="00B5298A" w:rsidRDefault="00B5298A"/>
                              <w:p w14:paraId="4E896346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07B24295" w14:textId="77777777" w:rsidR="00B5298A" w:rsidRDefault="00B5298A"/>
                              <w:p w14:paraId="5CB112E9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102F6B1C" w14:textId="77777777" w:rsidR="00B5298A" w:rsidRDefault="00B5298A"/>
                              <w:p w14:paraId="062CCB52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7F80BA77" w14:textId="77777777" w:rsidR="00B5298A" w:rsidRDefault="00B5298A"/>
                              <w:p w14:paraId="087E517C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7108A509" w14:textId="77777777" w:rsidR="00B5298A" w:rsidRDefault="00B5298A"/>
                              <w:p w14:paraId="73B043CD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4C26014A" w14:textId="77777777" w:rsidR="00B5298A" w:rsidRDefault="00B5298A"/>
                              <w:p w14:paraId="690C4A6C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17900992" w14:textId="77777777" w:rsidR="00B5298A" w:rsidRDefault="00B5298A"/>
                              <w:p w14:paraId="0BCBF4F1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2A807F4B" w14:textId="77777777" w:rsidR="00B5298A" w:rsidRDefault="00B5298A"/>
                              <w:p w14:paraId="1EA02D80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01FE4565" w14:textId="77777777" w:rsidR="00B5298A" w:rsidRDefault="00B5298A"/>
                              <w:p w14:paraId="12B8E885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5ABCEBF7" w14:textId="77777777" w:rsidR="00B5298A" w:rsidRDefault="00B5298A"/>
                              <w:p w14:paraId="41D0FE06" w14:textId="1CB555AC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09AE14A2" w14:textId="77777777" w:rsidR="00B5298A" w:rsidRDefault="00B5298A"/>
                              <w:p w14:paraId="765A4644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0046A07C" w14:textId="77777777" w:rsidR="00B5298A" w:rsidRDefault="00B5298A"/>
                              <w:p w14:paraId="3087593D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537748BC" w14:textId="77777777" w:rsidR="00B5298A" w:rsidRDefault="00B5298A"/>
                              <w:p w14:paraId="222E38C7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6244F405" w14:textId="77777777" w:rsidR="00B5298A" w:rsidRDefault="00B5298A"/>
                              <w:p w14:paraId="0A5259D5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144CF714" w14:textId="77777777" w:rsidR="00B5298A" w:rsidRDefault="00B5298A"/>
                              <w:p w14:paraId="67AF84AB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53817C1F" w14:textId="77777777" w:rsidR="00B5298A" w:rsidRDefault="00B5298A"/>
                              <w:p w14:paraId="29838F99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3728AE5C" w14:textId="77777777" w:rsidR="00B5298A" w:rsidRDefault="00B5298A"/>
                              <w:p w14:paraId="2EB5C7BB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0EBC0F47" w14:textId="77777777" w:rsidR="00B5298A" w:rsidRDefault="00B5298A"/>
                              <w:p w14:paraId="395D22E0" w14:textId="5FA2CF10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450FCFEE" w14:textId="77777777" w:rsidR="00B5298A" w:rsidRDefault="00B5298A"/>
                              <w:p w14:paraId="0AA8AE2A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042E266D" w14:textId="77777777" w:rsidR="00B5298A" w:rsidRDefault="00B5298A"/>
                              <w:p w14:paraId="7984DAAB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78C5BF5D" w14:textId="77777777" w:rsidR="00B5298A" w:rsidRDefault="00B5298A"/>
                              <w:p w14:paraId="554B4CB1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44CA1085" w14:textId="77777777" w:rsidR="00B5298A" w:rsidRDefault="00B5298A"/>
                              <w:p w14:paraId="29C465A1" w14:textId="16E89F93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6E7BA6D4" w14:textId="77777777" w:rsidR="00B5298A" w:rsidRDefault="00B5298A"/>
                              <w:p w14:paraId="18BC0EF3" w14:textId="77777777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0196448B" w14:textId="77777777" w:rsidR="00B5298A" w:rsidRDefault="00B5298A"/>
                              <w:p w14:paraId="7A87333F" w14:textId="7CD027D0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  <w:p w14:paraId="2FC5FDB6" w14:textId="77777777" w:rsidR="00B5298A" w:rsidRDefault="00B5298A"/>
                              <w:p w14:paraId="5A584306" w14:textId="59A2F27A" w:rsidR="00B5298A" w:rsidRDefault="00B5298A" w:rsidP="006812E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A3430D"/>
                                    <w:sz w:val="40"/>
                                    <w:szCs w:val="40"/>
                                    <w:rtl/>
                                  </w:rPr>
                                  <w:t xml:space="preserve"> بحث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404" name="رسم 428" descr="الأبحاث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5816" y="27438"/>
                            <a:ext cx="572770" cy="572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715861" id="مجموعة 21976" o:spid="_x0000_s1065" style="position:absolute;left:0;text-align:left;margin-left:480.3pt;margin-top:.5pt;width:76.75pt;height:46.8pt;z-index:251590656;mso-width-relative:margin;mso-height-relative:margin" coordsize="15985,7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">
                <v:group id="مجموعة 1403" o:spid="_x0000_s1066" style="position:absolute;width:13181;height:7664" coordsize="13190,5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sN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JNIa/b8IJcvkLAAD//wMAUEsBAi0AFAAGAAgAAAAhANvh9svuAAAAhQEAABMAAAAAAAAAAAAA&#10;AAAAAAAAAFtDb250ZW50X1R5cGVzXS54bWxQSwECLQAUAAYACAAAACEAWvQsW78AAAAVAQAACwAA&#10;AAAAAAAAAAAAAAAfAQAAX3JlbHMvLnJlbHNQSwECLQAUAAYACAAAACEAhMdbDcMAAADdAAAADwAA&#10;AAAAAAAAAAAAAAAHAgAAZHJzL2Rvd25yZXYueG1sUEsFBgAAAAADAAMAtwAAAPcCAAAAAA==&#10;">
                  <v:roundrect id="مستطيل: زوايا مستديرة 1405" o:spid="_x0000_s1067" style="position:absolute;left:3570;top:730;width:9620;height:2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" fillcolor="#ffd966 [1943]" stroked="f" strokeweight="1pt">
                    <v:stroke joinstyle="miter"/>
                  </v:roundrect>
                  <v:shape id="مربع نص 31" o:spid="_x0000_s1068" type="#_x0000_t202" style="position:absolute;width:12769;height:5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" filled="f" stroked="f" strokeweight=".5pt">
                    <v:textbox>
                      <w:txbxContent>
                        <w:p w14:paraId="55BCAD05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42468337" w14:textId="77777777" w:rsidR="00B5298A" w:rsidRDefault="00B5298A"/>
                        <w:p w14:paraId="2624AC20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67EC049D" w14:textId="77777777" w:rsidR="00B5298A" w:rsidRDefault="00B5298A"/>
                        <w:p w14:paraId="6479F5B1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35D36E67" w14:textId="77777777" w:rsidR="00B5298A" w:rsidRDefault="00B5298A"/>
                        <w:p w14:paraId="0B3F3CDD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140E9CCA" w14:textId="77777777" w:rsidR="00B5298A" w:rsidRDefault="00B5298A"/>
                        <w:p w14:paraId="0FA1B532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49B10167" w14:textId="77777777" w:rsidR="00B5298A" w:rsidRDefault="00B5298A"/>
                        <w:p w14:paraId="268F95C6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6D71A019" w14:textId="77777777" w:rsidR="00B5298A" w:rsidRDefault="00B5298A"/>
                        <w:p w14:paraId="3B17D0C0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1BB01E5C" w14:textId="77777777" w:rsidR="00B5298A" w:rsidRDefault="00B5298A"/>
                        <w:p w14:paraId="4E896346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07B24295" w14:textId="77777777" w:rsidR="00B5298A" w:rsidRDefault="00B5298A"/>
                        <w:p w14:paraId="5CB112E9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102F6B1C" w14:textId="77777777" w:rsidR="00B5298A" w:rsidRDefault="00B5298A"/>
                        <w:p w14:paraId="062CCB52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7F80BA77" w14:textId="77777777" w:rsidR="00B5298A" w:rsidRDefault="00B5298A"/>
                        <w:p w14:paraId="087E517C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7108A509" w14:textId="77777777" w:rsidR="00B5298A" w:rsidRDefault="00B5298A"/>
                        <w:p w14:paraId="73B043CD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4C26014A" w14:textId="77777777" w:rsidR="00B5298A" w:rsidRDefault="00B5298A"/>
                        <w:p w14:paraId="690C4A6C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17900992" w14:textId="77777777" w:rsidR="00B5298A" w:rsidRDefault="00B5298A"/>
                        <w:p w14:paraId="0BCBF4F1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2A807F4B" w14:textId="77777777" w:rsidR="00B5298A" w:rsidRDefault="00B5298A"/>
                        <w:p w14:paraId="1EA02D80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01FE4565" w14:textId="77777777" w:rsidR="00B5298A" w:rsidRDefault="00B5298A"/>
                        <w:p w14:paraId="12B8E885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5ABCEBF7" w14:textId="77777777" w:rsidR="00B5298A" w:rsidRDefault="00B5298A"/>
                        <w:p w14:paraId="41D0FE06" w14:textId="1CB555AC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09AE14A2" w14:textId="77777777" w:rsidR="00B5298A" w:rsidRDefault="00B5298A"/>
                        <w:p w14:paraId="765A4644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0046A07C" w14:textId="77777777" w:rsidR="00B5298A" w:rsidRDefault="00B5298A"/>
                        <w:p w14:paraId="3087593D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537748BC" w14:textId="77777777" w:rsidR="00B5298A" w:rsidRDefault="00B5298A"/>
                        <w:p w14:paraId="222E38C7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6244F405" w14:textId="77777777" w:rsidR="00B5298A" w:rsidRDefault="00B5298A"/>
                        <w:p w14:paraId="0A5259D5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144CF714" w14:textId="77777777" w:rsidR="00B5298A" w:rsidRDefault="00B5298A"/>
                        <w:p w14:paraId="67AF84AB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53817C1F" w14:textId="77777777" w:rsidR="00B5298A" w:rsidRDefault="00B5298A"/>
                        <w:p w14:paraId="29838F99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3728AE5C" w14:textId="77777777" w:rsidR="00B5298A" w:rsidRDefault="00B5298A"/>
                        <w:p w14:paraId="2EB5C7BB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0EBC0F47" w14:textId="77777777" w:rsidR="00B5298A" w:rsidRDefault="00B5298A"/>
                        <w:p w14:paraId="395D22E0" w14:textId="5FA2CF10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450FCFEE" w14:textId="77777777" w:rsidR="00B5298A" w:rsidRDefault="00B5298A"/>
                        <w:p w14:paraId="0AA8AE2A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042E266D" w14:textId="77777777" w:rsidR="00B5298A" w:rsidRDefault="00B5298A"/>
                        <w:p w14:paraId="7984DAAB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78C5BF5D" w14:textId="77777777" w:rsidR="00B5298A" w:rsidRDefault="00B5298A"/>
                        <w:p w14:paraId="554B4CB1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44CA1085" w14:textId="77777777" w:rsidR="00B5298A" w:rsidRDefault="00B5298A"/>
                        <w:p w14:paraId="29C465A1" w14:textId="16E89F93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6E7BA6D4" w14:textId="77777777" w:rsidR="00B5298A" w:rsidRDefault="00B5298A"/>
                        <w:p w14:paraId="18BC0EF3" w14:textId="77777777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0196448B" w14:textId="77777777" w:rsidR="00B5298A" w:rsidRDefault="00B5298A"/>
                        <w:p w14:paraId="7A87333F" w14:textId="7CD027D0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  <w:p w14:paraId="2FC5FDB6" w14:textId="77777777" w:rsidR="00B5298A" w:rsidRDefault="00B5298A"/>
                        <w:p w14:paraId="5A584306" w14:textId="59A2F27A" w:rsidR="00B5298A" w:rsidRDefault="00B5298A" w:rsidP="006812E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A3430D"/>
                              <w:sz w:val="40"/>
                              <w:szCs w:val="40"/>
                              <w:rtl/>
                            </w:rPr>
                            <w:t xml:space="preserve"> بحث</w:t>
                          </w:r>
                        </w:p>
                      </w:txbxContent>
                    </v:textbox>
                  </v:shape>
                </v:group>
                <v:shape id="رسم 428" o:spid="_x0000_s1069" type="#_x0000_t75" alt="الأبحاث" style="position:absolute;left:10258;top:274;width:5727;height:5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">
                  <v:imagedata r:id="rId12" o:title="الأبحاث"/>
                </v:shape>
              </v:group>
            </w:pict>
          </mc:Fallback>
        </mc:AlternateContent>
      </w:r>
    </w:p>
    <w:p w14:paraId="6AB6B71F" w14:textId="69E55854" w:rsidR="00557484" w:rsidRDefault="00557484" w:rsidP="00411ABB">
      <w:pPr>
        <w:rPr>
          <w:rFonts w:asciiTheme="minorBidi" w:hAnsiTheme="minorBidi"/>
          <w:sz w:val="32"/>
          <w:szCs w:val="32"/>
          <w:rtl/>
        </w:rPr>
      </w:pPr>
    </w:p>
    <w:p w14:paraId="5186F769" w14:textId="258E54D3" w:rsidR="00557484" w:rsidRDefault="00557484" w:rsidP="00411ABB">
      <w:pPr>
        <w:rPr>
          <w:rFonts w:asciiTheme="minorBidi" w:hAnsiTheme="minorBidi"/>
          <w:sz w:val="32"/>
          <w:szCs w:val="32"/>
        </w:rPr>
      </w:pPr>
    </w:p>
    <w:p w14:paraId="707A3BE0" w14:textId="2367DF8A" w:rsidR="00411ABB" w:rsidRDefault="00411ABB" w:rsidP="00411ABB">
      <w:pPr>
        <w:rPr>
          <w:rFonts w:asciiTheme="minorBidi" w:hAnsiTheme="minorBidi"/>
          <w:sz w:val="32"/>
          <w:szCs w:val="32"/>
          <w:rtl/>
        </w:rPr>
      </w:pPr>
    </w:p>
    <w:p w14:paraId="73694A22" w14:textId="45503ADF" w:rsidR="00411ABB" w:rsidRDefault="00411ABB" w:rsidP="00411ABB">
      <w:pPr>
        <w:rPr>
          <w:rFonts w:asciiTheme="minorBidi" w:hAnsiTheme="minorBidi"/>
          <w:sz w:val="32"/>
          <w:szCs w:val="32"/>
        </w:rPr>
      </w:pPr>
    </w:p>
    <w:p w14:paraId="3E3BB920" w14:textId="1377C353" w:rsidR="00411ABB" w:rsidRDefault="00411ABB" w:rsidP="00411ABB">
      <w:pPr>
        <w:rPr>
          <w:rFonts w:asciiTheme="minorBidi" w:hAnsiTheme="minorBidi"/>
          <w:sz w:val="32"/>
          <w:szCs w:val="32"/>
        </w:rPr>
      </w:pPr>
    </w:p>
    <w:p w14:paraId="4887C23B" w14:textId="2D72F041" w:rsidR="00411ABB" w:rsidRDefault="00411ABB" w:rsidP="00411ABB">
      <w:pPr>
        <w:rPr>
          <w:rFonts w:asciiTheme="minorBidi" w:hAnsiTheme="minorBidi"/>
          <w:sz w:val="32"/>
          <w:szCs w:val="32"/>
          <w:rtl/>
        </w:rPr>
      </w:pPr>
    </w:p>
    <w:p w14:paraId="37F0A2DD" w14:textId="3C1C61C1" w:rsidR="00557484" w:rsidRDefault="006907FC" w:rsidP="00411ABB">
      <w:pPr>
        <w:rPr>
          <w:rFonts w:asciiTheme="minorBidi" w:hAnsiTheme="minorBidi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61250E3A" wp14:editId="2EEBCA53">
                <wp:simplePos x="0" y="0"/>
                <wp:positionH relativeFrom="column">
                  <wp:posOffset>4398087</wp:posOffset>
                </wp:positionH>
                <wp:positionV relativeFrom="paragraph">
                  <wp:posOffset>81079</wp:posOffset>
                </wp:positionV>
                <wp:extent cx="2364740" cy="254000"/>
                <wp:effectExtent l="0" t="0" r="0" b="0"/>
                <wp:wrapNone/>
                <wp:docPr id="1433" name="مربع نص 1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474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4A859" w14:textId="77777777" w:rsidR="00B5298A" w:rsidRDefault="00B5298A" w:rsidP="0019738D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سم أجزاء الواجهة الرئيسية  و حدد مهمتها؟؟</w:t>
                            </w:r>
                          </w:p>
                          <w:p w14:paraId="039B4E34" w14:textId="77777777" w:rsidR="00B5298A" w:rsidRPr="0019738D" w:rsidRDefault="00B5298A" w:rsidP="00C14714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</w:p>
                          <w:p w14:paraId="7813DBB5" w14:textId="77777777" w:rsidR="00B5298A" w:rsidRDefault="00B5298A"/>
                          <w:p w14:paraId="579D31B6" w14:textId="2CE09F26" w:rsidR="00B5298A" w:rsidRDefault="00B5298A" w:rsidP="0019738D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سم أجزاء الواجهة الرئيسية  و حدد مهمتها؟؟</w:t>
                            </w:r>
                          </w:p>
                          <w:p w14:paraId="659FB48A" w14:textId="091722C2" w:rsidR="00B5298A" w:rsidRPr="0019738D" w:rsidRDefault="00B5298A" w:rsidP="00C14714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50E3A" id="مربع نص 1433" o:spid="_x0000_s1070" type="#_x0000_t202" style="position:absolute;left:0;text-align:left;margin-left:346.3pt;margin-top:6.4pt;width:186.2pt;height:20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" filled="f" stroked="f" strokeweight=".5pt">
                <v:textbox>
                  <w:txbxContent>
                    <w:p w14:paraId="6F64A859" w14:textId="77777777" w:rsidR="00B5298A" w:rsidRDefault="00B5298A" w:rsidP="0019738D">
                      <w:pPr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سم أجزاء الواجهة الرئيسية  و حدد مهمتها؟؟</w:t>
                      </w:r>
                    </w:p>
                    <w:p w14:paraId="039B4E34" w14:textId="77777777" w:rsidR="00B5298A" w:rsidRPr="0019738D" w:rsidRDefault="00B5298A" w:rsidP="00C14714">
                      <w:pPr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</w:p>
                    <w:p w14:paraId="7813DBB5" w14:textId="77777777" w:rsidR="00B5298A" w:rsidRDefault="00B5298A"/>
                    <w:p w14:paraId="579D31B6" w14:textId="2CE09F26" w:rsidR="00B5298A" w:rsidRDefault="00B5298A" w:rsidP="0019738D">
                      <w:pPr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سم أجزاء الواجهة الرئيسية  و حدد مهمتها؟؟</w:t>
                      </w:r>
                    </w:p>
                    <w:p w14:paraId="659FB48A" w14:textId="091722C2" w:rsidR="00B5298A" w:rsidRPr="0019738D" w:rsidRDefault="00B5298A" w:rsidP="00C14714">
                      <w:pPr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8A06A9" w14:textId="3ABC6AE1" w:rsidR="00557484" w:rsidRDefault="00FE6C75" w:rsidP="00411ABB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4A8B54" wp14:editId="26BDAA6B">
                <wp:simplePos x="0" y="0"/>
                <wp:positionH relativeFrom="column">
                  <wp:posOffset>5137633</wp:posOffset>
                </wp:positionH>
                <wp:positionV relativeFrom="paragraph">
                  <wp:posOffset>33038</wp:posOffset>
                </wp:positionV>
                <wp:extent cx="1392949" cy="154465"/>
                <wp:effectExtent l="0" t="0" r="17145" b="17145"/>
                <wp:wrapNone/>
                <wp:docPr id="1392" name="مستطيل 1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949" cy="1544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D9468A" id="مستطيل 1392" o:spid="_x0000_s1026" style="position:absolute;left:0;text-align:left;margin-left:404.55pt;margin-top:2.6pt;width:109.7pt;height:12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" filled="f" strokecolor="#ffc000 [3207]" strokeweight="1.5pt"/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77DCA21" wp14:editId="553FA3A9">
                <wp:simplePos x="0" y="0"/>
                <wp:positionH relativeFrom="column">
                  <wp:posOffset>2973384</wp:posOffset>
                </wp:positionH>
                <wp:positionV relativeFrom="paragraph">
                  <wp:posOffset>39226</wp:posOffset>
                </wp:positionV>
                <wp:extent cx="1392949" cy="139745"/>
                <wp:effectExtent l="0" t="0" r="17145" b="12700"/>
                <wp:wrapNone/>
                <wp:docPr id="1393" name="مستطيل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949" cy="1397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EDEC3" id="مستطيل 1393" o:spid="_x0000_s1026" style="position:absolute;left:0;text-align:left;margin-left:234.1pt;margin-top:3.1pt;width:109.7pt;height:1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" filled="f" strokecolor="#002060" strokeweight="1.5pt"/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93522C" wp14:editId="05766D9A">
                <wp:simplePos x="0" y="0"/>
                <wp:positionH relativeFrom="column">
                  <wp:posOffset>701893</wp:posOffset>
                </wp:positionH>
                <wp:positionV relativeFrom="paragraph">
                  <wp:posOffset>50954</wp:posOffset>
                </wp:positionV>
                <wp:extent cx="1392949" cy="127041"/>
                <wp:effectExtent l="19050" t="19050" r="17145" b="25400"/>
                <wp:wrapNone/>
                <wp:docPr id="1394" name="مستطيل 1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949" cy="12704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2A421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FD6CBF" id="مستطيل 1394" o:spid="_x0000_s1026" style="position:absolute;left:0;text-align:left;margin-left:55.25pt;margin-top:4pt;width:109.7pt;height:10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" filled="f" strokecolor="#2a421a" strokeweight="2.25pt"/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BAFFFC" wp14:editId="2B57734E">
                <wp:simplePos x="0" y="0"/>
                <wp:positionH relativeFrom="column">
                  <wp:posOffset>875726</wp:posOffset>
                </wp:positionH>
                <wp:positionV relativeFrom="paragraph">
                  <wp:posOffset>193896</wp:posOffset>
                </wp:positionV>
                <wp:extent cx="5634148" cy="634825"/>
                <wp:effectExtent l="0" t="0" r="24130" b="13335"/>
                <wp:wrapNone/>
                <wp:docPr id="1395" name="مستطيل 1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148" cy="634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31F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380DC2" id="مستطيل 1395" o:spid="_x0000_s1026" style="position:absolute;left:0;text-align:left;margin-left:68.95pt;margin-top:15.25pt;width:443.65pt;height:50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" filled="f" strokecolor="#c31faf" strokeweight="1.5pt"/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EC8667" wp14:editId="54EF4051">
                <wp:simplePos x="0" y="0"/>
                <wp:positionH relativeFrom="column">
                  <wp:posOffset>4917878</wp:posOffset>
                </wp:positionH>
                <wp:positionV relativeFrom="paragraph">
                  <wp:posOffset>51599</wp:posOffset>
                </wp:positionV>
                <wp:extent cx="221046" cy="892059"/>
                <wp:effectExtent l="0" t="0" r="26670" b="22860"/>
                <wp:wrapNone/>
                <wp:docPr id="1420" name="رابط مستقيم 1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046" cy="89205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FFB1A" id="رابط مستقيم 1420" o:spid="_x0000_s1026" style="position:absolute;left:0;text-align:lef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25pt,4.05pt" to="404.65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" strokecolor="#ffc000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008689" wp14:editId="79833A1D">
                <wp:simplePos x="0" y="0"/>
                <wp:positionH relativeFrom="column">
                  <wp:posOffset>2999327</wp:posOffset>
                </wp:positionH>
                <wp:positionV relativeFrom="paragraph">
                  <wp:posOffset>199438</wp:posOffset>
                </wp:positionV>
                <wp:extent cx="28156" cy="678895"/>
                <wp:effectExtent l="19050" t="19050" r="29210" b="26035"/>
                <wp:wrapNone/>
                <wp:docPr id="1422" name="رابط مستقيم 1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56" cy="67889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71425" id="رابط مستقيم 1422" o:spid="_x0000_s1026" style="position:absolute;left:0;text-align:lef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15pt,15.7pt" to="238.35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" strokecolor="#002060" strokeweight="2.2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66721E5" wp14:editId="3A5970CF">
                <wp:simplePos x="0" y="0"/>
                <wp:positionH relativeFrom="column">
                  <wp:posOffset>1987124</wp:posOffset>
                </wp:positionH>
                <wp:positionV relativeFrom="paragraph">
                  <wp:posOffset>149944</wp:posOffset>
                </wp:positionV>
                <wp:extent cx="28156" cy="746785"/>
                <wp:effectExtent l="19050" t="19050" r="29210" b="34290"/>
                <wp:wrapNone/>
                <wp:docPr id="1423" name="رابط مستقيم 1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56" cy="7467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440AB" id="رابط مستقيم 1423" o:spid="_x0000_s1026" style="position:absolute;left:0;text-align:lef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11.8pt" to="158.6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" strokecolor="#002060" strokeweight="2.25pt">
                <v:stroke joinstyle="miter"/>
              </v:line>
            </w:pict>
          </mc:Fallback>
        </mc:AlternateContent>
      </w:r>
    </w:p>
    <w:p w14:paraId="42880F44" w14:textId="6E22ED36" w:rsidR="00557484" w:rsidRDefault="00557484" w:rsidP="00411ABB">
      <w:pPr>
        <w:rPr>
          <w:rFonts w:asciiTheme="minorBidi" w:hAnsiTheme="minorBidi"/>
          <w:sz w:val="32"/>
          <w:szCs w:val="32"/>
          <w:rtl/>
        </w:rPr>
      </w:pPr>
    </w:p>
    <w:p w14:paraId="3D9E3DC8" w14:textId="7D0639AE" w:rsidR="00557484" w:rsidRDefault="00FE6C75" w:rsidP="00411ABB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29A5ED" wp14:editId="14497BDC">
                <wp:simplePos x="0" y="0"/>
                <wp:positionH relativeFrom="column">
                  <wp:posOffset>5637076</wp:posOffset>
                </wp:positionH>
                <wp:positionV relativeFrom="paragraph">
                  <wp:posOffset>160871</wp:posOffset>
                </wp:positionV>
                <wp:extent cx="888686" cy="1906052"/>
                <wp:effectExtent l="0" t="0" r="26035" b="18415"/>
                <wp:wrapNone/>
                <wp:docPr id="1396" name="مستطيل 1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686" cy="190605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545E1" id="مستطيل 1396" o:spid="_x0000_s1026" style="position:absolute;left:0;text-align:left;margin-left:443.85pt;margin-top:12.65pt;width:70pt;height:150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" filled="f" strokecolor="aqua" strokeweight="1.5pt"/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8C2094" wp14:editId="62216569">
                <wp:simplePos x="0" y="0"/>
                <wp:positionH relativeFrom="column">
                  <wp:posOffset>669290</wp:posOffset>
                </wp:positionH>
                <wp:positionV relativeFrom="paragraph">
                  <wp:posOffset>12387</wp:posOffset>
                </wp:positionV>
                <wp:extent cx="158117" cy="120492"/>
                <wp:effectExtent l="0" t="0" r="13335" b="13335"/>
                <wp:wrapNone/>
                <wp:docPr id="1399" name="مستطيل 1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7" cy="12049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8EC26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B8ABE7" id="مستطيل 1399" o:spid="_x0000_s1026" style="position:absolute;left:0;text-align:left;margin-left:52.7pt;margin-top:1pt;width:12.45pt;height:9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" filled="f" strokecolor="#8ec26a" strokeweight="1.5pt"/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45E99D" wp14:editId="363C59B7">
                <wp:simplePos x="0" y="0"/>
                <wp:positionH relativeFrom="column">
                  <wp:posOffset>775145</wp:posOffset>
                </wp:positionH>
                <wp:positionV relativeFrom="paragraph">
                  <wp:posOffset>240655</wp:posOffset>
                </wp:positionV>
                <wp:extent cx="241770" cy="243872"/>
                <wp:effectExtent l="19050" t="19050" r="25400" b="22860"/>
                <wp:wrapNone/>
                <wp:docPr id="1402" name="مربع نص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770" cy="243872"/>
                        </a:xfrm>
                        <a:prstGeom prst="rect">
                          <a:avLst/>
                        </a:prstGeom>
                        <a:solidFill>
                          <a:srgbClr val="8EC26A"/>
                        </a:solidFill>
                        <a:ln w="38100">
                          <a:solidFill>
                            <a:srgbClr val="8EC26A"/>
                          </a:solidFill>
                        </a:ln>
                      </wps:spPr>
                      <wps:txbx>
                        <w:txbxContent>
                          <w:p w14:paraId="75CEBCFB" w14:textId="73BBAD62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1734D89B" w14:textId="77777777" w:rsidR="00B5298A" w:rsidRDefault="00B5298A"/>
                          <w:p w14:paraId="616669A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30F11AF8" w14:textId="77777777" w:rsidR="00B5298A" w:rsidRDefault="00B5298A"/>
                          <w:p w14:paraId="2CA45F02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38DD8B12" w14:textId="77777777" w:rsidR="00B5298A" w:rsidRDefault="00B5298A"/>
                          <w:p w14:paraId="262D05F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284B6339" w14:textId="77777777" w:rsidR="00B5298A" w:rsidRDefault="00B5298A"/>
                          <w:p w14:paraId="6F2A50E7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456EADE5" w14:textId="77777777" w:rsidR="00B5298A" w:rsidRDefault="00B5298A"/>
                          <w:p w14:paraId="42120D52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4995E88B" w14:textId="77777777" w:rsidR="00B5298A" w:rsidRDefault="00B5298A"/>
                          <w:p w14:paraId="1706E99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7F3C68E5" w14:textId="77777777" w:rsidR="00B5298A" w:rsidRDefault="00B5298A"/>
                          <w:p w14:paraId="4B9122F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19F7F8E3" w14:textId="77777777" w:rsidR="00B5298A" w:rsidRDefault="00B5298A"/>
                          <w:p w14:paraId="5913E00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6A87266A" w14:textId="77777777" w:rsidR="00B5298A" w:rsidRDefault="00B5298A"/>
                          <w:p w14:paraId="5DD9AC9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02BEEEE8" w14:textId="77777777" w:rsidR="00B5298A" w:rsidRDefault="00B5298A"/>
                          <w:p w14:paraId="71DFE9C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3618A402" w14:textId="77777777" w:rsidR="00B5298A" w:rsidRDefault="00B5298A"/>
                          <w:p w14:paraId="6A589EF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64D84DF0" w14:textId="77777777" w:rsidR="00B5298A" w:rsidRDefault="00B5298A"/>
                          <w:p w14:paraId="5932DDF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0F79DDD1" w14:textId="77777777" w:rsidR="00B5298A" w:rsidRDefault="00B5298A"/>
                          <w:p w14:paraId="513F5E4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0710FBAD" w14:textId="77777777" w:rsidR="00B5298A" w:rsidRDefault="00B5298A"/>
                          <w:p w14:paraId="3193D791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0FC1A69A" w14:textId="77777777" w:rsidR="00B5298A" w:rsidRDefault="00B5298A"/>
                          <w:p w14:paraId="13211C0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783C9686" w14:textId="77777777" w:rsidR="00B5298A" w:rsidRDefault="00B5298A"/>
                          <w:p w14:paraId="523BB973" w14:textId="4767810D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58464226" w14:textId="77777777" w:rsidR="00B5298A" w:rsidRDefault="00B5298A"/>
                          <w:p w14:paraId="1A648FB0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1EE90B49" w14:textId="77777777" w:rsidR="00B5298A" w:rsidRDefault="00B5298A"/>
                          <w:p w14:paraId="6D62B9C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7F7DBAFD" w14:textId="77777777" w:rsidR="00B5298A" w:rsidRDefault="00B5298A"/>
                          <w:p w14:paraId="157B8901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3F43A00A" w14:textId="77777777" w:rsidR="00B5298A" w:rsidRDefault="00B5298A"/>
                          <w:p w14:paraId="205F6DB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08009CF0" w14:textId="77777777" w:rsidR="00B5298A" w:rsidRDefault="00B5298A"/>
                          <w:p w14:paraId="1A91510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53DEF321" w14:textId="77777777" w:rsidR="00B5298A" w:rsidRDefault="00B5298A"/>
                          <w:p w14:paraId="2B22148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557B3DB6" w14:textId="77777777" w:rsidR="00B5298A" w:rsidRDefault="00B5298A"/>
                          <w:p w14:paraId="73FB5CC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0D246E68" w14:textId="77777777" w:rsidR="00B5298A" w:rsidRDefault="00B5298A"/>
                          <w:p w14:paraId="57633C02" w14:textId="49AC5356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1501EE13" w14:textId="77777777" w:rsidR="00B5298A" w:rsidRDefault="00B5298A"/>
                          <w:p w14:paraId="0616FE1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3B1F3C48" w14:textId="77777777" w:rsidR="00B5298A" w:rsidRDefault="00B5298A"/>
                          <w:p w14:paraId="3858744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347133F0" w14:textId="77777777" w:rsidR="00B5298A" w:rsidRDefault="00B5298A"/>
                          <w:p w14:paraId="75E252D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06917F24" w14:textId="77777777" w:rsidR="00B5298A" w:rsidRDefault="00B5298A"/>
                          <w:p w14:paraId="1D1381D8" w14:textId="16C74AFE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106905BA" w14:textId="77777777" w:rsidR="00B5298A" w:rsidRDefault="00B5298A"/>
                          <w:p w14:paraId="280D644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24CC91A5" w14:textId="77777777" w:rsidR="00B5298A" w:rsidRDefault="00B5298A"/>
                          <w:p w14:paraId="105AAC78" w14:textId="56FC33F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14:paraId="0197296D" w14:textId="77777777" w:rsidR="00B5298A" w:rsidRDefault="00B5298A"/>
                          <w:p w14:paraId="525F07CB" w14:textId="1F1CE60F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5E99D" id="مربع نص 1402" o:spid="_x0000_s1071" type="#_x0000_t202" style="position:absolute;left:0;text-align:left;margin-left:61.05pt;margin-top:18.95pt;width:19.05pt;height:19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" fillcolor="#8ec26a" strokecolor="#8ec26a" strokeweight="3pt">
                <v:textbox>
                  <w:txbxContent>
                    <w:p w14:paraId="75CEBCFB" w14:textId="73BBAD62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1734D89B" w14:textId="77777777" w:rsidR="00B5298A" w:rsidRDefault="00B5298A"/>
                    <w:p w14:paraId="616669AE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30F11AF8" w14:textId="77777777" w:rsidR="00B5298A" w:rsidRDefault="00B5298A"/>
                    <w:p w14:paraId="2CA45F02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38DD8B12" w14:textId="77777777" w:rsidR="00B5298A" w:rsidRDefault="00B5298A"/>
                    <w:p w14:paraId="262D05FC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284B6339" w14:textId="77777777" w:rsidR="00B5298A" w:rsidRDefault="00B5298A"/>
                    <w:p w14:paraId="6F2A50E7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456EADE5" w14:textId="77777777" w:rsidR="00B5298A" w:rsidRDefault="00B5298A"/>
                    <w:p w14:paraId="42120D52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4995E88B" w14:textId="77777777" w:rsidR="00B5298A" w:rsidRDefault="00B5298A"/>
                    <w:p w14:paraId="1706E99A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7F3C68E5" w14:textId="77777777" w:rsidR="00B5298A" w:rsidRDefault="00B5298A"/>
                    <w:p w14:paraId="4B9122FC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19F7F8E3" w14:textId="77777777" w:rsidR="00B5298A" w:rsidRDefault="00B5298A"/>
                    <w:p w14:paraId="5913E00D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6A87266A" w14:textId="77777777" w:rsidR="00B5298A" w:rsidRDefault="00B5298A"/>
                    <w:p w14:paraId="5DD9AC96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02BEEEE8" w14:textId="77777777" w:rsidR="00B5298A" w:rsidRDefault="00B5298A"/>
                    <w:p w14:paraId="71DFE9C8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3618A402" w14:textId="77777777" w:rsidR="00B5298A" w:rsidRDefault="00B5298A"/>
                    <w:p w14:paraId="6A589EFD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64D84DF0" w14:textId="77777777" w:rsidR="00B5298A" w:rsidRDefault="00B5298A"/>
                    <w:p w14:paraId="5932DDF5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0F79DDD1" w14:textId="77777777" w:rsidR="00B5298A" w:rsidRDefault="00B5298A"/>
                    <w:p w14:paraId="513F5E49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0710FBAD" w14:textId="77777777" w:rsidR="00B5298A" w:rsidRDefault="00B5298A"/>
                    <w:p w14:paraId="3193D791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0FC1A69A" w14:textId="77777777" w:rsidR="00B5298A" w:rsidRDefault="00B5298A"/>
                    <w:p w14:paraId="13211C05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783C9686" w14:textId="77777777" w:rsidR="00B5298A" w:rsidRDefault="00B5298A"/>
                    <w:p w14:paraId="523BB973" w14:textId="4767810D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58464226" w14:textId="77777777" w:rsidR="00B5298A" w:rsidRDefault="00B5298A"/>
                    <w:p w14:paraId="1A648FB0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1EE90B49" w14:textId="77777777" w:rsidR="00B5298A" w:rsidRDefault="00B5298A"/>
                    <w:p w14:paraId="6D62B9C5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7F7DBAFD" w14:textId="77777777" w:rsidR="00B5298A" w:rsidRDefault="00B5298A"/>
                    <w:p w14:paraId="157B8901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3F43A00A" w14:textId="77777777" w:rsidR="00B5298A" w:rsidRDefault="00B5298A"/>
                    <w:p w14:paraId="205F6DB6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08009CF0" w14:textId="77777777" w:rsidR="00B5298A" w:rsidRDefault="00B5298A"/>
                    <w:p w14:paraId="1A91510C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53DEF321" w14:textId="77777777" w:rsidR="00B5298A" w:rsidRDefault="00B5298A"/>
                    <w:p w14:paraId="2B22148D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557B3DB6" w14:textId="77777777" w:rsidR="00B5298A" w:rsidRDefault="00B5298A"/>
                    <w:p w14:paraId="73FB5CCF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0D246E68" w14:textId="77777777" w:rsidR="00B5298A" w:rsidRDefault="00B5298A"/>
                    <w:p w14:paraId="57633C02" w14:textId="49AC5356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1501EE13" w14:textId="77777777" w:rsidR="00B5298A" w:rsidRDefault="00B5298A"/>
                    <w:p w14:paraId="0616FE1C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3B1F3C48" w14:textId="77777777" w:rsidR="00B5298A" w:rsidRDefault="00B5298A"/>
                    <w:p w14:paraId="38587444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347133F0" w14:textId="77777777" w:rsidR="00B5298A" w:rsidRDefault="00B5298A"/>
                    <w:p w14:paraId="75E252DA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06917F24" w14:textId="77777777" w:rsidR="00B5298A" w:rsidRDefault="00B5298A"/>
                    <w:p w14:paraId="1D1381D8" w14:textId="16C74AFE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106905BA" w14:textId="77777777" w:rsidR="00B5298A" w:rsidRDefault="00B5298A"/>
                    <w:p w14:paraId="280D6446" w14:textId="7777777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24CC91A5" w14:textId="77777777" w:rsidR="00B5298A" w:rsidRDefault="00B5298A"/>
                    <w:p w14:paraId="105AAC78" w14:textId="56FC33F7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14:paraId="0197296D" w14:textId="77777777" w:rsidR="00B5298A" w:rsidRDefault="00B5298A"/>
                    <w:p w14:paraId="525F07CB" w14:textId="1F1CE60F" w:rsidR="00B5298A" w:rsidRDefault="00B5298A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91210" wp14:editId="444AA2E3">
                <wp:simplePos x="0" y="0"/>
                <wp:positionH relativeFrom="column">
                  <wp:posOffset>5264158</wp:posOffset>
                </wp:positionH>
                <wp:positionV relativeFrom="paragraph">
                  <wp:posOffset>185618</wp:posOffset>
                </wp:positionV>
                <wp:extent cx="241693" cy="243658"/>
                <wp:effectExtent l="0" t="0" r="25400" b="23495"/>
                <wp:wrapNone/>
                <wp:docPr id="1407" name="مربع نص 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93" cy="243658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38799" w14:textId="41F121CE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7CA5C83A" w14:textId="77777777" w:rsidR="00B5298A" w:rsidRDefault="00B5298A"/>
                          <w:p w14:paraId="7EFF5C7E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258C3EB1" w14:textId="77777777" w:rsidR="00B5298A" w:rsidRDefault="00B5298A"/>
                          <w:p w14:paraId="104DDBF4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15FBD657" w14:textId="77777777" w:rsidR="00B5298A" w:rsidRDefault="00B5298A"/>
                          <w:p w14:paraId="795A9202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22A03EBB" w14:textId="77777777" w:rsidR="00B5298A" w:rsidRDefault="00B5298A"/>
                          <w:p w14:paraId="789343E7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44A0E90F" w14:textId="77777777" w:rsidR="00B5298A" w:rsidRDefault="00B5298A"/>
                          <w:p w14:paraId="6C19ACE7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300B0C8F" w14:textId="77777777" w:rsidR="00B5298A" w:rsidRDefault="00B5298A"/>
                          <w:p w14:paraId="32EDA07E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6132D3BE" w14:textId="77777777" w:rsidR="00B5298A" w:rsidRDefault="00B5298A"/>
                          <w:p w14:paraId="75F21549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6327759F" w14:textId="77777777" w:rsidR="00B5298A" w:rsidRDefault="00B5298A"/>
                          <w:p w14:paraId="7BD8485F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335D6F21" w14:textId="77777777" w:rsidR="00B5298A" w:rsidRDefault="00B5298A"/>
                          <w:p w14:paraId="227D2054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354DFA1A" w14:textId="77777777" w:rsidR="00B5298A" w:rsidRDefault="00B5298A"/>
                          <w:p w14:paraId="0B808B25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5D66B9CB" w14:textId="77777777" w:rsidR="00B5298A" w:rsidRDefault="00B5298A"/>
                          <w:p w14:paraId="48F29928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1DEA6967" w14:textId="77777777" w:rsidR="00B5298A" w:rsidRDefault="00B5298A"/>
                          <w:p w14:paraId="44DA4E0A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05F0A343" w14:textId="77777777" w:rsidR="00B5298A" w:rsidRDefault="00B5298A"/>
                          <w:p w14:paraId="7BB3FBB5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42CC3BB3" w14:textId="77777777" w:rsidR="00B5298A" w:rsidRDefault="00B5298A"/>
                          <w:p w14:paraId="301B2010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1BA9DE15" w14:textId="77777777" w:rsidR="00B5298A" w:rsidRDefault="00B5298A"/>
                          <w:p w14:paraId="5EB97E0E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0D25C24B" w14:textId="77777777" w:rsidR="00B5298A" w:rsidRDefault="00B5298A"/>
                          <w:p w14:paraId="0A545ADC" w14:textId="7C9B7D9A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612E5381" w14:textId="77777777" w:rsidR="00B5298A" w:rsidRDefault="00B5298A"/>
                          <w:p w14:paraId="494674CC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2EFB9665" w14:textId="77777777" w:rsidR="00B5298A" w:rsidRDefault="00B5298A"/>
                          <w:p w14:paraId="04C563D5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23938C44" w14:textId="77777777" w:rsidR="00B5298A" w:rsidRDefault="00B5298A"/>
                          <w:p w14:paraId="6E78D4C8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2C87F2D2" w14:textId="77777777" w:rsidR="00B5298A" w:rsidRDefault="00B5298A"/>
                          <w:p w14:paraId="767B26FF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6D93F421" w14:textId="77777777" w:rsidR="00B5298A" w:rsidRDefault="00B5298A"/>
                          <w:p w14:paraId="60097A9E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66B1D723" w14:textId="77777777" w:rsidR="00B5298A" w:rsidRDefault="00B5298A"/>
                          <w:p w14:paraId="4F974E74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7AA991D4" w14:textId="77777777" w:rsidR="00B5298A" w:rsidRDefault="00B5298A"/>
                          <w:p w14:paraId="564C5C1D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4A76A62B" w14:textId="77777777" w:rsidR="00B5298A" w:rsidRDefault="00B5298A"/>
                          <w:p w14:paraId="52418119" w14:textId="44D18D19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36027DA4" w14:textId="77777777" w:rsidR="00B5298A" w:rsidRDefault="00B5298A"/>
                          <w:p w14:paraId="189AC317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043AF9EA" w14:textId="77777777" w:rsidR="00B5298A" w:rsidRDefault="00B5298A"/>
                          <w:p w14:paraId="65922E18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33FF2F61" w14:textId="77777777" w:rsidR="00B5298A" w:rsidRDefault="00B5298A"/>
                          <w:p w14:paraId="5FC95BDA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4AD59C34" w14:textId="77777777" w:rsidR="00B5298A" w:rsidRDefault="00B5298A"/>
                          <w:p w14:paraId="7444ED4E" w14:textId="7FD640D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1350BE01" w14:textId="77777777" w:rsidR="00B5298A" w:rsidRDefault="00B5298A"/>
                          <w:p w14:paraId="1B95D8CC" w14:textId="7777777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5EAAD8EF" w14:textId="77777777" w:rsidR="00B5298A" w:rsidRDefault="00B5298A"/>
                          <w:p w14:paraId="237EB978" w14:textId="5B5125F5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4F9DF766" w14:textId="77777777" w:rsidR="00B5298A" w:rsidRDefault="00B5298A"/>
                          <w:p w14:paraId="15A2D807" w14:textId="7A28F6D7" w:rsidR="00B5298A" w:rsidRPr="00557484" w:rsidRDefault="00B529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91210" id="مربع نص 1407" o:spid="_x0000_s1072" type="#_x0000_t202" style="position:absolute;left:0;text-align:left;margin-left:414.5pt;margin-top:14.6pt;width:19.05pt;height:19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" fillcolor="aqua" strokecolor="aqua" strokeweight="1.5pt">
                <v:textbox>
                  <w:txbxContent>
                    <w:p w14:paraId="3FF38799" w14:textId="41F121CE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7CA5C83A" w14:textId="77777777" w:rsidR="00B5298A" w:rsidRDefault="00B5298A"/>
                    <w:p w14:paraId="7EFF5C7E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258C3EB1" w14:textId="77777777" w:rsidR="00B5298A" w:rsidRDefault="00B5298A"/>
                    <w:p w14:paraId="104DDBF4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15FBD657" w14:textId="77777777" w:rsidR="00B5298A" w:rsidRDefault="00B5298A"/>
                    <w:p w14:paraId="795A9202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22A03EBB" w14:textId="77777777" w:rsidR="00B5298A" w:rsidRDefault="00B5298A"/>
                    <w:p w14:paraId="789343E7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44A0E90F" w14:textId="77777777" w:rsidR="00B5298A" w:rsidRDefault="00B5298A"/>
                    <w:p w14:paraId="6C19ACE7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300B0C8F" w14:textId="77777777" w:rsidR="00B5298A" w:rsidRDefault="00B5298A"/>
                    <w:p w14:paraId="32EDA07E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6132D3BE" w14:textId="77777777" w:rsidR="00B5298A" w:rsidRDefault="00B5298A"/>
                    <w:p w14:paraId="75F21549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6327759F" w14:textId="77777777" w:rsidR="00B5298A" w:rsidRDefault="00B5298A"/>
                    <w:p w14:paraId="7BD8485F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335D6F21" w14:textId="77777777" w:rsidR="00B5298A" w:rsidRDefault="00B5298A"/>
                    <w:p w14:paraId="227D2054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354DFA1A" w14:textId="77777777" w:rsidR="00B5298A" w:rsidRDefault="00B5298A"/>
                    <w:p w14:paraId="0B808B25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5D66B9CB" w14:textId="77777777" w:rsidR="00B5298A" w:rsidRDefault="00B5298A"/>
                    <w:p w14:paraId="48F29928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1DEA6967" w14:textId="77777777" w:rsidR="00B5298A" w:rsidRDefault="00B5298A"/>
                    <w:p w14:paraId="44DA4E0A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05F0A343" w14:textId="77777777" w:rsidR="00B5298A" w:rsidRDefault="00B5298A"/>
                    <w:p w14:paraId="7BB3FBB5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42CC3BB3" w14:textId="77777777" w:rsidR="00B5298A" w:rsidRDefault="00B5298A"/>
                    <w:p w14:paraId="301B2010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1BA9DE15" w14:textId="77777777" w:rsidR="00B5298A" w:rsidRDefault="00B5298A"/>
                    <w:p w14:paraId="5EB97E0E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0D25C24B" w14:textId="77777777" w:rsidR="00B5298A" w:rsidRDefault="00B5298A"/>
                    <w:p w14:paraId="0A545ADC" w14:textId="7C9B7D9A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612E5381" w14:textId="77777777" w:rsidR="00B5298A" w:rsidRDefault="00B5298A"/>
                    <w:p w14:paraId="494674CC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2EFB9665" w14:textId="77777777" w:rsidR="00B5298A" w:rsidRDefault="00B5298A"/>
                    <w:p w14:paraId="04C563D5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23938C44" w14:textId="77777777" w:rsidR="00B5298A" w:rsidRDefault="00B5298A"/>
                    <w:p w14:paraId="6E78D4C8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2C87F2D2" w14:textId="77777777" w:rsidR="00B5298A" w:rsidRDefault="00B5298A"/>
                    <w:p w14:paraId="767B26FF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6D93F421" w14:textId="77777777" w:rsidR="00B5298A" w:rsidRDefault="00B5298A"/>
                    <w:p w14:paraId="60097A9E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66B1D723" w14:textId="77777777" w:rsidR="00B5298A" w:rsidRDefault="00B5298A"/>
                    <w:p w14:paraId="4F974E74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7AA991D4" w14:textId="77777777" w:rsidR="00B5298A" w:rsidRDefault="00B5298A"/>
                    <w:p w14:paraId="564C5C1D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4A76A62B" w14:textId="77777777" w:rsidR="00B5298A" w:rsidRDefault="00B5298A"/>
                    <w:p w14:paraId="52418119" w14:textId="44D18D19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36027DA4" w14:textId="77777777" w:rsidR="00B5298A" w:rsidRDefault="00B5298A"/>
                    <w:p w14:paraId="189AC317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043AF9EA" w14:textId="77777777" w:rsidR="00B5298A" w:rsidRDefault="00B5298A"/>
                    <w:p w14:paraId="65922E18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33FF2F61" w14:textId="77777777" w:rsidR="00B5298A" w:rsidRDefault="00B5298A"/>
                    <w:p w14:paraId="5FC95BDA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4AD59C34" w14:textId="77777777" w:rsidR="00B5298A" w:rsidRDefault="00B5298A"/>
                    <w:p w14:paraId="7444ED4E" w14:textId="7FD640D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1350BE01" w14:textId="77777777" w:rsidR="00B5298A" w:rsidRDefault="00B5298A"/>
                    <w:p w14:paraId="1B95D8CC" w14:textId="7777777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5EAAD8EF" w14:textId="77777777" w:rsidR="00B5298A" w:rsidRDefault="00B5298A"/>
                    <w:p w14:paraId="237EB978" w14:textId="5B5125F5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4F9DF766" w14:textId="77777777" w:rsidR="00B5298A" w:rsidRDefault="00B5298A"/>
                    <w:p w14:paraId="15A2D807" w14:textId="7A28F6D7" w:rsidR="00B5298A" w:rsidRPr="00557484" w:rsidRDefault="00B529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62234E" wp14:editId="7E57BD65">
                <wp:simplePos x="0" y="0"/>
                <wp:positionH relativeFrom="column">
                  <wp:posOffset>4750536</wp:posOffset>
                </wp:positionH>
                <wp:positionV relativeFrom="paragraph">
                  <wp:posOffset>184852</wp:posOffset>
                </wp:positionV>
                <wp:extent cx="250724" cy="1212147"/>
                <wp:effectExtent l="19050" t="19050" r="16510" b="26670"/>
                <wp:wrapNone/>
                <wp:docPr id="1408" name="مربع نص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24" cy="1212147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3810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12368C21" w14:textId="64BD428E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51AA935F" w14:textId="77777777" w:rsidR="00B5298A" w:rsidRDefault="00B5298A"/>
                          <w:p w14:paraId="17E484F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34CEEA2D" w14:textId="77777777" w:rsidR="00B5298A" w:rsidRDefault="00B5298A"/>
                          <w:p w14:paraId="00FA9B6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2927F30B" w14:textId="77777777" w:rsidR="00B5298A" w:rsidRDefault="00B5298A"/>
                          <w:p w14:paraId="7CA3AAC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2DDCCD49" w14:textId="77777777" w:rsidR="00B5298A" w:rsidRDefault="00B5298A"/>
                          <w:p w14:paraId="0ABC31F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70D61018" w14:textId="77777777" w:rsidR="00B5298A" w:rsidRDefault="00B5298A"/>
                          <w:p w14:paraId="5F34657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7825BD6D" w14:textId="77777777" w:rsidR="00B5298A" w:rsidRDefault="00B5298A"/>
                          <w:p w14:paraId="5AE10312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053FA8C7" w14:textId="77777777" w:rsidR="00B5298A" w:rsidRDefault="00B5298A"/>
                          <w:p w14:paraId="763A889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3E97392A" w14:textId="77777777" w:rsidR="00B5298A" w:rsidRDefault="00B5298A"/>
                          <w:p w14:paraId="4A78C32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15E42A55" w14:textId="77777777" w:rsidR="00B5298A" w:rsidRDefault="00B5298A"/>
                          <w:p w14:paraId="6D38ACF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3250280B" w14:textId="77777777" w:rsidR="00B5298A" w:rsidRDefault="00B5298A"/>
                          <w:p w14:paraId="481CFD5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1B300086" w14:textId="77777777" w:rsidR="00B5298A" w:rsidRDefault="00B5298A"/>
                          <w:p w14:paraId="1B90C93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1C83B665" w14:textId="77777777" w:rsidR="00B5298A" w:rsidRDefault="00B5298A"/>
                          <w:p w14:paraId="03F906C1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0384C739" w14:textId="77777777" w:rsidR="00B5298A" w:rsidRDefault="00B5298A"/>
                          <w:p w14:paraId="17DB968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5E2A4AB9" w14:textId="77777777" w:rsidR="00B5298A" w:rsidRDefault="00B5298A"/>
                          <w:p w14:paraId="17819651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6170659C" w14:textId="77777777" w:rsidR="00B5298A" w:rsidRDefault="00B5298A"/>
                          <w:p w14:paraId="2FF6F6C0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3064FEDD" w14:textId="77777777" w:rsidR="00B5298A" w:rsidRDefault="00B5298A"/>
                          <w:p w14:paraId="5BB1C56D" w14:textId="2D923955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4DEFD172" w14:textId="77777777" w:rsidR="00B5298A" w:rsidRDefault="00B5298A"/>
                          <w:p w14:paraId="0442DD02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142539FF" w14:textId="77777777" w:rsidR="00B5298A" w:rsidRDefault="00B5298A"/>
                          <w:p w14:paraId="732E9BD0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5E1C72E5" w14:textId="77777777" w:rsidR="00B5298A" w:rsidRDefault="00B5298A"/>
                          <w:p w14:paraId="0470B09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7233F5FC" w14:textId="77777777" w:rsidR="00B5298A" w:rsidRDefault="00B5298A"/>
                          <w:p w14:paraId="4E70AFE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5419AF73" w14:textId="77777777" w:rsidR="00B5298A" w:rsidRDefault="00B5298A"/>
                          <w:p w14:paraId="786CA9E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7BBE64DE" w14:textId="77777777" w:rsidR="00B5298A" w:rsidRDefault="00B5298A"/>
                          <w:p w14:paraId="52309F2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2E562A15" w14:textId="77777777" w:rsidR="00B5298A" w:rsidRDefault="00B5298A"/>
                          <w:p w14:paraId="3A9920B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1F8942C9" w14:textId="77777777" w:rsidR="00B5298A" w:rsidRDefault="00B5298A"/>
                          <w:p w14:paraId="692962F6" w14:textId="6FD3C9DF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73C66642" w14:textId="77777777" w:rsidR="00B5298A" w:rsidRDefault="00B5298A"/>
                          <w:p w14:paraId="1D4DEB9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5153ABD6" w14:textId="77777777" w:rsidR="00B5298A" w:rsidRDefault="00B5298A"/>
                          <w:p w14:paraId="11F4227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5DDBBE8B" w14:textId="77777777" w:rsidR="00B5298A" w:rsidRDefault="00B5298A"/>
                          <w:p w14:paraId="5229CFF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291CC932" w14:textId="77777777" w:rsidR="00B5298A" w:rsidRDefault="00B5298A"/>
                          <w:p w14:paraId="50778825" w14:textId="505F440D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14AEDF6B" w14:textId="77777777" w:rsidR="00B5298A" w:rsidRDefault="00B5298A"/>
                          <w:p w14:paraId="13BDB58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6FE9FBF1" w14:textId="77777777" w:rsidR="00B5298A" w:rsidRDefault="00B5298A"/>
                          <w:p w14:paraId="3A15BC08" w14:textId="7E734F13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  <w:p w14:paraId="6EDB62EF" w14:textId="77777777" w:rsidR="00B5298A" w:rsidRDefault="00B5298A"/>
                          <w:p w14:paraId="2CD89B3B" w14:textId="716F5778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2234E" id="مربع نص 1408" o:spid="_x0000_s1073" type="#_x0000_t202" style="position:absolute;left:0;text-align:left;margin-left:374.05pt;margin-top:14.55pt;width:19.75pt;height:95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" fillcolor="#ffc000 [3207]" strokecolor="#ffc000" strokeweight="3pt">
                <v:textbox>
                  <w:txbxContent>
                    <w:p w14:paraId="12368C21" w14:textId="64BD428E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51AA935F" w14:textId="77777777" w:rsidR="00B5298A" w:rsidRDefault="00B5298A"/>
                    <w:p w14:paraId="17E484FF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34CEEA2D" w14:textId="77777777" w:rsidR="00B5298A" w:rsidRDefault="00B5298A"/>
                    <w:p w14:paraId="00FA9B64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2927F30B" w14:textId="77777777" w:rsidR="00B5298A" w:rsidRDefault="00B5298A"/>
                    <w:p w14:paraId="7CA3AACF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2DDCCD49" w14:textId="77777777" w:rsidR="00B5298A" w:rsidRDefault="00B5298A"/>
                    <w:p w14:paraId="0ABC31FB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70D61018" w14:textId="77777777" w:rsidR="00B5298A" w:rsidRDefault="00B5298A"/>
                    <w:p w14:paraId="5F346579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7825BD6D" w14:textId="77777777" w:rsidR="00B5298A" w:rsidRDefault="00B5298A"/>
                    <w:p w14:paraId="5AE10312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053FA8C7" w14:textId="77777777" w:rsidR="00B5298A" w:rsidRDefault="00B5298A"/>
                    <w:p w14:paraId="763A8898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3E97392A" w14:textId="77777777" w:rsidR="00B5298A" w:rsidRDefault="00B5298A"/>
                    <w:p w14:paraId="4A78C32B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15E42A55" w14:textId="77777777" w:rsidR="00B5298A" w:rsidRDefault="00B5298A"/>
                    <w:p w14:paraId="6D38ACF5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3250280B" w14:textId="77777777" w:rsidR="00B5298A" w:rsidRDefault="00B5298A"/>
                    <w:p w14:paraId="481CFD58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1B300086" w14:textId="77777777" w:rsidR="00B5298A" w:rsidRDefault="00B5298A"/>
                    <w:p w14:paraId="1B90C935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1C83B665" w14:textId="77777777" w:rsidR="00B5298A" w:rsidRDefault="00B5298A"/>
                    <w:p w14:paraId="03F906C1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0384C739" w14:textId="77777777" w:rsidR="00B5298A" w:rsidRDefault="00B5298A"/>
                    <w:p w14:paraId="17DB9686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5E2A4AB9" w14:textId="77777777" w:rsidR="00B5298A" w:rsidRDefault="00B5298A"/>
                    <w:p w14:paraId="17819651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6170659C" w14:textId="77777777" w:rsidR="00B5298A" w:rsidRDefault="00B5298A"/>
                    <w:p w14:paraId="2FF6F6C0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3064FEDD" w14:textId="77777777" w:rsidR="00B5298A" w:rsidRDefault="00B5298A"/>
                    <w:p w14:paraId="5BB1C56D" w14:textId="2D923955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4DEFD172" w14:textId="77777777" w:rsidR="00B5298A" w:rsidRDefault="00B5298A"/>
                    <w:p w14:paraId="0442DD02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142539FF" w14:textId="77777777" w:rsidR="00B5298A" w:rsidRDefault="00B5298A"/>
                    <w:p w14:paraId="732E9BD0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5E1C72E5" w14:textId="77777777" w:rsidR="00B5298A" w:rsidRDefault="00B5298A"/>
                    <w:p w14:paraId="0470B09C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7233F5FC" w14:textId="77777777" w:rsidR="00B5298A" w:rsidRDefault="00B5298A"/>
                    <w:p w14:paraId="4E70AFEB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5419AF73" w14:textId="77777777" w:rsidR="00B5298A" w:rsidRDefault="00B5298A"/>
                    <w:p w14:paraId="786CA9E3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7BBE64DE" w14:textId="77777777" w:rsidR="00B5298A" w:rsidRDefault="00B5298A"/>
                    <w:p w14:paraId="52309F25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2E562A15" w14:textId="77777777" w:rsidR="00B5298A" w:rsidRDefault="00B5298A"/>
                    <w:p w14:paraId="3A9920BA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1F8942C9" w14:textId="77777777" w:rsidR="00B5298A" w:rsidRDefault="00B5298A"/>
                    <w:p w14:paraId="692962F6" w14:textId="6FD3C9DF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73C66642" w14:textId="77777777" w:rsidR="00B5298A" w:rsidRDefault="00B5298A"/>
                    <w:p w14:paraId="1D4DEB96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5153ABD6" w14:textId="77777777" w:rsidR="00B5298A" w:rsidRDefault="00B5298A"/>
                    <w:p w14:paraId="11F4227D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5DDBBE8B" w14:textId="77777777" w:rsidR="00B5298A" w:rsidRDefault="00B5298A"/>
                    <w:p w14:paraId="5229CFFC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291CC932" w14:textId="77777777" w:rsidR="00B5298A" w:rsidRDefault="00B5298A"/>
                    <w:p w14:paraId="50778825" w14:textId="505F440D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14AEDF6B" w14:textId="77777777" w:rsidR="00B5298A" w:rsidRDefault="00B5298A"/>
                    <w:p w14:paraId="13BDB589" w14:textId="77777777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6FE9FBF1" w14:textId="77777777" w:rsidR="00B5298A" w:rsidRDefault="00B5298A"/>
                    <w:p w14:paraId="3A15BC08" w14:textId="7E734F13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  <w:p w14:paraId="6EDB62EF" w14:textId="77777777" w:rsidR="00B5298A" w:rsidRDefault="00B5298A"/>
                    <w:p w14:paraId="2CD89B3B" w14:textId="716F5778" w:rsidR="00B5298A" w:rsidRDefault="00B5298A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1505E2" wp14:editId="0709D138">
                <wp:simplePos x="0" y="0"/>
                <wp:positionH relativeFrom="column">
                  <wp:posOffset>1374475</wp:posOffset>
                </wp:positionH>
                <wp:positionV relativeFrom="paragraph">
                  <wp:posOffset>259216</wp:posOffset>
                </wp:positionV>
                <wp:extent cx="241693" cy="243658"/>
                <wp:effectExtent l="19050" t="19050" r="25400" b="23495"/>
                <wp:wrapNone/>
                <wp:docPr id="1409" name="مربع نص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93" cy="243658"/>
                        </a:xfrm>
                        <a:prstGeom prst="rect">
                          <a:avLst/>
                        </a:prstGeom>
                        <a:solidFill>
                          <a:srgbClr val="C31FAF"/>
                        </a:solidFill>
                        <a:ln w="38100">
                          <a:solidFill>
                            <a:srgbClr val="C31FAF"/>
                          </a:solidFill>
                        </a:ln>
                      </wps:spPr>
                      <wps:txbx>
                        <w:txbxContent>
                          <w:p w14:paraId="2B8D83A6" w14:textId="5EFEE974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6F003D96" w14:textId="77777777" w:rsidR="00B5298A" w:rsidRDefault="00B5298A"/>
                          <w:p w14:paraId="77478BDD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0ECD9E8A" w14:textId="77777777" w:rsidR="00B5298A" w:rsidRDefault="00B5298A"/>
                          <w:p w14:paraId="0147D45A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3BAA275C" w14:textId="77777777" w:rsidR="00B5298A" w:rsidRDefault="00B5298A"/>
                          <w:p w14:paraId="09B4C3C7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76C74F94" w14:textId="77777777" w:rsidR="00B5298A" w:rsidRDefault="00B5298A"/>
                          <w:p w14:paraId="5744DA00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076C07F2" w14:textId="77777777" w:rsidR="00B5298A" w:rsidRDefault="00B5298A"/>
                          <w:p w14:paraId="56798F80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1083115F" w14:textId="77777777" w:rsidR="00B5298A" w:rsidRDefault="00B5298A"/>
                          <w:p w14:paraId="0F3E2442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5E01BB09" w14:textId="77777777" w:rsidR="00B5298A" w:rsidRDefault="00B5298A"/>
                          <w:p w14:paraId="037137EB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297AD836" w14:textId="77777777" w:rsidR="00B5298A" w:rsidRDefault="00B5298A"/>
                          <w:p w14:paraId="68C55F0A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76DBF126" w14:textId="77777777" w:rsidR="00B5298A" w:rsidRDefault="00B5298A"/>
                          <w:p w14:paraId="6EBF3BEF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396B26DA" w14:textId="77777777" w:rsidR="00B5298A" w:rsidRDefault="00B5298A"/>
                          <w:p w14:paraId="5EBE49BE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451FE1FA" w14:textId="77777777" w:rsidR="00B5298A" w:rsidRDefault="00B5298A"/>
                          <w:p w14:paraId="732D197F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243809A3" w14:textId="77777777" w:rsidR="00B5298A" w:rsidRDefault="00B5298A"/>
                          <w:p w14:paraId="14D6664B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001F07F1" w14:textId="77777777" w:rsidR="00B5298A" w:rsidRDefault="00B5298A"/>
                          <w:p w14:paraId="418060F9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751501AE" w14:textId="77777777" w:rsidR="00B5298A" w:rsidRDefault="00B5298A"/>
                          <w:p w14:paraId="41EE548A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6F2E145C" w14:textId="77777777" w:rsidR="00B5298A" w:rsidRDefault="00B5298A"/>
                          <w:p w14:paraId="55D012A5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2A681C49" w14:textId="77777777" w:rsidR="00B5298A" w:rsidRDefault="00B5298A"/>
                          <w:p w14:paraId="4E6EFBAF" w14:textId="7711D5E9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12BA3A06" w14:textId="77777777" w:rsidR="00B5298A" w:rsidRDefault="00B5298A"/>
                          <w:p w14:paraId="0D50BCAB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6D62A058" w14:textId="77777777" w:rsidR="00B5298A" w:rsidRDefault="00B5298A"/>
                          <w:p w14:paraId="7BAE40F5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66FEF3E8" w14:textId="77777777" w:rsidR="00B5298A" w:rsidRDefault="00B5298A"/>
                          <w:p w14:paraId="5DE003B1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75FA732A" w14:textId="77777777" w:rsidR="00B5298A" w:rsidRDefault="00B5298A"/>
                          <w:p w14:paraId="2421189B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24B9C003" w14:textId="77777777" w:rsidR="00B5298A" w:rsidRDefault="00B5298A"/>
                          <w:p w14:paraId="0507F46E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1D38E26D" w14:textId="77777777" w:rsidR="00B5298A" w:rsidRDefault="00B5298A"/>
                          <w:p w14:paraId="2A53277F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531EF9F1" w14:textId="77777777" w:rsidR="00B5298A" w:rsidRDefault="00B5298A"/>
                          <w:p w14:paraId="66678557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2C733EF0" w14:textId="77777777" w:rsidR="00B5298A" w:rsidRDefault="00B5298A"/>
                          <w:p w14:paraId="57086618" w14:textId="5C4238FB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78417FCE" w14:textId="77777777" w:rsidR="00B5298A" w:rsidRDefault="00B5298A"/>
                          <w:p w14:paraId="03D10C62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05D4B989" w14:textId="77777777" w:rsidR="00B5298A" w:rsidRDefault="00B5298A"/>
                          <w:p w14:paraId="4CDE7D82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0E81BBAC" w14:textId="77777777" w:rsidR="00B5298A" w:rsidRDefault="00B5298A"/>
                          <w:p w14:paraId="220967FD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5DE718B8" w14:textId="77777777" w:rsidR="00B5298A" w:rsidRDefault="00B5298A"/>
                          <w:p w14:paraId="45506B53" w14:textId="05AC3373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39323834" w14:textId="77777777" w:rsidR="00B5298A" w:rsidRDefault="00B5298A"/>
                          <w:p w14:paraId="56A2EFB1" w14:textId="77777777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43D23A1C" w14:textId="77777777" w:rsidR="00B5298A" w:rsidRDefault="00B5298A"/>
                          <w:p w14:paraId="1A2D0256" w14:textId="730C11B8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14:paraId="4BBF66AC" w14:textId="77777777" w:rsidR="00B5298A" w:rsidRDefault="00B5298A"/>
                          <w:p w14:paraId="4C514ECE" w14:textId="08D2AEA0" w:rsidR="00B5298A" w:rsidRDefault="00B5298A" w:rsidP="0055748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505E2" id="مربع نص 1409" o:spid="_x0000_s1074" type="#_x0000_t202" style="position:absolute;left:0;text-align:left;margin-left:108.25pt;margin-top:20.4pt;width:19.05pt;height:19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" fillcolor="#c31faf" strokecolor="#c31faf" strokeweight="3pt">
                <v:textbox>
                  <w:txbxContent>
                    <w:p w14:paraId="2B8D83A6" w14:textId="5EFEE974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6F003D96" w14:textId="77777777" w:rsidR="00B5298A" w:rsidRDefault="00B5298A"/>
                    <w:p w14:paraId="77478BDD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0ECD9E8A" w14:textId="77777777" w:rsidR="00B5298A" w:rsidRDefault="00B5298A"/>
                    <w:p w14:paraId="0147D45A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3BAA275C" w14:textId="77777777" w:rsidR="00B5298A" w:rsidRDefault="00B5298A"/>
                    <w:p w14:paraId="09B4C3C7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76C74F94" w14:textId="77777777" w:rsidR="00B5298A" w:rsidRDefault="00B5298A"/>
                    <w:p w14:paraId="5744DA00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076C07F2" w14:textId="77777777" w:rsidR="00B5298A" w:rsidRDefault="00B5298A"/>
                    <w:p w14:paraId="56798F80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1083115F" w14:textId="77777777" w:rsidR="00B5298A" w:rsidRDefault="00B5298A"/>
                    <w:p w14:paraId="0F3E2442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5E01BB09" w14:textId="77777777" w:rsidR="00B5298A" w:rsidRDefault="00B5298A"/>
                    <w:p w14:paraId="037137EB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297AD836" w14:textId="77777777" w:rsidR="00B5298A" w:rsidRDefault="00B5298A"/>
                    <w:p w14:paraId="68C55F0A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76DBF126" w14:textId="77777777" w:rsidR="00B5298A" w:rsidRDefault="00B5298A"/>
                    <w:p w14:paraId="6EBF3BEF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396B26DA" w14:textId="77777777" w:rsidR="00B5298A" w:rsidRDefault="00B5298A"/>
                    <w:p w14:paraId="5EBE49BE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451FE1FA" w14:textId="77777777" w:rsidR="00B5298A" w:rsidRDefault="00B5298A"/>
                    <w:p w14:paraId="732D197F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243809A3" w14:textId="77777777" w:rsidR="00B5298A" w:rsidRDefault="00B5298A"/>
                    <w:p w14:paraId="14D6664B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001F07F1" w14:textId="77777777" w:rsidR="00B5298A" w:rsidRDefault="00B5298A"/>
                    <w:p w14:paraId="418060F9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751501AE" w14:textId="77777777" w:rsidR="00B5298A" w:rsidRDefault="00B5298A"/>
                    <w:p w14:paraId="41EE548A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6F2E145C" w14:textId="77777777" w:rsidR="00B5298A" w:rsidRDefault="00B5298A"/>
                    <w:p w14:paraId="55D012A5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2A681C49" w14:textId="77777777" w:rsidR="00B5298A" w:rsidRDefault="00B5298A"/>
                    <w:p w14:paraId="4E6EFBAF" w14:textId="7711D5E9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12BA3A06" w14:textId="77777777" w:rsidR="00B5298A" w:rsidRDefault="00B5298A"/>
                    <w:p w14:paraId="0D50BCAB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6D62A058" w14:textId="77777777" w:rsidR="00B5298A" w:rsidRDefault="00B5298A"/>
                    <w:p w14:paraId="7BAE40F5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66FEF3E8" w14:textId="77777777" w:rsidR="00B5298A" w:rsidRDefault="00B5298A"/>
                    <w:p w14:paraId="5DE003B1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75FA732A" w14:textId="77777777" w:rsidR="00B5298A" w:rsidRDefault="00B5298A"/>
                    <w:p w14:paraId="2421189B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24B9C003" w14:textId="77777777" w:rsidR="00B5298A" w:rsidRDefault="00B5298A"/>
                    <w:p w14:paraId="0507F46E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1D38E26D" w14:textId="77777777" w:rsidR="00B5298A" w:rsidRDefault="00B5298A"/>
                    <w:p w14:paraId="2A53277F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531EF9F1" w14:textId="77777777" w:rsidR="00B5298A" w:rsidRDefault="00B5298A"/>
                    <w:p w14:paraId="66678557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2C733EF0" w14:textId="77777777" w:rsidR="00B5298A" w:rsidRDefault="00B5298A"/>
                    <w:p w14:paraId="57086618" w14:textId="5C4238FB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78417FCE" w14:textId="77777777" w:rsidR="00B5298A" w:rsidRDefault="00B5298A"/>
                    <w:p w14:paraId="03D10C62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05D4B989" w14:textId="77777777" w:rsidR="00B5298A" w:rsidRDefault="00B5298A"/>
                    <w:p w14:paraId="4CDE7D82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0E81BBAC" w14:textId="77777777" w:rsidR="00B5298A" w:rsidRDefault="00B5298A"/>
                    <w:p w14:paraId="220967FD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5DE718B8" w14:textId="77777777" w:rsidR="00B5298A" w:rsidRDefault="00B5298A"/>
                    <w:p w14:paraId="45506B53" w14:textId="05AC3373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39323834" w14:textId="77777777" w:rsidR="00B5298A" w:rsidRDefault="00B5298A"/>
                    <w:p w14:paraId="56A2EFB1" w14:textId="77777777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43D23A1C" w14:textId="77777777" w:rsidR="00B5298A" w:rsidRDefault="00B5298A"/>
                    <w:p w14:paraId="1A2D0256" w14:textId="730C11B8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14:paraId="4BBF66AC" w14:textId="77777777" w:rsidR="00B5298A" w:rsidRDefault="00B5298A"/>
                    <w:p w14:paraId="4C514ECE" w14:textId="08D2AEA0" w:rsidR="00B5298A" w:rsidRDefault="00B5298A" w:rsidP="0055748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628F46" wp14:editId="1EABF8D5">
                <wp:simplePos x="0" y="0"/>
                <wp:positionH relativeFrom="column">
                  <wp:posOffset>2972595</wp:posOffset>
                </wp:positionH>
                <wp:positionV relativeFrom="paragraph">
                  <wp:posOffset>184852</wp:posOffset>
                </wp:positionV>
                <wp:extent cx="230345" cy="1151187"/>
                <wp:effectExtent l="19050" t="19050" r="17780" b="11430"/>
                <wp:wrapNone/>
                <wp:docPr id="1412" name="مربع نص 1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45" cy="115118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810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BDD653F" w14:textId="1890ACB4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57820F35" w14:textId="77777777" w:rsidR="00B5298A" w:rsidRDefault="00B5298A"/>
                          <w:p w14:paraId="338E3E9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73050F7C" w14:textId="77777777" w:rsidR="00B5298A" w:rsidRDefault="00B5298A"/>
                          <w:p w14:paraId="242FEAF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5D55637D" w14:textId="77777777" w:rsidR="00B5298A" w:rsidRDefault="00B5298A"/>
                          <w:p w14:paraId="2FD68BE0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54C0E591" w14:textId="77777777" w:rsidR="00B5298A" w:rsidRDefault="00B5298A"/>
                          <w:p w14:paraId="0733D9A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6B3267D6" w14:textId="77777777" w:rsidR="00B5298A" w:rsidRDefault="00B5298A"/>
                          <w:p w14:paraId="07C65A1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5F7B7DDF" w14:textId="77777777" w:rsidR="00B5298A" w:rsidRDefault="00B5298A"/>
                          <w:p w14:paraId="1F98B97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410FE1D2" w14:textId="77777777" w:rsidR="00B5298A" w:rsidRDefault="00B5298A"/>
                          <w:p w14:paraId="19571C1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3DDD804A" w14:textId="77777777" w:rsidR="00B5298A" w:rsidRDefault="00B5298A"/>
                          <w:p w14:paraId="758F59D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17778253" w14:textId="77777777" w:rsidR="00B5298A" w:rsidRDefault="00B5298A"/>
                          <w:p w14:paraId="5ECF7A8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589D493D" w14:textId="77777777" w:rsidR="00B5298A" w:rsidRDefault="00B5298A"/>
                          <w:p w14:paraId="250F971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6223C603" w14:textId="77777777" w:rsidR="00B5298A" w:rsidRDefault="00B5298A"/>
                          <w:p w14:paraId="1170429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1AB6C0F2" w14:textId="77777777" w:rsidR="00B5298A" w:rsidRDefault="00B5298A"/>
                          <w:p w14:paraId="7014B89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65FA46EE" w14:textId="77777777" w:rsidR="00B5298A" w:rsidRDefault="00B5298A"/>
                          <w:p w14:paraId="4D7FFCC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4211B38A" w14:textId="77777777" w:rsidR="00B5298A" w:rsidRDefault="00B5298A"/>
                          <w:p w14:paraId="3C218D0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6E2BFB7D" w14:textId="77777777" w:rsidR="00B5298A" w:rsidRDefault="00B5298A"/>
                          <w:p w14:paraId="285BE23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68026944" w14:textId="77777777" w:rsidR="00B5298A" w:rsidRDefault="00B5298A"/>
                          <w:p w14:paraId="7A0113AA" w14:textId="3F8D3743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165C50EE" w14:textId="77777777" w:rsidR="00B5298A" w:rsidRDefault="00B5298A"/>
                          <w:p w14:paraId="6E996AC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0EA2A74B" w14:textId="77777777" w:rsidR="00B5298A" w:rsidRDefault="00B5298A"/>
                          <w:p w14:paraId="10F8AEE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2F5AB8C6" w14:textId="77777777" w:rsidR="00B5298A" w:rsidRDefault="00B5298A"/>
                          <w:p w14:paraId="466F4A2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367C021F" w14:textId="77777777" w:rsidR="00B5298A" w:rsidRDefault="00B5298A"/>
                          <w:p w14:paraId="4E6A3E32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5CE0E352" w14:textId="77777777" w:rsidR="00B5298A" w:rsidRDefault="00B5298A"/>
                          <w:p w14:paraId="3A7DB4D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038FF6E6" w14:textId="77777777" w:rsidR="00B5298A" w:rsidRDefault="00B5298A"/>
                          <w:p w14:paraId="44FF980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1C77AFB7" w14:textId="77777777" w:rsidR="00B5298A" w:rsidRDefault="00B5298A"/>
                          <w:p w14:paraId="369CC64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376FD14F" w14:textId="77777777" w:rsidR="00B5298A" w:rsidRDefault="00B5298A"/>
                          <w:p w14:paraId="4C53673B" w14:textId="57BDA80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36AC11A2" w14:textId="77777777" w:rsidR="00B5298A" w:rsidRDefault="00B5298A"/>
                          <w:p w14:paraId="022D4D7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1F01B15D" w14:textId="77777777" w:rsidR="00B5298A" w:rsidRDefault="00B5298A"/>
                          <w:p w14:paraId="1EFDFC2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10C02E74" w14:textId="77777777" w:rsidR="00B5298A" w:rsidRDefault="00B5298A"/>
                          <w:p w14:paraId="37C2E56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4AE71195" w14:textId="77777777" w:rsidR="00B5298A" w:rsidRDefault="00B5298A"/>
                          <w:p w14:paraId="5B418D11" w14:textId="1D9A5C52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7CCDB0B2" w14:textId="77777777" w:rsidR="00B5298A" w:rsidRDefault="00B5298A"/>
                          <w:p w14:paraId="7A008F9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0291F95D" w14:textId="77777777" w:rsidR="00B5298A" w:rsidRDefault="00B5298A"/>
                          <w:p w14:paraId="4684DB10" w14:textId="35182659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71D4DAF0" w14:textId="77777777" w:rsidR="00B5298A" w:rsidRDefault="00B5298A"/>
                          <w:p w14:paraId="10EB7433" w14:textId="0DE01922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28F46" id="مربع نص 1412" o:spid="_x0000_s1075" type="#_x0000_t202" style="position:absolute;left:0;text-align:left;margin-left:234.05pt;margin-top:14.55pt;width:18.15pt;height:90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" fillcolor="#002060" strokecolor="#002060" strokeweight="3pt">
                <v:textbox>
                  <w:txbxContent>
                    <w:p w14:paraId="5BDD653F" w14:textId="1890ACB4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57820F35" w14:textId="77777777" w:rsidR="00B5298A" w:rsidRDefault="00B5298A"/>
                    <w:p w14:paraId="338E3E9E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73050F7C" w14:textId="77777777" w:rsidR="00B5298A" w:rsidRDefault="00B5298A"/>
                    <w:p w14:paraId="242FEAF4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5D55637D" w14:textId="77777777" w:rsidR="00B5298A" w:rsidRDefault="00B5298A"/>
                    <w:p w14:paraId="2FD68BE0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54C0E591" w14:textId="77777777" w:rsidR="00B5298A" w:rsidRDefault="00B5298A"/>
                    <w:p w14:paraId="0733D9AD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6B3267D6" w14:textId="77777777" w:rsidR="00B5298A" w:rsidRDefault="00B5298A"/>
                    <w:p w14:paraId="07C65A1B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5F7B7DDF" w14:textId="77777777" w:rsidR="00B5298A" w:rsidRDefault="00B5298A"/>
                    <w:p w14:paraId="1F98B978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410FE1D2" w14:textId="77777777" w:rsidR="00B5298A" w:rsidRDefault="00B5298A"/>
                    <w:p w14:paraId="19571C18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3DDD804A" w14:textId="77777777" w:rsidR="00B5298A" w:rsidRDefault="00B5298A"/>
                    <w:p w14:paraId="758F59DE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17778253" w14:textId="77777777" w:rsidR="00B5298A" w:rsidRDefault="00B5298A"/>
                    <w:p w14:paraId="5ECF7A8D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589D493D" w14:textId="77777777" w:rsidR="00B5298A" w:rsidRDefault="00B5298A"/>
                    <w:p w14:paraId="250F9715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6223C603" w14:textId="77777777" w:rsidR="00B5298A" w:rsidRDefault="00B5298A"/>
                    <w:p w14:paraId="11704293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1AB6C0F2" w14:textId="77777777" w:rsidR="00B5298A" w:rsidRDefault="00B5298A"/>
                    <w:p w14:paraId="7014B896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65FA46EE" w14:textId="77777777" w:rsidR="00B5298A" w:rsidRDefault="00B5298A"/>
                    <w:p w14:paraId="4D7FFCCA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4211B38A" w14:textId="77777777" w:rsidR="00B5298A" w:rsidRDefault="00B5298A"/>
                    <w:p w14:paraId="3C218D06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6E2BFB7D" w14:textId="77777777" w:rsidR="00B5298A" w:rsidRDefault="00B5298A"/>
                    <w:p w14:paraId="285BE239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68026944" w14:textId="77777777" w:rsidR="00B5298A" w:rsidRDefault="00B5298A"/>
                    <w:p w14:paraId="7A0113AA" w14:textId="3F8D3743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165C50EE" w14:textId="77777777" w:rsidR="00B5298A" w:rsidRDefault="00B5298A"/>
                    <w:p w14:paraId="6E996ACA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0EA2A74B" w14:textId="77777777" w:rsidR="00B5298A" w:rsidRDefault="00B5298A"/>
                    <w:p w14:paraId="10F8AEE8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2F5AB8C6" w14:textId="77777777" w:rsidR="00B5298A" w:rsidRDefault="00B5298A"/>
                    <w:p w14:paraId="466F4A23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367C021F" w14:textId="77777777" w:rsidR="00B5298A" w:rsidRDefault="00B5298A"/>
                    <w:p w14:paraId="4E6A3E32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5CE0E352" w14:textId="77777777" w:rsidR="00B5298A" w:rsidRDefault="00B5298A"/>
                    <w:p w14:paraId="3A7DB4DB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038FF6E6" w14:textId="77777777" w:rsidR="00B5298A" w:rsidRDefault="00B5298A"/>
                    <w:p w14:paraId="44FF9804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1C77AFB7" w14:textId="77777777" w:rsidR="00B5298A" w:rsidRDefault="00B5298A"/>
                    <w:p w14:paraId="369CC64A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376FD14F" w14:textId="77777777" w:rsidR="00B5298A" w:rsidRDefault="00B5298A"/>
                    <w:p w14:paraId="4C53673B" w14:textId="57BDA80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36AC11A2" w14:textId="77777777" w:rsidR="00B5298A" w:rsidRDefault="00B5298A"/>
                    <w:p w14:paraId="022D4D78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1F01B15D" w14:textId="77777777" w:rsidR="00B5298A" w:rsidRDefault="00B5298A"/>
                    <w:p w14:paraId="1EFDFC2E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10C02E74" w14:textId="77777777" w:rsidR="00B5298A" w:rsidRDefault="00B5298A"/>
                    <w:p w14:paraId="37C2E564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4AE71195" w14:textId="77777777" w:rsidR="00B5298A" w:rsidRDefault="00B5298A"/>
                    <w:p w14:paraId="5B418D11" w14:textId="1D9A5C52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7CCDB0B2" w14:textId="77777777" w:rsidR="00B5298A" w:rsidRDefault="00B5298A"/>
                    <w:p w14:paraId="7A008F9A" w14:textId="77777777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0291F95D" w14:textId="77777777" w:rsidR="00B5298A" w:rsidRDefault="00B5298A"/>
                    <w:p w14:paraId="4684DB10" w14:textId="35182659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71D4DAF0" w14:textId="77777777" w:rsidR="00B5298A" w:rsidRDefault="00B5298A"/>
                    <w:p w14:paraId="10EB7433" w14:textId="0DE01922" w:rsidR="00B5298A" w:rsidRDefault="00B5298A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C176ECC" wp14:editId="4675D2A7">
                <wp:simplePos x="0" y="0"/>
                <wp:positionH relativeFrom="column">
                  <wp:posOffset>1907214</wp:posOffset>
                </wp:positionH>
                <wp:positionV relativeFrom="paragraph">
                  <wp:posOffset>184974</wp:posOffset>
                </wp:positionV>
                <wp:extent cx="241693" cy="243658"/>
                <wp:effectExtent l="19050" t="19050" r="25400" b="23495"/>
                <wp:wrapNone/>
                <wp:docPr id="1415" name="مربع نص 1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93" cy="243658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810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8590633" w14:textId="48EC1BBC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3A4FB32F" w14:textId="77777777" w:rsidR="00B5298A" w:rsidRDefault="00B5298A"/>
                          <w:p w14:paraId="1E99F80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13CDECBB" w14:textId="77777777" w:rsidR="00B5298A" w:rsidRDefault="00B5298A"/>
                          <w:p w14:paraId="5DFF8BE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2FA66805" w14:textId="77777777" w:rsidR="00B5298A" w:rsidRDefault="00B5298A"/>
                          <w:p w14:paraId="1DF1588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4EDD8B7B" w14:textId="77777777" w:rsidR="00B5298A" w:rsidRDefault="00B5298A"/>
                          <w:p w14:paraId="243CCB1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4B492B25" w14:textId="77777777" w:rsidR="00B5298A" w:rsidRDefault="00B5298A"/>
                          <w:p w14:paraId="5108FDD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60FEDAF3" w14:textId="77777777" w:rsidR="00B5298A" w:rsidRDefault="00B5298A"/>
                          <w:p w14:paraId="2C227EC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42679F92" w14:textId="77777777" w:rsidR="00B5298A" w:rsidRDefault="00B5298A"/>
                          <w:p w14:paraId="1C616BB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606F51B5" w14:textId="77777777" w:rsidR="00B5298A" w:rsidRDefault="00B5298A"/>
                          <w:p w14:paraId="299E65F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3CBBA7ED" w14:textId="77777777" w:rsidR="00B5298A" w:rsidRDefault="00B5298A"/>
                          <w:p w14:paraId="0626031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7B517AF2" w14:textId="77777777" w:rsidR="00B5298A" w:rsidRDefault="00B5298A"/>
                          <w:p w14:paraId="7FE67DD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4876788C" w14:textId="77777777" w:rsidR="00B5298A" w:rsidRDefault="00B5298A"/>
                          <w:p w14:paraId="03FB6BC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5F636240" w14:textId="77777777" w:rsidR="00B5298A" w:rsidRDefault="00B5298A"/>
                          <w:p w14:paraId="02BD15B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2AF770AA" w14:textId="77777777" w:rsidR="00B5298A" w:rsidRDefault="00B5298A"/>
                          <w:p w14:paraId="71A9F96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20D1FED9" w14:textId="77777777" w:rsidR="00B5298A" w:rsidRDefault="00B5298A"/>
                          <w:p w14:paraId="332A8C3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02531652" w14:textId="77777777" w:rsidR="00B5298A" w:rsidRDefault="00B5298A"/>
                          <w:p w14:paraId="488BFB90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3D3EB0DC" w14:textId="77777777" w:rsidR="00B5298A" w:rsidRDefault="00B5298A"/>
                          <w:p w14:paraId="5EF6AB1B" w14:textId="2913C7D5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380F252B" w14:textId="77777777" w:rsidR="00B5298A" w:rsidRDefault="00B5298A"/>
                          <w:p w14:paraId="3811ADD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194745C3" w14:textId="77777777" w:rsidR="00B5298A" w:rsidRDefault="00B5298A"/>
                          <w:p w14:paraId="5E4BFAD7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23E3025E" w14:textId="77777777" w:rsidR="00B5298A" w:rsidRDefault="00B5298A"/>
                          <w:p w14:paraId="56DE981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347D1F7E" w14:textId="77777777" w:rsidR="00B5298A" w:rsidRDefault="00B5298A"/>
                          <w:p w14:paraId="3F2DF1A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609C5514" w14:textId="77777777" w:rsidR="00B5298A" w:rsidRDefault="00B5298A"/>
                          <w:p w14:paraId="6878D00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7DD2A996" w14:textId="77777777" w:rsidR="00B5298A" w:rsidRDefault="00B5298A"/>
                          <w:p w14:paraId="15C0CD0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2086C1B1" w14:textId="77777777" w:rsidR="00B5298A" w:rsidRDefault="00B5298A"/>
                          <w:p w14:paraId="6CC15A9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50BD7B5E" w14:textId="77777777" w:rsidR="00B5298A" w:rsidRDefault="00B5298A"/>
                          <w:p w14:paraId="5DA2E9A3" w14:textId="1032B29F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4DEA0155" w14:textId="77777777" w:rsidR="00B5298A" w:rsidRDefault="00B5298A"/>
                          <w:p w14:paraId="25420208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7054B2D0" w14:textId="77777777" w:rsidR="00B5298A" w:rsidRDefault="00B5298A"/>
                          <w:p w14:paraId="7C5CC17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0D7694ED" w14:textId="77777777" w:rsidR="00B5298A" w:rsidRDefault="00B5298A"/>
                          <w:p w14:paraId="193BFF7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2DC4815A" w14:textId="77777777" w:rsidR="00B5298A" w:rsidRDefault="00B5298A"/>
                          <w:p w14:paraId="04C384F9" w14:textId="66A31C9B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5BD0E7AC" w14:textId="77777777" w:rsidR="00B5298A" w:rsidRDefault="00B5298A"/>
                          <w:p w14:paraId="7854998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6093E840" w14:textId="77777777" w:rsidR="00B5298A" w:rsidRDefault="00B5298A"/>
                          <w:p w14:paraId="79F826F2" w14:textId="2541CF45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3FFB0A54" w14:textId="77777777" w:rsidR="00B5298A" w:rsidRDefault="00B5298A"/>
                          <w:p w14:paraId="1AE6E237" w14:textId="1CC7FF0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76ECC" id="مربع نص 1415" o:spid="_x0000_s1076" type="#_x0000_t202" style="position:absolute;left:0;text-align:left;margin-left:150.15pt;margin-top:14.55pt;width:19.05pt;height:19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" fillcolor="#002060" strokecolor="#002060" strokeweight="3pt">
                <v:textbox>
                  <w:txbxContent>
                    <w:p w14:paraId="68590633" w14:textId="48EC1BBC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3A4FB32F" w14:textId="77777777" w:rsidR="00B5298A" w:rsidRDefault="00B5298A"/>
                    <w:p w14:paraId="1E99F80E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13CDECBB" w14:textId="77777777" w:rsidR="00B5298A" w:rsidRDefault="00B5298A"/>
                    <w:p w14:paraId="5DFF8BE3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2FA66805" w14:textId="77777777" w:rsidR="00B5298A" w:rsidRDefault="00B5298A"/>
                    <w:p w14:paraId="1DF15884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4EDD8B7B" w14:textId="77777777" w:rsidR="00B5298A" w:rsidRDefault="00B5298A"/>
                    <w:p w14:paraId="243CCB1F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4B492B25" w14:textId="77777777" w:rsidR="00B5298A" w:rsidRDefault="00B5298A"/>
                    <w:p w14:paraId="5108FDD6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60FEDAF3" w14:textId="77777777" w:rsidR="00B5298A" w:rsidRDefault="00B5298A"/>
                    <w:p w14:paraId="2C227ECF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42679F92" w14:textId="77777777" w:rsidR="00B5298A" w:rsidRDefault="00B5298A"/>
                    <w:p w14:paraId="1C616BBF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606F51B5" w14:textId="77777777" w:rsidR="00B5298A" w:rsidRDefault="00B5298A"/>
                    <w:p w14:paraId="299E65FF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3CBBA7ED" w14:textId="77777777" w:rsidR="00B5298A" w:rsidRDefault="00B5298A"/>
                    <w:p w14:paraId="06260319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7B517AF2" w14:textId="77777777" w:rsidR="00B5298A" w:rsidRDefault="00B5298A"/>
                    <w:p w14:paraId="7FE67DD6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4876788C" w14:textId="77777777" w:rsidR="00B5298A" w:rsidRDefault="00B5298A"/>
                    <w:p w14:paraId="03FB6BCE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5F636240" w14:textId="77777777" w:rsidR="00B5298A" w:rsidRDefault="00B5298A"/>
                    <w:p w14:paraId="02BD15BC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2AF770AA" w14:textId="77777777" w:rsidR="00B5298A" w:rsidRDefault="00B5298A"/>
                    <w:p w14:paraId="71A9F968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20D1FED9" w14:textId="77777777" w:rsidR="00B5298A" w:rsidRDefault="00B5298A"/>
                    <w:p w14:paraId="332A8C3F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02531652" w14:textId="77777777" w:rsidR="00B5298A" w:rsidRDefault="00B5298A"/>
                    <w:p w14:paraId="488BFB90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3D3EB0DC" w14:textId="77777777" w:rsidR="00B5298A" w:rsidRDefault="00B5298A"/>
                    <w:p w14:paraId="5EF6AB1B" w14:textId="2913C7D5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380F252B" w14:textId="77777777" w:rsidR="00B5298A" w:rsidRDefault="00B5298A"/>
                    <w:p w14:paraId="3811ADDA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194745C3" w14:textId="77777777" w:rsidR="00B5298A" w:rsidRDefault="00B5298A"/>
                    <w:p w14:paraId="5E4BFAD7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23E3025E" w14:textId="77777777" w:rsidR="00B5298A" w:rsidRDefault="00B5298A"/>
                    <w:p w14:paraId="56DE9814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347D1F7E" w14:textId="77777777" w:rsidR="00B5298A" w:rsidRDefault="00B5298A"/>
                    <w:p w14:paraId="3F2DF1A6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609C5514" w14:textId="77777777" w:rsidR="00B5298A" w:rsidRDefault="00B5298A"/>
                    <w:p w14:paraId="6878D00E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7DD2A996" w14:textId="77777777" w:rsidR="00B5298A" w:rsidRDefault="00B5298A"/>
                    <w:p w14:paraId="15C0CD0A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2086C1B1" w14:textId="77777777" w:rsidR="00B5298A" w:rsidRDefault="00B5298A"/>
                    <w:p w14:paraId="6CC15A98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50BD7B5E" w14:textId="77777777" w:rsidR="00B5298A" w:rsidRDefault="00B5298A"/>
                    <w:p w14:paraId="5DA2E9A3" w14:textId="1032B29F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4DEA0155" w14:textId="77777777" w:rsidR="00B5298A" w:rsidRDefault="00B5298A"/>
                    <w:p w14:paraId="25420208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7054B2D0" w14:textId="77777777" w:rsidR="00B5298A" w:rsidRDefault="00B5298A"/>
                    <w:p w14:paraId="7C5CC175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0D7694ED" w14:textId="77777777" w:rsidR="00B5298A" w:rsidRDefault="00B5298A"/>
                    <w:p w14:paraId="193BFF79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2DC4815A" w14:textId="77777777" w:rsidR="00B5298A" w:rsidRDefault="00B5298A"/>
                    <w:p w14:paraId="04C384F9" w14:textId="66A31C9B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5BD0E7AC" w14:textId="77777777" w:rsidR="00B5298A" w:rsidRDefault="00B5298A"/>
                    <w:p w14:paraId="7854998F" w14:textId="7777777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6093E840" w14:textId="77777777" w:rsidR="00B5298A" w:rsidRDefault="00B5298A"/>
                    <w:p w14:paraId="79F826F2" w14:textId="2541CF45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3FFB0A54" w14:textId="77777777" w:rsidR="00B5298A" w:rsidRDefault="00B5298A"/>
                    <w:p w14:paraId="1AE6E237" w14:textId="1CC7FF07" w:rsidR="00B5298A" w:rsidRDefault="00B5298A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0B06DB" wp14:editId="311F3140">
                <wp:simplePos x="0" y="0"/>
                <wp:positionH relativeFrom="column">
                  <wp:posOffset>4831309</wp:posOffset>
                </wp:positionH>
                <wp:positionV relativeFrom="paragraph">
                  <wp:posOffset>123750</wp:posOffset>
                </wp:positionV>
                <wp:extent cx="0" cy="39032"/>
                <wp:effectExtent l="0" t="0" r="38100" b="37465"/>
                <wp:wrapNone/>
                <wp:docPr id="1421" name="رابط مستقيم 1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81EA5" id="رابط مستقيم 1421" o:spid="_x0000_s1026" style="position:absolute;left:0;text-align:lef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4pt,9.75pt" to="380.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42F92C" wp14:editId="14B14343">
                <wp:simplePos x="0" y="0"/>
                <wp:positionH relativeFrom="column">
                  <wp:posOffset>5503891</wp:posOffset>
                </wp:positionH>
                <wp:positionV relativeFrom="paragraph">
                  <wp:posOffset>333458</wp:posOffset>
                </wp:positionV>
                <wp:extent cx="132763" cy="0"/>
                <wp:effectExtent l="0" t="19050" r="19685" b="19050"/>
                <wp:wrapNone/>
                <wp:docPr id="1424" name="رابط مستقيم 1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63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AB5C5" id="رابط مستقيم 1424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4pt,26.25pt" to="443.8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" strokecolor="aqua" strokeweight="2.2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30E0753" wp14:editId="6F6E211A">
                <wp:simplePos x="0" y="0"/>
                <wp:positionH relativeFrom="column">
                  <wp:posOffset>701893</wp:posOffset>
                </wp:positionH>
                <wp:positionV relativeFrom="paragraph">
                  <wp:posOffset>154040</wp:posOffset>
                </wp:positionV>
                <wp:extent cx="103615" cy="92656"/>
                <wp:effectExtent l="19050" t="19050" r="29845" b="22225"/>
                <wp:wrapNone/>
                <wp:docPr id="1425" name="رابط مستقيم 1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15" cy="9265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6DB62" id="رابط مستقيم 1425" o:spid="_x0000_s1026" style="position:absolute;left:0;text-align:lef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5pt,12.15pt" to="63.4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" strokecolor="#92d050" strokeweight="2.2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DFB0E2" wp14:editId="6EF8D263">
                <wp:simplePos x="0" y="0"/>
                <wp:positionH relativeFrom="column">
                  <wp:posOffset>1507660</wp:posOffset>
                </wp:positionH>
                <wp:positionV relativeFrom="paragraph">
                  <wp:posOffset>123106</wp:posOffset>
                </wp:positionV>
                <wp:extent cx="0" cy="140377"/>
                <wp:effectExtent l="19050" t="19050" r="19050" b="12065"/>
                <wp:wrapNone/>
                <wp:docPr id="1426" name="رابط مستقيم 1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037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31F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3625F" id="رابط مستقيم 1426" o:spid="_x0000_s1026" style="position:absolute;left:0;text-align:left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7pt,9.7pt" to="118.7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" strokecolor="#c31faf" strokeweight="2.25pt">
                <v:stroke joinstyle="miter"/>
              </v:line>
            </w:pict>
          </mc:Fallback>
        </mc:AlternateContent>
      </w:r>
    </w:p>
    <w:p w14:paraId="0CDEC047" w14:textId="05A4D570" w:rsidR="00557484" w:rsidRDefault="00FE6C75" w:rsidP="00411ABB">
      <w:pPr>
        <w:rPr>
          <w:rFonts w:asciiTheme="minorBidi" w:hAnsiTheme="minorBidi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5E83CE23" wp14:editId="49F1DB69">
                <wp:simplePos x="0" y="0"/>
                <wp:positionH relativeFrom="column">
                  <wp:posOffset>5969635</wp:posOffset>
                </wp:positionH>
                <wp:positionV relativeFrom="paragraph">
                  <wp:posOffset>6985</wp:posOffset>
                </wp:positionV>
                <wp:extent cx="518795" cy="2562567"/>
                <wp:effectExtent l="552450" t="0" r="528955" b="0"/>
                <wp:wrapNone/>
                <wp:docPr id="1641" name="مربع نص 1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69840">
                          <a:off x="0" y="0"/>
                          <a:ext cx="518795" cy="2562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4A60C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5C230428" w14:textId="77777777" w:rsidR="004D781B" w:rsidRDefault="004D781B" w:rsidP="004D781B"/>
                          <w:p w14:paraId="46635EA7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D330AA0" w14:textId="77777777" w:rsidR="004D781B" w:rsidRDefault="004D781B" w:rsidP="004D781B"/>
                          <w:p w14:paraId="5A2B93C9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54D16301" w14:textId="77777777" w:rsidR="004D781B" w:rsidRDefault="004D781B" w:rsidP="004D781B"/>
                          <w:p w14:paraId="7FD00729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AAF9C04" w14:textId="77777777" w:rsidR="004D781B" w:rsidRDefault="004D781B" w:rsidP="004D781B"/>
                          <w:p w14:paraId="6E01237C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CBB4AAD" w14:textId="77777777" w:rsidR="004D781B" w:rsidRDefault="004D781B" w:rsidP="004D781B"/>
                          <w:p w14:paraId="782CA7C9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42DBB29" w14:textId="77777777" w:rsidR="004D781B" w:rsidRDefault="004D781B" w:rsidP="004D781B"/>
                          <w:p w14:paraId="4971F886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4580459" w14:textId="77777777" w:rsidR="004D781B" w:rsidRDefault="004D781B" w:rsidP="004D781B"/>
                          <w:p w14:paraId="2FAB91BD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402DD78" w14:textId="77777777" w:rsidR="004D781B" w:rsidRDefault="004D781B" w:rsidP="004D781B"/>
                          <w:p w14:paraId="5CF72E51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11B8BE95" w14:textId="77777777" w:rsidR="004D781B" w:rsidRDefault="004D781B" w:rsidP="004D781B"/>
                          <w:p w14:paraId="777415D8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B76F6C1" w14:textId="77777777" w:rsidR="004D781B" w:rsidRDefault="004D781B" w:rsidP="004D781B"/>
                          <w:p w14:paraId="5DE52A8B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B9E0DEF" w14:textId="77777777" w:rsidR="004D781B" w:rsidRDefault="004D781B" w:rsidP="004D781B"/>
                          <w:p w14:paraId="398951D5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4152135" w14:textId="77777777" w:rsidR="004D781B" w:rsidRDefault="004D781B" w:rsidP="004D781B"/>
                          <w:p w14:paraId="19A7DD60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57E46DA9" w14:textId="77777777" w:rsidR="004D781B" w:rsidRDefault="004D781B" w:rsidP="004D781B"/>
                          <w:p w14:paraId="714FD8AA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1F37DDA8" w14:textId="77777777" w:rsidR="004D781B" w:rsidRDefault="004D781B" w:rsidP="004D781B"/>
                          <w:p w14:paraId="3D3F3F16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E640CA7" w14:textId="77777777" w:rsidR="004D781B" w:rsidRDefault="004D781B" w:rsidP="004D781B"/>
                          <w:p w14:paraId="1F463E75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4D6D589" w14:textId="77777777" w:rsidR="004D781B" w:rsidRDefault="004D781B" w:rsidP="004D781B"/>
                          <w:p w14:paraId="20CACA1B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1EB81F6A" w14:textId="77777777" w:rsidR="004D781B" w:rsidRDefault="004D781B" w:rsidP="004D781B"/>
                          <w:p w14:paraId="1899E26D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2903CEC" w14:textId="77777777" w:rsidR="004D781B" w:rsidRDefault="004D781B" w:rsidP="004D781B"/>
                          <w:p w14:paraId="527E14F5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49F6D212" w14:textId="77777777" w:rsidR="004D781B" w:rsidRDefault="004D781B" w:rsidP="004D781B"/>
                          <w:p w14:paraId="1CE5D8EE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8BFD484" w14:textId="77777777" w:rsidR="004D781B" w:rsidRDefault="004D781B" w:rsidP="004D781B"/>
                          <w:p w14:paraId="32488C51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243BDA64" w14:textId="77777777" w:rsidR="004D781B" w:rsidRDefault="004D781B" w:rsidP="004D781B"/>
                          <w:p w14:paraId="2735F570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5C158B9F" w14:textId="77777777" w:rsidR="004D781B" w:rsidRDefault="004D781B" w:rsidP="004D781B"/>
                          <w:p w14:paraId="419A4CF8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5787A9BF" w14:textId="77777777" w:rsidR="004D781B" w:rsidRDefault="004D781B" w:rsidP="004D781B"/>
                          <w:p w14:paraId="0A87F48F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1CBDC235" w14:textId="77777777" w:rsidR="004D781B" w:rsidRDefault="004D781B" w:rsidP="004D781B"/>
                          <w:p w14:paraId="36D01DD5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9153F28" w14:textId="77777777" w:rsidR="004D781B" w:rsidRDefault="004D781B" w:rsidP="004D781B"/>
                          <w:p w14:paraId="6F24C602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70CD2AD1" w14:textId="77777777" w:rsidR="004D781B" w:rsidRDefault="004D781B" w:rsidP="004D781B"/>
                          <w:p w14:paraId="09F089F1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BE89952" w14:textId="77777777" w:rsidR="004D781B" w:rsidRDefault="004D781B" w:rsidP="004D781B"/>
                          <w:p w14:paraId="554ED686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4C88B6B5" w14:textId="77777777" w:rsidR="004D781B" w:rsidRDefault="004D781B" w:rsidP="004D781B"/>
                          <w:p w14:paraId="33D62A67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A25736E" w14:textId="77777777" w:rsidR="004D781B" w:rsidRDefault="004D781B" w:rsidP="004D781B"/>
                          <w:p w14:paraId="49CA1DC6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9E51476" w14:textId="77777777" w:rsidR="004D781B" w:rsidRDefault="004D781B" w:rsidP="004D781B"/>
                          <w:p w14:paraId="144EE36A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177063E" w14:textId="77777777" w:rsidR="004D781B" w:rsidRDefault="004D781B" w:rsidP="004D781B"/>
                          <w:p w14:paraId="3E373CDC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8269092" w14:textId="77777777" w:rsidR="004D781B" w:rsidRDefault="004D781B" w:rsidP="004D781B"/>
                          <w:p w14:paraId="2A852A46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51B39539" w14:textId="77777777" w:rsidR="004D781B" w:rsidRDefault="004D781B" w:rsidP="004D781B"/>
                          <w:p w14:paraId="717084B8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04A07EF5" w14:textId="77777777" w:rsidR="004D781B" w:rsidRDefault="004D781B" w:rsidP="004D781B"/>
                          <w:p w14:paraId="1C333713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73D4A4F9" w14:textId="77777777" w:rsidR="004D781B" w:rsidRDefault="004D781B" w:rsidP="004D781B"/>
                          <w:p w14:paraId="3FC9D2D4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CA9D7EC" w14:textId="77777777" w:rsidR="004D781B" w:rsidRDefault="004D781B" w:rsidP="004D781B"/>
                          <w:p w14:paraId="5ACD4875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10619489" w14:textId="77777777" w:rsidR="004D781B" w:rsidRDefault="004D781B" w:rsidP="004D781B"/>
                          <w:p w14:paraId="0A8C120E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A9D6519" w14:textId="77777777" w:rsidR="004D781B" w:rsidRDefault="004D781B" w:rsidP="004D781B"/>
                          <w:p w14:paraId="433C4AE5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7B1212B9" w14:textId="77777777" w:rsidR="004D781B" w:rsidRDefault="004D781B" w:rsidP="004D781B"/>
                          <w:p w14:paraId="7F6533BF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87F1FFE" w14:textId="77777777" w:rsidR="004D781B" w:rsidRDefault="004D781B" w:rsidP="004D781B"/>
                          <w:p w14:paraId="6FFB4BFB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169ECDED" w14:textId="77777777" w:rsidR="004D781B" w:rsidRDefault="004D781B" w:rsidP="004D781B"/>
                          <w:p w14:paraId="654ECCBF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1B119873" w14:textId="77777777" w:rsidR="004D781B" w:rsidRDefault="004D781B" w:rsidP="004D781B"/>
                          <w:p w14:paraId="0D123E2F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0FE852B7" w14:textId="77777777" w:rsidR="004D781B" w:rsidRDefault="004D781B" w:rsidP="004D781B"/>
                          <w:p w14:paraId="5EB9EE73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1DFDA5EB" w14:textId="77777777" w:rsidR="004D781B" w:rsidRDefault="004D781B" w:rsidP="004D781B"/>
                          <w:p w14:paraId="26D2F0AE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0568018E" w14:textId="77777777" w:rsidR="004D781B" w:rsidRDefault="004D781B" w:rsidP="004D781B"/>
                          <w:p w14:paraId="02105CDC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48C72735" w14:textId="77777777" w:rsidR="004D781B" w:rsidRDefault="004D781B" w:rsidP="004D781B"/>
                          <w:p w14:paraId="1B37FA72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4D8F97E4" w14:textId="77777777" w:rsidR="004D781B" w:rsidRDefault="004D781B" w:rsidP="004D781B"/>
                          <w:p w14:paraId="18C2F3AD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0A0AF244" w14:textId="77777777" w:rsidR="004D781B" w:rsidRDefault="004D781B" w:rsidP="004D781B"/>
                          <w:p w14:paraId="60FCD9F1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5F41D814" w14:textId="77777777" w:rsidR="004D781B" w:rsidRDefault="004D781B" w:rsidP="004D781B"/>
                          <w:p w14:paraId="7C0B55D2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59E86255" w14:textId="77777777" w:rsidR="004D781B" w:rsidRDefault="004D781B" w:rsidP="004D781B"/>
                          <w:p w14:paraId="43113943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06CE85C7" w14:textId="77777777" w:rsidR="004D781B" w:rsidRDefault="004D781B" w:rsidP="004D781B"/>
                          <w:p w14:paraId="3BEECCE1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5336A64F" w14:textId="77777777" w:rsidR="004D781B" w:rsidRDefault="004D781B" w:rsidP="004D781B"/>
                          <w:p w14:paraId="729704FB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26A6FAAF" w14:textId="77777777" w:rsidR="004D781B" w:rsidRDefault="004D781B" w:rsidP="004D781B"/>
                          <w:p w14:paraId="6EEBDBD2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695CF5BB" w14:textId="77777777" w:rsidR="004D781B" w:rsidRDefault="004D781B" w:rsidP="004D781B"/>
                          <w:p w14:paraId="2E4BFD3F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343F2C75" w14:textId="77777777" w:rsidR="004D781B" w:rsidRDefault="004D781B" w:rsidP="004D781B"/>
                          <w:p w14:paraId="769964C9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75BC5C84" w14:textId="77777777" w:rsidR="004D781B" w:rsidRDefault="004D781B" w:rsidP="004D781B"/>
                          <w:p w14:paraId="56362A90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770BC4D4" w14:textId="77777777" w:rsidR="004D781B" w:rsidRDefault="004D781B" w:rsidP="004D781B"/>
                          <w:p w14:paraId="198AF626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0311D079" w14:textId="77777777" w:rsidR="004D781B" w:rsidRDefault="004D781B" w:rsidP="004D781B"/>
                          <w:p w14:paraId="5D775C11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4713D52A" w14:textId="77777777" w:rsidR="004D781B" w:rsidRDefault="004D781B" w:rsidP="004D781B"/>
                          <w:p w14:paraId="5EE586B2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266D3DB9" w14:textId="77777777" w:rsidR="004D781B" w:rsidRDefault="004D781B" w:rsidP="004D781B"/>
                          <w:p w14:paraId="47E59AA1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4E69E3B6" w14:textId="77777777" w:rsidR="004D781B" w:rsidRDefault="004D781B" w:rsidP="004D781B"/>
                          <w:p w14:paraId="4F51930F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07838D68" w14:textId="77777777" w:rsidR="004D781B" w:rsidRDefault="004D781B" w:rsidP="004D781B"/>
                          <w:p w14:paraId="5CD471EC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  <w:p w14:paraId="5D234BD7" w14:textId="77777777" w:rsidR="004D781B" w:rsidRDefault="004D781B" w:rsidP="004D781B"/>
                          <w:p w14:paraId="2E216088" w14:textId="77777777" w:rsidR="004D781B" w:rsidRDefault="004D781B" w:rsidP="004D78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تبويب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3CE23" id="مربع نص 1641" o:spid="_x0000_s1077" type="#_x0000_t202" style="position:absolute;left:0;text-align:left;margin-left:470.05pt;margin-top:.55pt;width:40.85pt;height:201.8pt;rotation:-2326703fd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" filled="f" stroked="f" strokeweight=".5pt">
                <v:textbox>
                  <w:txbxContent>
                    <w:p w14:paraId="5DC4A60C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5C230428" w14:textId="77777777" w:rsidR="004D781B" w:rsidRDefault="004D781B" w:rsidP="004D781B"/>
                    <w:p w14:paraId="46635EA7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D330AA0" w14:textId="77777777" w:rsidR="004D781B" w:rsidRDefault="004D781B" w:rsidP="004D781B"/>
                    <w:p w14:paraId="5A2B93C9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54D16301" w14:textId="77777777" w:rsidR="004D781B" w:rsidRDefault="004D781B" w:rsidP="004D781B"/>
                    <w:p w14:paraId="7FD00729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AAF9C04" w14:textId="77777777" w:rsidR="004D781B" w:rsidRDefault="004D781B" w:rsidP="004D781B"/>
                    <w:p w14:paraId="6E01237C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CBB4AAD" w14:textId="77777777" w:rsidR="004D781B" w:rsidRDefault="004D781B" w:rsidP="004D781B"/>
                    <w:p w14:paraId="782CA7C9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42DBB29" w14:textId="77777777" w:rsidR="004D781B" w:rsidRDefault="004D781B" w:rsidP="004D781B"/>
                    <w:p w14:paraId="4971F886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4580459" w14:textId="77777777" w:rsidR="004D781B" w:rsidRDefault="004D781B" w:rsidP="004D781B"/>
                    <w:p w14:paraId="2FAB91BD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402DD78" w14:textId="77777777" w:rsidR="004D781B" w:rsidRDefault="004D781B" w:rsidP="004D781B"/>
                    <w:p w14:paraId="5CF72E51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11B8BE95" w14:textId="77777777" w:rsidR="004D781B" w:rsidRDefault="004D781B" w:rsidP="004D781B"/>
                    <w:p w14:paraId="777415D8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B76F6C1" w14:textId="77777777" w:rsidR="004D781B" w:rsidRDefault="004D781B" w:rsidP="004D781B"/>
                    <w:p w14:paraId="5DE52A8B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B9E0DEF" w14:textId="77777777" w:rsidR="004D781B" w:rsidRDefault="004D781B" w:rsidP="004D781B"/>
                    <w:p w14:paraId="398951D5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4152135" w14:textId="77777777" w:rsidR="004D781B" w:rsidRDefault="004D781B" w:rsidP="004D781B"/>
                    <w:p w14:paraId="19A7DD60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57E46DA9" w14:textId="77777777" w:rsidR="004D781B" w:rsidRDefault="004D781B" w:rsidP="004D781B"/>
                    <w:p w14:paraId="714FD8AA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1F37DDA8" w14:textId="77777777" w:rsidR="004D781B" w:rsidRDefault="004D781B" w:rsidP="004D781B"/>
                    <w:p w14:paraId="3D3F3F16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E640CA7" w14:textId="77777777" w:rsidR="004D781B" w:rsidRDefault="004D781B" w:rsidP="004D781B"/>
                    <w:p w14:paraId="1F463E75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4D6D589" w14:textId="77777777" w:rsidR="004D781B" w:rsidRDefault="004D781B" w:rsidP="004D781B"/>
                    <w:p w14:paraId="20CACA1B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1EB81F6A" w14:textId="77777777" w:rsidR="004D781B" w:rsidRDefault="004D781B" w:rsidP="004D781B"/>
                    <w:p w14:paraId="1899E26D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2903CEC" w14:textId="77777777" w:rsidR="004D781B" w:rsidRDefault="004D781B" w:rsidP="004D781B"/>
                    <w:p w14:paraId="527E14F5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49F6D212" w14:textId="77777777" w:rsidR="004D781B" w:rsidRDefault="004D781B" w:rsidP="004D781B"/>
                    <w:p w14:paraId="1CE5D8EE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8BFD484" w14:textId="77777777" w:rsidR="004D781B" w:rsidRDefault="004D781B" w:rsidP="004D781B"/>
                    <w:p w14:paraId="32488C51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243BDA64" w14:textId="77777777" w:rsidR="004D781B" w:rsidRDefault="004D781B" w:rsidP="004D781B"/>
                    <w:p w14:paraId="2735F570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5C158B9F" w14:textId="77777777" w:rsidR="004D781B" w:rsidRDefault="004D781B" w:rsidP="004D781B"/>
                    <w:p w14:paraId="419A4CF8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5787A9BF" w14:textId="77777777" w:rsidR="004D781B" w:rsidRDefault="004D781B" w:rsidP="004D781B"/>
                    <w:p w14:paraId="0A87F48F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1CBDC235" w14:textId="77777777" w:rsidR="004D781B" w:rsidRDefault="004D781B" w:rsidP="004D781B"/>
                    <w:p w14:paraId="36D01DD5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9153F28" w14:textId="77777777" w:rsidR="004D781B" w:rsidRDefault="004D781B" w:rsidP="004D781B"/>
                    <w:p w14:paraId="6F24C602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70CD2AD1" w14:textId="77777777" w:rsidR="004D781B" w:rsidRDefault="004D781B" w:rsidP="004D781B"/>
                    <w:p w14:paraId="09F089F1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BE89952" w14:textId="77777777" w:rsidR="004D781B" w:rsidRDefault="004D781B" w:rsidP="004D781B"/>
                    <w:p w14:paraId="554ED686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4C88B6B5" w14:textId="77777777" w:rsidR="004D781B" w:rsidRDefault="004D781B" w:rsidP="004D781B"/>
                    <w:p w14:paraId="33D62A67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A25736E" w14:textId="77777777" w:rsidR="004D781B" w:rsidRDefault="004D781B" w:rsidP="004D781B"/>
                    <w:p w14:paraId="49CA1DC6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9E51476" w14:textId="77777777" w:rsidR="004D781B" w:rsidRDefault="004D781B" w:rsidP="004D781B"/>
                    <w:p w14:paraId="144EE36A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177063E" w14:textId="77777777" w:rsidR="004D781B" w:rsidRDefault="004D781B" w:rsidP="004D781B"/>
                    <w:p w14:paraId="3E373CDC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8269092" w14:textId="77777777" w:rsidR="004D781B" w:rsidRDefault="004D781B" w:rsidP="004D781B"/>
                    <w:p w14:paraId="2A852A46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51B39539" w14:textId="77777777" w:rsidR="004D781B" w:rsidRDefault="004D781B" w:rsidP="004D781B"/>
                    <w:p w14:paraId="717084B8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04A07EF5" w14:textId="77777777" w:rsidR="004D781B" w:rsidRDefault="004D781B" w:rsidP="004D781B"/>
                    <w:p w14:paraId="1C333713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73D4A4F9" w14:textId="77777777" w:rsidR="004D781B" w:rsidRDefault="004D781B" w:rsidP="004D781B"/>
                    <w:p w14:paraId="3FC9D2D4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CA9D7EC" w14:textId="77777777" w:rsidR="004D781B" w:rsidRDefault="004D781B" w:rsidP="004D781B"/>
                    <w:p w14:paraId="5ACD4875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10619489" w14:textId="77777777" w:rsidR="004D781B" w:rsidRDefault="004D781B" w:rsidP="004D781B"/>
                    <w:p w14:paraId="0A8C120E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A9D6519" w14:textId="77777777" w:rsidR="004D781B" w:rsidRDefault="004D781B" w:rsidP="004D781B"/>
                    <w:p w14:paraId="433C4AE5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7B1212B9" w14:textId="77777777" w:rsidR="004D781B" w:rsidRDefault="004D781B" w:rsidP="004D781B"/>
                    <w:p w14:paraId="7F6533BF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87F1FFE" w14:textId="77777777" w:rsidR="004D781B" w:rsidRDefault="004D781B" w:rsidP="004D781B"/>
                    <w:p w14:paraId="6FFB4BFB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169ECDED" w14:textId="77777777" w:rsidR="004D781B" w:rsidRDefault="004D781B" w:rsidP="004D781B"/>
                    <w:p w14:paraId="654ECCBF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1B119873" w14:textId="77777777" w:rsidR="004D781B" w:rsidRDefault="004D781B" w:rsidP="004D781B"/>
                    <w:p w14:paraId="0D123E2F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0FE852B7" w14:textId="77777777" w:rsidR="004D781B" w:rsidRDefault="004D781B" w:rsidP="004D781B"/>
                    <w:p w14:paraId="5EB9EE73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1DFDA5EB" w14:textId="77777777" w:rsidR="004D781B" w:rsidRDefault="004D781B" w:rsidP="004D781B"/>
                    <w:p w14:paraId="26D2F0AE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0568018E" w14:textId="77777777" w:rsidR="004D781B" w:rsidRDefault="004D781B" w:rsidP="004D781B"/>
                    <w:p w14:paraId="02105CDC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48C72735" w14:textId="77777777" w:rsidR="004D781B" w:rsidRDefault="004D781B" w:rsidP="004D781B"/>
                    <w:p w14:paraId="1B37FA72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4D8F97E4" w14:textId="77777777" w:rsidR="004D781B" w:rsidRDefault="004D781B" w:rsidP="004D781B"/>
                    <w:p w14:paraId="18C2F3AD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0A0AF244" w14:textId="77777777" w:rsidR="004D781B" w:rsidRDefault="004D781B" w:rsidP="004D781B"/>
                    <w:p w14:paraId="60FCD9F1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5F41D814" w14:textId="77777777" w:rsidR="004D781B" w:rsidRDefault="004D781B" w:rsidP="004D781B"/>
                    <w:p w14:paraId="7C0B55D2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59E86255" w14:textId="77777777" w:rsidR="004D781B" w:rsidRDefault="004D781B" w:rsidP="004D781B"/>
                    <w:p w14:paraId="43113943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06CE85C7" w14:textId="77777777" w:rsidR="004D781B" w:rsidRDefault="004D781B" w:rsidP="004D781B"/>
                    <w:p w14:paraId="3BEECCE1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5336A64F" w14:textId="77777777" w:rsidR="004D781B" w:rsidRDefault="004D781B" w:rsidP="004D781B"/>
                    <w:p w14:paraId="729704FB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26A6FAAF" w14:textId="77777777" w:rsidR="004D781B" w:rsidRDefault="004D781B" w:rsidP="004D781B"/>
                    <w:p w14:paraId="6EEBDBD2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695CF5BB" w14:textId="77777777" w:rsidR="004D781B" w:rsidRDefault="004D781B" w:rsidP="004D781B"/>
                    <w:p w14:paraId="2E4BFD3F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343F2C75" w14:textId="77777777" w:rsidR="004D781B" w:rsidRDefault="004D781B" w:rsidP="004D781B"/>
                    <w:p w14:paraId="769964C9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75BC5C84" w14:textId="77777777" w:rsidR="004D781B" w:rsidRDefault="004D781B" w:rsidP="004D781B"/>
                    <w:p w14:paraId="56362A90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770BC4D4" w14:textId="77777777" w:rsidR="004D781B" w:rsidRDefault="004D781B" w:rsidP="004D781B"/>
                    <w:p w14:paraId="198AF626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0311D079" w14:textId="77777777" w:rsidR="004D781B" w:rsidRDefault="004D781B" w:rsidP="004D781B"/>
                    <w:p w14:paraId="5D775C11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4713D52A" w14:textId="77777777" w:rsidR="004D781B" w:rsidRDefault="004D781B" w:rsidP="004D781B"/>
                    <w:p w14:paraId="5EE586B2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266D3DB9" w14:textId="77777777" w:rsidR="004D781B" w:rsidRDefault="004D781B" w:rsidP="004D781B"/>
                    <w:p w14:paraId="47E59AA1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4E69E3B6" w14:textId="77777777" w:rsidR="004D781B" w:rsidRDefault="004D781B" w:rsidP="004D781B"/>
                    <w:p w14:paraId="4F51930F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07838D68" w14:textId="77777777" w:rsidR="004D781B" w:rsidRDefault="004D781B" w:rsidP="004D781B"/>
                    <w:p w14:paraId="5CD471EC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  <w:p w14:paraId="5D234BD7" w14:textId="77777777" w:rsidR="004D781B" w:rsidRDefault="004D781B" w:rsidP="004D781B"/>
                    <w:p w14:paraId="2E216088" w14:textId="77777777" w:rsidR="004D781B" w:rsidRDefault="004D781B" w:rsidP="004D78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تبويب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7BB7F6A" wp14:editId="5AAC0830">
                <wp:simplePos x="0" y="0"/>
                <wp:positionH relativeFrom="column">
                  <wp:posOffset>2067560</wp:posOffset>
                </wp:positionH>
                <wp:positionV relativeFrom="paragraph">
                  <wp:posOffset>296545</wp:posOffset>
                </wp:positionV>
                <wp:extent cx="2176339" cy="1661160"/>
                <wp:effectExtent l="0" t="0" r="0" b="0"/>
                <wp:wrapNone/>
                <wp:docPr id="1285" name="مربع نص 1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339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9810B2" w14:textId="14140922" w:rsidR="00B5298A" w:rsidRPr="0019738D" w:rsidRDefault="00B5298A" w:rsidP="0019738D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F7CAAC" w:themeColor="accent2" w:themeTint="66"/>
                                <w:sz w:val="72"/>
                                <w:szCs w:val="7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منطقة العمل</w:t>
                            </w:r>
                          </w:p>
                          <w:p w14:paraId="18168664" w14:textId="0A17C531" w:rsidR="00B5298A" w:rsidRPr="0019738D" w:rsidRDefault="00B5298A" w:rsidP="0019738D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F7CAAC" w:themeColor="accent2" w:themeTint="66"/>
                                <w:sz w:val="72"/>
                                <w:szCs w:val="7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منطقة العمل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B7F6A" id="مربع نص 1285" o:spid="_x0000_s1078" type="#_x0000_t202" style="position:absolute;left:0;text-align:left;margin-left:162.8pt;margin-top:23.35pt;width:171.35pt;height:130.8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" filled="f" stroked="f">
                <v:textbox>
                  <w:txbxContent>
                    <w:p w14:paraId="6B9810B2" w14:textId="14140922" w:rsidR="00B5298A" w:rsidRPr="0019738D" w:rsidRDefault="00B5298A" w:rsidP="0019738D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color w:val="F7CAAC" w:themeColor="accent2" w:themeTint="66"/>
                          <w:sz w:val="72"/>
                          <w:szCs w:val="7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منطقة العمل</w:t>
                      </w:r>
                    </w:p>
                    <w:p w14:paraId="18168664" w14:textId="0A17C531" w:rsidR="00B5298A" w:rsidRPr="0019738D" w:rsidRDefault="00B5298A" w:rsidP="0019738D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color w:val="F7CAAC" w:themeColor="accent2" w:themeTint="66"/>
                          <w:sz w:val="72"/>
                          <w:szCs w:val="7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منطقة العمل</w:t>
                      </w:r>
                    </w:p>
                  </w:txbxContent>
                </v:textbox>
              </v:shape>
            </w:pict>
          </mc:Fallback>
        </mc:AlternateContent>
      </w:r>
    </w:p>
    <w:p w14:paraId="378B0A77" w14:textId="6624146E" w:rsidR="00557484" w:rsidRDefault="00FE6C75" w:rsidP="00411ABB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6BB323" wp14:editId="14C30CC1">
                <wp:simplePos x="0" y="0"/>
                <wp:positionH relativeFrom="column">
                  <wp:posOffset>3988492</wp:posOffset>
                </wp:positionH>
                <wp:positionV relativeFrom="paragraph">
                  <wp:posOffset>193676</wp:posOffset>
                </wp:positionV>
                <wp:extent cx="318800" cy="1089388"/>
                <wp:effectExtent l="19050" t="19050" r="24130" b="15875"/>
                <wp:wrapNone/>
                <wp:docPr id="1418" name="مربع نص 1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00" cy="108938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52FFFCD" w14:textId="0BB792DC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1D750729" w14:textId="77777777" w:rsidR="00B5298A" w:rsidRDefault="00B5298A"/>
                          <w:p w14:paraId="2DA05F67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7C78AC09" w14:textId="77777777" w:rsidR="00B5298A" w:rsidRDefault="00B5298A"/>
                          <w:p w14:paraId="3C6CC942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3471C9B6" w14:textId="77777777" w:rsidR="00B5298A" w:rsidRDefault="00B5298A"/>
                          <w:p w14:paraId="0C5411B4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1037DDEA" w14:textId="77777777" w:rsidR="00B5298A" w:rsidRDefault="00B5298A"/>
                          <w:p w14:paraId="4A492456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7303D846" w14:textId="77777777" w:rsidR="00B5298A" w:rsidRDefault="00B5298A"/>
                          <w:p w14:paraId="758CD7E2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3742ED04" w14:textId="77777777" w:rsidR="00B5298A" w:rsidRDefault="00B5298A"/>
                          <w:p w14:paraId="1D8B8C4B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0D91EAEC" w14:textId="77777777" w:rsidR="00B5298A" w:rsidRDefault="00B5298A"/>
                          <w:p w14:paraId="31EE12C3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15529111" w14:textId="77777777" w:rsidR="00B5298A" w:rsidRDefault="00B5298A"/>
                          <w:p w14:paraId="1B9404EE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188DEA71" w14:textId="77777777" w:rsidR="00B5298A" w:rsidRDefault="00B5298A"/>
                          <w:p w14:paraId="1767AB93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7F2DD48E" w14:textId="77777777" w:rsidR="00B5298A" w:rsidRDefault="00B5298A"/>
                          <w:p w14:paraId="1C404798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69075D5F" w14:textId="77777777" w:rsidR="00B5298A" w:rsidRDefault="00B5298A"/>
                          <w:p w14:paraId="5A95E678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43B76515" w14:textId="77777777" w:rsidR="00B5298A" w:rsidRDefault="00B5298A"/>
                          <w:p w14:paraId="6DADA826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3A18AB9F" w14:textId="77777777" w:rsidR="00B5298A" w:rsidRDefault="00B5298A"/>
                          <w:p w14:paraId="5F7CC94D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5143874F" w14:textId="77777777" w:rsidR="00B5298A" w:rsidRDefault="00B5298A"/>
                          <w:p w14:paraId="26AAB09A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7D45C1AF" w14:textId="77777777" w:rsidR="00B5298A" w:rsidRDefault="00B5298A"/>
                          <w:p w14:paraId="78244A2F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233EF7C5" w14:textId="77777777" w:rsidR="00B5298A" w:rsidRDefault="00B5298A"/>
                          <w:p w14:paraId="64B097C7" w14:textId="41B3FC6F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65BB8927" w14:textId="77777777" w:rsidR="00B5298A" w:rsidRDefault="00B5298A"/>
                          <w:p w14:paraId="66899188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46A0EB9E" w14:textId="77777777" w:rsidR="00B5298A" w:rsidRDefault="00B5298A"/>
                          <w:p w14:paraId="267BE4BE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7A03066A" w14:textId="77777777" w:rsidR="00B5298A" w:rsidRDefault="00B5298A"/>
                          <w:p w14:paraId="611A15F4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40C91ED0" w14:textId="77777777" w:rsidR="00B5298A" w:rsidRDefault="00B5298A"/>
                          <w:p w14:paraId="7EAFDDFC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3BE4173D" w14:textId="77777777" w:rsidR="00B5298A" w:rsidRDefault="00B5298A"/>
                          <w:p w14:paraId="385C6164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4B111830" w14:textId="77777777" w:rsidR="00B5298A" w:rsidRDefault="00B5298A"/>
                          <w:p w14:paraId="69D9C1A0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61E60F4F" w14:textId="77777777" w:rsidR="00B5298A" w:rsidRDefault="00B5298A"/>
                          <w:p w14:paraId="51E63106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06F39F88" w14:textId="77777777" w:rsidR="00B5298A" w:rsidRDefault="00B5298A"/>
                          <w:p w14:paraId="19929D23" w14:textId="4B3BCA8B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28A3042F" w14:textId="77777777" w:rsidR="00B5298A" w:rsidRDefault="00B5298A"/>
                          <w:p w14:paraId="10E448F5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20CF963A" w14:textId="77777777" w:rsidR="00B5298A" w:rsidRDefault="00B5298A"/>
                          <w:p w14:paraId="56C303E3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12790CFC" w14:textId="77777777" w:rsidR="00B5298A" w:rsidRDefault="00B5298A"/>
                          <w:p w14:paraId="48F3DA24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4E047291" w14:textId="77777777" w:rsidR="00B5298A" w:rsidRDefault="00B5298A"/>
                          <w:p w14:paraId="45BD7B47" w14:textId="1BABF633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112F1A47" w14:textId="77777777" w:rsidR="00B5298A" w:rsidRDefault="00B5298A"/>
                          <w:p w14:paraId="570FD435" w14:textId="77777777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154CDADC" w14:textId="77777777" w:rsidR="00B5298A" w:rsidRDefault="00B5298A"/>
                          <w:p w14:paraId="31E34AC5" w14:textId="4074E916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  <w:p w14:paraId="77B83C4F" w14:textId="77777777" w:rsidR="00B5298A" w:rsidRDefault="00B5298A"/>
                          <w:p w14:paraId="09B03ACF" w14:textId="71EE8D3F" w:rsidR="00B5298A" w:rsidRPr="00557484" w:rsidRDefault="00B529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BB323" id="مربع نص 1418" o:spid="_x0000_s1079" type="#_x0000_t202" style="position:absolute;left:0;text-align:left;margin-left:314.05pt;margin-top:15.25pt;width:25.1pt;height:85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" fillcolor="#0070c0" strokecolor="#0070c0" strokeweight="3pt">
                <v:textbox>
                  <w:txbxContent>
                    <w:p w14:paraId="052FFFCD" w14:textId="0BB792DC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1D750729" w14:textId="77777777" w:rsidR="00B5298A" w:rsidRDefault="00B5298A"/>
                    <w:p w14:paraId="2DA05F67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7C78AC09" w14:textId="77777777" w:rsidR="00B5298A" w:rsidRDefault="00B5298A"/>
                    <w:p w14:paraId="3C6CC942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3471C9B6" w14:textId="77777777" w:rsidR="00B5298A" w:rsidRDefault="00B5298A"/>
                    <w:p w14:paraId="0C5411B4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1037DDEA" w14:textId="77777777" w:rsidR="00B5298A" w:rsidRDefault="00B5298A"/>
                    <w:p w14:paraId="4A492456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7303D846" w14:textId="77777777" w:rsidR="00B5298A" w:rsidRDefault="00B5298A"/>
                    <w:p w14:paraId="758CD7E2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3742ED04" w14:textId="77777777" w:rsidR="00B5298A" w:rsidRDefault="00B5298A"/>
                    <w:p w14:paraId="1D8B8C4B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0D91EAEC" w14:textId="77777777" w:rsidR="00B5298A" w:rsidRDefault="00B5298A"/>
                    <w:p w14:paraId="31EE12C3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15529111" w14:textId="77777777" w:rsidR="00B5298A" w:rsidRDefault="00B5298A"/>
                    <w:p w14:paraId="1B9404EE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188DEA71" w14:textId="77777777" w:rsidR="00B5298A" w:rsidRDefault="00B5298A"/>
                    <w:p w14:paraId="1767AB93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7F2DD48E" w14:textId="77777777" w:rsidR="00B5298A" w:rsidRDefault="00B5298A"/>
                    <w:p w14:paraId="1C404798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69075D5F" w14:textId="77777777" w:rsidR="00B5298A" w:rsidRDefault="00B5298A"/>
                    <w:p w14:paraId="5A95E678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43B76515" w14:textId="77777777" w:rsidR="00B5298A" w:rsidRDefault="00B5298A"/>
                    <w:p w14:paraId="6DADA826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3A18AB9F" w14:textId="77777777" w:rsidR="00B5298A" w:rsidRDefault="00B5298A"/>
                    <w:p w14:paraId="5F7CC94D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5143874F" w14:textId="77777777" w:rsidR="00B5298A" w:rsidRDefault="00B5298A"/>
                    <w:p w14:paraId="26AAB09A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7D45C1AF" w14:textId="77777777" w:rsidR="00B5298A" w:rsidRDefault="00B5298A"/>
                    <w:p w14:paraId="78244A2F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233EF7C5" w14:textId="77777777" w:rsidR="00B5298A" w:rsidRDefault="00B5298A"/>
                    <w:p w14:paraId="64B097C7" w14:textId="41B3FC6F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65BB8927" w14:textId="77777777" w:rsidR="00B5298A" w:rsidRDefault="00B5298A"/>
                    <w:p w14:paraId="66899188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46A0EB9E" w14:textId="77777777" w:rsidR="00B5298A" w:rsidRDefault="00B5298A"/>
                    <w:p w14:paraId="267BE4BE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7A03066A" w14:textId="77777777" w:rsidR="00B5298A" w:rsidRDefault="00B5298A"/>
                    <w:p w14:paraId="611A15F4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40C91ED0" w14:textId="77777777" w:rsidR="00B5298A" w:rsidRDefault="00B5298A"/>
                    <w:p w14:paraId="7EAFDDFC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3BE4173D" w14:textId="77777777" w:rsidR="00B5298A" w:rsidRDefault="00B5298A"/>
                    <w:p w14:paraId="385C6164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4B111830" w14:textId="77777777" w:rsidR="00B5298A" w:rsidRDefault="00B5298A"/>
                    <w:p w14:paraId="69D9C1A0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61E60F4F" w14:textId="77777777" w:rsidR="00B5298A" w:rsidRDefault="00B5298A"/>
                    <w:p w14:paraId="51E63106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06F39F88" w14:textId="77777777" w:rsidR="00B5298A" w:rsidRDefault="00B5298A"/>
                    <w:p w14:paraId="19929D23" w14:textId="4B3BCA8B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28A3042F" w14:textId="77777777" w:rsidR="00B5298A" w:rsidRDefault="00B5298A"/>
                    <w:p w14:paraId="10E448F5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20CF963A" w14:textId="77777777" w:rsidR="00B5298A" w:rsidRDefault="00B5298A"/>
                    <w:p w14:paraId="56C303E3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12790CFC" w14:textId="77777777" w:rsidR="00B5298A" w:rsidRDefault="00B5298A"/>
                    <w:p w14:paraId="48F3DA24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4E047291" w14:textId="77777777" w:rsidR="00B5298A" w:rsidRDefault="00B5298A"/>
                    <w:p w14:paraId="45BD7B47" w14:textId="1BABF633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112F1A47" w14:textId="77777777" w:rsidR="00B5298A" w:rsidRDefault="00B5298A"/>
                    <w:p w14:paraId="570FD435" w14:textId="77777777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154CDADC" w14:textId="77777777" w:rsidR="00B5298A" w:rsidRDefault="00B5298A"/>
                    <w:p w14:paraId="31E34AC5" w14:textId="4074E916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  <w:p w14:paraId="77B83C4F" w14:textId="77777777" w:rsidR="00B5298A" w:rsidRDefault="00B5298A"/>
                    <w:p w14:paraId="09B03ACF" w14:textId="71EE8D3F" w:rsidR="00B5298A" w:rsidRPr="00557484" w:rsidRDefault="00B529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39494D68" w14:textId="525723BB" w:rsidR="00557484" w:rsidRDefault="00557484" w:rsidP="00411ABB">
      <w:pPr>
        <w:rPr>
          <w:rFonts w:asciiTheme="minorBidi" w:hAnsiTheme="minorBidi"/>
          <w:sz w:val="32"/>
          <w:szCs w:val="32"/>
          <w:rtl/>
        </w:rPr>
      </w:pPr>
    </w:p>
    <w:p w14:paraId="34EF94C0" w14:textId="14734ABA" w:rsidR="00557484" w:rsidRDefault="00FE6C75" w:rsidP="00411ABB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1DE6A3A" wp14:editId="19CD107F">
                <wp:simplePos x="0" y="0"/>
                <wp:positionH relativeFrom="column">
                  <wp:posOffset>5263465</wp:posOffset>
                </wp:positionH>
                <wp:positionV relativeFrom="paragraph">
                  <wp:posOffset>217278</wp:posOffset>
                </wp:positionV>
                <wp:extent cx="241693" cy="243658"/>
                <wp:effectExtent l="19050" t="19050" r="25400" b="23495"/>
                <wp:wrapNone/>
                <wp:docPr id="1417" name="مربع نص 1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93" cy="243658"/>
                        </a:xfrm>
                        <a:prstGeom prst="rect">
                          <a:avLst/>
                        </a:prstGeom>
                        <a:solidFill>
                          <a:srgbClr val="8EC26A"/>
                        </a:solidFill>
                        <a:ln w="38100">
                          <a:solidFill>
                            <a:srgbClr val="8EC26A"/>
                          </a:solidFill>
                        </a:ln>
                      </wps:spPr>
                      <wps:txbx>
                        <w:txbxContent>
                          <w:p w14:paraId="4013E6D2" w14:textId="19F28203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568AEF90" w14:textId="77777777" w:rsidR="00B5298A" w:rsidRDefault="00B5298A"/>
                          <w:p w14:paraId="2B15490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6A9F1942" w14:textId="77777777" w:rsidR="00B5298A" w:rsidRDefault="00B5298A"/>
                          <w:p w14:paraId="7498EE0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29EFDEA7" w14:textId="77777777" w:rsidR="00B5298A" w:rsidRDefault="00B5298A"/>
                          <w:p w14:paraId="723D865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3D583B28" w14:textId="77777777" w:rsidR="00B5298A" w:rsidRDefault="00B5298A"/>
                          <w:p w14:paraId="7CE24F2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1103CBBD" w14:textId="77777777" w:rsidR="00B5298A" w:rsidRDefault="00B5298A"/>
                          <w:p w14:paraId="59ABBE3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2CAE2D49" w14:textId="77777777" w:rsidR="00B5298A" w:rsidRDefault="00B5298A"/>
                          <w:p w14:paraId="310C1E6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38F79AA1" w14:textId="77777777" w:rsidR="00B5298A" w:rsidRDefault="00B5298A"/>
                          <w:p w14:paraId="0DF3EF5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62311F03" w14:textId="77777777" w:rsidR="00B5298A" w:rsidRDefault="00B5298A"/>
                          <w:p w14:paraId="117FAA7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69BB0159" w14:textId="77777777" w:rsidR="00B5298A" w:rsidRDefault="00B5298A"/>
                          <w:p w14:paraId="462FB209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2ECDE307" w14:textId="77777777" w:rsidR="00B5298A" w:rsidRDefault="00B5298A"/>
                          <w:p w14:paraId="2B8B62A1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1D538139" w14:textId="77777777" w:rsidR="00B5298A" w:rsidRDefault="00B5298A"/>
                          <w:p w14:paraId="27912D2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077E8CB6" w14:textId="77777777" w:rsidR="00B5298A" w:rsidRDefault="00B5298A"/>
                          <w:p w14:paraId="1CE8DD8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2C87AC2F" w14:textId="77777777" w:rsidR="00B5298A" w:rsidRDefault="00B5298A"/>
                          <w:p w14:paraId="6BE551A0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57795D10" w14:textId="77777777" w:rsidR="00B5298A" w:rsidRDefault="00B5298A"/>
                          <w:p w14:paraId="65F4050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5D72C68C" w14:textId="77777777" w:rsidR="00B5298A" w:rsidRDefault="00B5298A"/>
                          <w:p w14:paraId="1737C83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5209D521" w14:textId="77777777" w:rsidR="00B5298A" w:rsidRDefault="00B5298A"/>
                          <w:p w14:paraId="4B373EEC" w14:textId="5E422E53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2175BC87" w14:textId="77777777" w:rsidR="00B5298A" w:rsidRDefault="00B5298A"/>
                          <w:p w14:paraId="3CCE43E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500F21D2" w14:textId="77777777" w:rsidR="00B5298A" w:rsidRDefault="00B5298A"/>
                          <w:p w14:paraId="6F9164A1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37CE718B" w14:textId="77777777" w:rsidR="00B5298A" w:rsidRDefault="00B5298A"/>
                          <w:p w14:paraId="05E6C17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00995950" w14:textId="77777777" w:rsidR="00B5298A" w:rsidRDefault="00B5298A"/>
                          <w:p w14:paraId="16040C6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345DC4E9" w14:textId="77777777" w:rsidR="00B5298A" w:rsidRDefault="00B5298A"/>
                          <w:p w14:paraId="0C57E1A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2279361A" w14:textId="77777777" w:rsidR="00B5298A" w:rsidRDefault="00B5298A"/>
                          <w:p w14:paraId="1F1D3E87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3FF49048" w14:textId="77777777" w:rsidR="00B5298A" w:rsidRDefault="00B5298A"/>
                          <w:p w14:paraId="244FE41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27ED7AD4" w14:textId="77777777" w:rsidR="00B5298A" w:rsidRDefault="00B5298A"/>
                          <w:p w14:paraId="48158DAC" w14:textId="5C8DED42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7DE8D280" w14:textId="77777777" w:rsidR="00B5298A" w:rsidRDefault="00B5298A"/>
                          <w:p w14:paraId="67E08297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2AFED211" w14:textId="77777777" w:rsidR="00B5298A" w:rsidRDefault="00B5298A"/>
                          <w:p w14:paraId="0CCDAFA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49D7FBC5" w14:textId="77777777" w:rsidR="00B5298A" w:rsidRDefault="00B5298A"/>
                          <w:p w14:paraId="7DE2A28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7A833AA9" w14:textId="77777777" w:rsidR="00B5298A" w:rsidRDefault="00B5298A"/>
                          <w:p w14:paraId="2B001E3A" w14:textId="176E6932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3E945689" w14:textId="77777777" w:rsidR="00B5298A" w:rsidRDefault="00B5298A"/>
                          <w:p w14:paraId="5BC899D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39C29F4D" w14:textId="77777777" w:rsidR="00B5298A" w:rsidRDefault="00B5298A"/>
                          <w:p w14:paraId="3AE90B2A" w14:textId="7A6630C6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  <w:p w14:paraId="195E26F2" w14:textId="77777777" w:rsidR="00B5298A" w:rsidRDefault="00B5298A"/>
                          <w:p w14:paraId="53491FB1" w14:textId="4C08DFD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E6A3A" id="مربع نص 1417" o:spid="_x0000_s1080" type="#_x0000_t202" style="position:absolute;left:0;text-align:left;margin-left:414.45pt;margin-top:17.1pt;width:19.05pt;height:19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" fillcolor="#8ec26a" strokecolor="#8ec26a" strokeweight="3pt">
                <v:textbox>
                  <w:txbxContent>
                    <w:p w14:paraId="4013E6D2" w14:textId="19F28203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568AEF90" w14:textId="77777777" w:rsidR="00B5298A" w:rsidRDefault="00B5298A"/>
                    <w:p w14:paraId="2B154905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6A9F1942" w14:textId="77777777" w:rsidR="00B5298A" w:rsidRDefault="00B5298A"/>
                    <w:p w14:paraId="7498EE03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29EFDEA7" w14:textId="77777777" w:rsidR="00B5298A" w:rsidRDefault="00B5298A"/>
                    <w:p w14:paraId="723D865B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3D583B28" w14:textId="77777777" w:rsidR="00B5298A" w:rsidRDefault="00B5298A"/>
                    <w:p w14:paraId="7CE24F29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1103CBBD" w14:textId="77777777" w:rsidR="00B5298A" w:rsidRDefault="00B5298A"/>
                    <w:p w14:paraId="59ABBE3E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2CAE2D49" w14:textId="77777777" w:rsidR="00B5298A" w:rsidRDefault="00B5298A"/>
                    <w:p w14:paraId="310C1E6A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38F79AA1" w14:textId="77777777" w:rsidR="00B5298A" w:rsidRDefault="00B5298A"/>
                    <w:p w14:paraId="0DF3EF54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62311F03" w14:textId="77777777" w:rsidR="00B5298A" w:rsidRDefault="00B5298A"/>
                    <w:p w14:paraId="117FAA75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69BB0159" w14:textId="77777777" w:rsidR="00B5298A" w:rsidRDefault="00B5298A"/>
                    <w:p w14:paraId="462FB209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2ECDE307" w14:textId="77777777" w:rsidR="00B5298A" w:rsidRDefault="00B5298A"/>
                    <w:p w14:paraId="2B8B62A1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1D538139" w14:textId="77777777" w:rsidR="00B5298A" w:rsidRDefault="00B5298A"/>
                    <w:p w14:paraId="27912D2B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077E8CB6" w14:textId="77777777" w:rsidR="00B5298A" w:rsidRDefault="00B5298A"/>
                    <w:p w14:paraId="1CE8DD8A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2C87AC2F" w14:textId="77777777" w:rsidR="00B5298A" w:rsidRDefault="00B5298A"/>
                    <w:p w14:paraId="6BE551A0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57795D10" w14:textId="77777777" w:rsidR="00B5298A" w:rsidRDefault="00B5298A"/>
                    <w:p w14:paraId="65F4050E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5D72C68C" w14:textId="77777777" w:rsidR="00B5298A" w:rsidRDefault="00B5298A"/>
                    <w:p w14:paraId="1737C83F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5209D521" w14:textId="77777777" w:rsidR="00B5298A" w:rsidRDefault="00B5298A"/>
                    <w:p w14:paraId="4B373EEC" w14:textId="5E422E53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2175BC87" w14:textId="77777777" w:rsidR="00B5298A" w:rsidRDefault="00B5298A"/>
                    <w:p w14:paraId="3CCE43E3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500F21D2" w14:textId="77777777" w:rsidR="00B5298A" w:rsidRDefault="00B5298A"/>
                    <w:p w14:paraId="6F9164A1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37CE718B" w14:textId="77777777" w:rsidR="00B5298A" w:rsidRDefault="00B5298A"/>
                    <w:p w14:paraId="05E6C17C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00995950" w14:textId="77777777" w:rsidR="00B5298A" w:rsidRDefault="00B5298A"/>
                    <w:p w14:paraId="16040C6F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345DC4E9" w14:textId="77777777" w:rsidR="00B5298A" w:rsidRDefault="00B5298A"/>
                    <w:p w14:paraId="0C57E1AC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2279361A" w14:textId="77777777" w:rsidR="00B5298A" w:rsidRDefault="00B5298A"/>
                    <w:p w14:paraId="1F1D3E87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3FF49048" w14:textId="77777777" w:rsidR="00B5298A" w:rsidRDefault="00B5298A"/>
                    <w:p w14:paraId="244FE413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27ED7AD4" w14:textId="77777777" w:rsidR="00B5298A" w:rsidRDefault="00B5298A"/>
                    <w:p w14:paraId="48158DAC" w14:textId="5C8DED42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7DE8D280" w14:textId="77777777" w:rsidR="00B5298A" w:rsidRDefault="00B5298A"/>
                    <w:p w14:paraId="67E08297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2AFED211" w14:textId="77777777" w:rsidR="00B5298A" w:rsidRDefault="00B5298A"/>
                    <w:p w14:paraId="0CCDAFA5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49D7FBC5" w14:textId="77777777" w:rsidR="00B5298A" w:rsidRDefault="00B5298A"/>
                    <w:p w14:paraId="7DE2A28F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7A833AA9" w14:textId="77777777" w:rsidR="00B5298A" w:rsidRDefault="00B5298A"/>
                    <w:p w14:paraId="2B001E3A" w14:textId="176E6932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3E945689" w14:textId="77777777" w:rsidR="00B5298A" w:rsidRDefault="00B5298A"/>
                    <w:p w14:paraId="5BC899D6" w14:textId="7777777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39C29F4D" w14:textId="77777777" w:rsidR="00B5298A" w:rsidRDefault="00B5298A"/>
                    <w:p w14:paraId="3AE90B2A" w14:textId="7A6630C6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  <w:p w14:paraId="195E26F2" w14:textId="77777777" w:rsidR="00B5298A" w:rsidRDefault="00B5298A"/>
                    <w:p w14:paraId="53491FB1" w14:textId="4C08DFD7" w:rsidR="00B5298A" w:rsidRDefault="00B5298A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38514C" wp14:editId="6AFE9D71">
                <wp:simplePos x="0" y="0"/>
                <wp:positionH relativeFrom="column">
                  <wp:posOffset>808441</wp:posOffset>
                </wp:positionH>
                <wp:positionV relativeFrom="paragraph">
                  <wp:posOffset>229651</wp:posOffset>
                </wp:positionV>
                <wp:extent cx="241770" cy="243872"/>
                <wp:effectExtent l="19050" t="19050" r="25400" b="22860"/>
                <wp:wrapNone/>
                <wp:docPr id="1419" name="مربع نص 1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770" cy="243872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  <a:ln w="38100">
                          <a:solidFill>
                            <a:srgbClr val="FF0066"/>
                          </a:solidFill>
                        </a:ln>
                      </wps:spPr>
                      <wps:txbx>
                        <w:txbxContent>
                          <w:p w14:paraId="70AFF31D" w14:textId="5F4E64AA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290EA1FD" w14:textId="77777777" w:rsidR="00B5298A" w:rsidRDefault="00B5298A"/>
                          <w:p w14:paraId="31692387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2984C9DC" w14:textId="77777777" w:rsidR="00B5298A" w:rsidRDefault="00B5298A"/>
                          <w:p w14:paraId="6640D24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5FCF5045" w14:textId="77777777" w:rsidR="00B5298A" w:rsidRDefault="00B5298A"/>
                          <w:p w14:paraId="2F47518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5E0FF93E" w14:textId="77777777" w:rsidR="00B5298A" w:rsidRDefault="00B5298A"/>
                          <w:p w14:paraId="25D99EC2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28AC4D26" w14:textId="77777777" w:rsidR="00B5298A" w:rsidRDefault="00B5298A"/>
                          <w:p w14:paraId="7518680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445B7104" w14:textId="77777777" w:rsidR="00B5298A" w:rsidRDefault="00B5298A"/>
                          <w:p w14:paraId="030B8132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6B680D5D" w14:textId="77777777" w:rsidR="00B5298A" w:rsidRDefault="00B5298A"/>
                          <w:p w14:paraId="11D59D74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4B062E80" w14:textId="77777777" w:rsidR="00B5298A" w:rsidRDefault="00B5298A"/>
                          <w:p w14:paraId="4732C9A7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026EEDC1" w14:textId="77777777" w:rsidR="00B5298A" w:rsidRDefault="00B5298A"/>
                          <w:p w14:paraId="74A3AFAB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469739EB" w14:textId="77777777" w:rsidR="00B5298A" w:rsidRDefault="00B5298A"/>
                          <w:p w14:paraId="3295D47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3903FEB8" w14:textId="77777777" w:rsidR="00B5298A" w:rsidRDefault="00B5298A"/>
                          <w:p w14:paraId="694FA27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2F19D12F" w14:textId="77777777" w:rsidR="00B5298A" w:rsidRDefault="00B5298A"/>
                          <w:p w14:paraId="0C7AB2E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5A2DC538" w14:textId="77777777" w:rsidR="00B5298A" w:rsidRDefault="00B5298A"/>
                          <w:p w14:paraId="28F3E0D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2F06713A" w14:textId="77777777" w:rsidR="00B5298A" w:rsidRDefault="00B5298A"/>
                          <w:p w14:paraId="253289F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1EE3EF60" w14:textId="77777777" w:rsidR="00B5298A" w:rsidRDefault="00B5298A"/>
                          <w:p w14:paraId="2962E827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5270F570" w14:textId="77777777" w:rsidR="00B5298A" w:rsidRDefault="00B5298A"/>
                          <w:p w14:paraId="35AC4AF2" w14:textId="52849849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2DC3F198" w14:textId="77777777" w:rsidR="00B5298A" w:rsidRDefault="00B5298A"/>
                          <w:p w14:paraId="5118193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248CAB13" w14:textId="77777777" w:rsidR="00B5298A" w:rsidRDefault="00B5298A"/>
                          <w:p w14:paraId="438BCC0C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651FC186" w14:textId="77777777" w:rsidR="00B5298A" w:rsidRDefault="00B5298A"/>
                          <w:p w14:paraId="0E50115E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30B6F4E7" w14:textId="77777777" w:rsidR="00B5298A" w:rsidRDefault="00B5298A"/>
                          <w:p w14:paraId="75DE0CC5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629CCD03" w14:textId="77777777" w:rsidR="00B5298A" w:rsidRDefault="00B5298A"/>
                          <w:p w14:paraId="3471D836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0E806D95" w14:textId="77777777" w:rsidR="00B5298A" w:rsidRDefault="00B5298A"/>
                          <w:p w14:paraId="6FF8980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2EEE7ABA" w14:textId="77777777" w:rsidR="00B5298A" w:rsidRDefault="00B5298A"/>
                          <w:p w14:paraId="0DE6EE0A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6F46BF82" w14:textId="77777777" w:rsidR="00B5298A" w:rsidRDefault="00B5298A"/>
                          <w:p w14:paraId="20B06174" w14:textId="082DE22E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29976BB8" w14:textId="77777777" w:rsidR="00B5298A" w:rsidRDefault="00B5298A"/>
                          <w:p w14:paraId="310C3DBF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3DA9A24D" w14:textId="77777777" w:rsidR="00B5298A" w:rsidRDefault="00B5298A"/>
                          <w:p w14:paraId="2FC43C9D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1656284E" w14:textId="77777777" w:rsidR="00B5298A" w:rsidRDefault="00B5298A"/>
                          <w:p w14:paraId="025506F1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12F7ED6C" w14:textId="77777777" w:rsidR="00B5298A" w:rsidRDefault="00B5298A"/>
                          <w:p w14:paraId="13FC4A14" w14:textId="4C5BFF9C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50B2AC6B" w14:textId="77777777" w:rsidR="00B5298A" w:rsidRDefault="00B5298A"/>
                          <w:p w14:paraId="718D65D3" w14:textId="777777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58885180" w14:textId="77777777" w:rsidR="00B5298A" w:rsidRDefault="00B5298A"/>
                          <w:p w14:paraId="5FB4D30B" w14:textId="00AB9377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  <w:p w14:paraId="37113380" w14:textId="77777777" w:rsidR="00B5298A" w:rsidRDefault="00B5298A"/>
                          <w:p w14:paraId="64896119" w14:textId="29F17B8F" w:rsidR="00B5298A" w:rsidRDefault="00B5298A">
                            <w:r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8514C" id="مربع نص 1419" o:spid="_x0000_s1081" type="#_x0000_t202" style="position:absolute;left:0;text-align:left;margin-left:63.65pt;margin-top:18.1pt;width:19.05pt;height:19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" fillcolor="#f06" strokecolor="#f06" strokeweight="3pt">
                <v:textbox>
                  <w:txbxContent>
                    <w:p w14:paraId="70AFF31D" w14:textId="5F4E64AA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290EA1FD" w14:textId="77777777" w:rsidR="00B5298A" w:rsidRDefault="00B5298A"/>
                    <w:p w14:paraId="31692387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2984C9DC" w14:textId="77777777" w:rsidR="00B5298A" w:rsidRDefault="00B5298A"/>
                    <w:p w14:paraId="6640D243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5FCF5045" w14:textId="77777777" w:rsidR="00B5298A" w:rsidRDefault="00B5298A"/>
                    <w:p w14:paraId="2F47518A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5E0FF93E" w14:textId="77777777" w:rsidR="00B5298A" w:rsidRDefault="00B5298A"/>
                    <w:p w14:paraId="25D99EC2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28AC4D26" w14:textId="77777777" w:rsidR="00B5298A" w:rsidRDefault="00B5298A"/>
                    <w:p w14:paraId="75186805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445B7104" w14:textId="77777777" w:rsidR="00B5298A" w:rsidRDefault="00B5298A"/>
                    <w:p w14:paraId="030B8132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6B680D5D" w14:textId="77777777" w:rsidR="00B5298A" w:rsidRDefault="00B5298A"/>
                    <w:p w14:paraId="11D59D74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4B062E80" w14:textId="77777777" w:rsidR="00B5298A" w:rsidRDefault="00B5298A"/>
                    <w:p w14:paraId="4732C9A7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026EEDC1" w14:textId="77777777" w:rsidR="00B5298A" w:rsidRDefault="00B5298A"/>
                    <w:p w14:paraId="74A3AFAB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469739EB" w14:textId="77777777" w:rsidR="00B5298A" w:rsidRDefault="00B5298A"/>
                    <w:p w14:paraId="3295D473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3903FEB8" w14:textId="77777777" w:rsidR="00B5298A" w:rsidRDefault="00B5298A"/>
                    <w:p w14:paraId="694FA27F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2F19D12F" w14:textId="77777777" w:rsidR="00B5298A" w:rsidRDefault="00B5298A"/>
                    <w:p w14:paraId="0C7AB2E5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5A2DC538" w14:textId="77777777" w:rsidR="00B5298A" w:rsidRDefault="00B5298A"/>
                    <w:p w14:paraId="28F3E0DE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2F06713A" w14:textId="77777777" w:rsidR="00B5298A" w:rsidRDefault="00B5298A"/>
                    <w:p w14:paraId="253289FA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1EE3EF60" w14:textId="77777777" w:rsidR="00B5298A" w:rsidRDefault="00B5298A"/>
                    <w:p w14:paraId="2962E827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5270F570" w14:textId="77777777" w:rsidR="00B5298A" w:rsidRDefault="00B5298A"/>
                    <w:p w14:paraId="35AC4AF2" w14:textId="52849849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2DC3F198" w14:textId="77777777" w:rsidR="00B5298A" w:rsidRDefault="00B5298A"/>
                    <w:p w14:paraId="5118193A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248CAB13" w14:textId="77777777" w:rsidR="00B5298A" w:rsidRDefault="00B5298A"/>
                    <w:p w14:paraId="438BCC0C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651FC186" w14:textId="77777777" w:rsidR="00B5298A" w:rsidRDefault="00B5298A"/>
                    <w:p w14:paraId="0E50115E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30B6F4E7" w14:textId="77777777" w:rsidR="00B5298A" w:rsidRDefault="00B5298A"/>
                    <w:p w14:paraId="75DE0CC5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629CCD03" w14:textId="77777777" w:rsidR="00B5298A" w:rsidRDefault="00B5298A"/>
                    <w:p w14:paraId="3471D836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0E806D95" w14:textId="77777777" w:rsidR="00B5298A" w:rsidRDefault="00B5298A"/>
                    <w:p w14:paraId="6FF8980F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2EEE7ABA" w14:textId="77777777" w:rsidR="00B5298A" w:rsidRDefault="00B5298A"/>
                    <w:p w14:paraId="0DE6EE0A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6F46BF82" w14:textId="77777777" w:rsidR="00B5298A" w:rsidRDefault="00B5298A"/>
                    <w:p w14:paraId="20B06174" w14:textId="082DE22E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29976BB8" w14:textId="77777777" w:rsidR="00B5298A" w:rsidRDefault="00B5298A"/>
                    <w:p w14:paraId="310C3DBF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3DA9A24D" w14:textId="77777777" w:rsidR="00B5298A" w:rsidRDefault="00B5298A"/>
                    <w:p w14:paraId="2FC43C9D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1656284E" w14:textId="77777777" w:rsidR="00B5298A" w:rsidRDefault="00B5298A"/>
                    <w:p w14:paraId="025506F1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12F7ED6C" w14:textId="77777777" w:rsidR="00B5298A" w:rsidRDefault="00B5298A"/>
                    <w:p w14:paraId="13FC4A14" w14:textId="4C5BFF9C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50B2AC6B" w14:textId="77777777" w:rsidR="00B5298A" w:rsidRDefault="00B5298A"/>
                    <w:p w14:paraId="718D65D3" w14:textId="777777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58885180" w14:textId="77777777" w:rsidR="00B5298A" w:rsidRDefault="00B5298A"/>
                    <w:p w14:paraId="5FB4D30B" w14:textId="00AB9377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  <w:p w14:paraId="37113380" w14:textId="77777777" w:rsidR="00B5298A" w:rsidRDefault="00B5298A"/>
                    <w:p w14:paraId="64896119" w14:textId="29F17B8F" w:rsidR="00B5298A" w:rsidRDefault="00B5298A">
                      <w:r>
                        <w:rPr>
                          <w:rFonts w:hint="cs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0C94E4E9" w14:textId="637C6FD4" w:rsidR="0019123D" w:rsidRDefault="00FE6C75" w:rsidP="00FE6C75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0278A8" wp14:editId="44EAF8ED">
                <wp:simplePos x="0" y="0"/>
                <wp:positionH relativeFrom="column">
                  <wp:posOffset>682609</wp:posOffset>
                </wp:positionH>
                <wp:positionV relativeFrom="paragraph">
                  <wp:posOffset>291118</wp:posOffset>
                </wp:positionV>
                <wp:extent cx="1952809" cy="96265"/>
                <wp:effectExtent l="0" t="0" r="28575" b="18415"/>
                <wp:wrapNone/>
                <wp:docPr id="1397" name="مستطيل 1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809" cy="962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F2741" id="مستطيل 1397" o:spid="_x0000_s1026" style="position:absolute;left:0;text-align:left;margin-left:53.75pt;margin-top:22.9pt;width:153.75pt;height:7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" filled="f" strokecolor="#f06" strokeweight="1.5pt"/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744225A" wp14:editId="055C8620">
                <wp:simplePos x="0" y="0"/>
                <wp:positionH relativeFrom="column">
                  <wp:posOffset>3013339</wp:posOffset>
                </wp:positionH>
                <wp:positionV relativeFrom="paragraph">
                  <wp:posOffset>278745</wp:posOffset>
                </wp:positionV>
                <wp:extent cx="372833" cy="120492"/>
                <wp:effectExtent l="0" t="0" r="27305" b="13335"/>
                <wp:wrapNone/>
                <wp:docPr id="1398" name="مستطيل 1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833" cy="12049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6C6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27C81" id="مستطيل 1398" o:spid="_x0000_s1026" style="position:absolute;left:0;text-align:left;margin-left:237.25pt;margin-top:21.95pt;width:29.35pt;height:9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" filled="f" strokecolor="#006c69" strokeweight="1.5pt"/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B176547" wp14:editId="49922DED">
                <wp:simplePos x="0" y="0"/>
                <wp:positionH relativeFrom="column">
                  <wp:posOffset>3345607</wp:posOffset>
                </wp:positionH>
                <wp:positionV relativeFrom="paragraph">
                  <wp:posOffset>73935</wp:posOffset>
                </wp:positionV>
                <wp:extent cx="0" cy="205366"/>
                <wp:effectExtent l="19050" t="19050" r="19050" b="4445"/>
                <wp:wrapNone/>
                <wp:docPr id="1427" name="رابط مستقيم 1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536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40752" id="رابط مستقيم 1427" o:spid="_x0000_s1026" style="position:absolute;left:0;text-align:lef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45pt,5.8pt" to="263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" strokecolor="#0070c0" strokeweight="2.2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1E588B1" wp14:editId="07F8AEB3">
                <wp:simplePos x="0" y="0"/>
                <wp:positionH relativeFrom="column">
                  <wp:posOffset>942318</wp:posOffset>
                </wp:positionH>
                <wp:positionV relativeFrom="paragraph">
                  <wp:posOffset>124073</wp:posOffset>
                </wp:positionV>
                <wp:extent cx="0" cy="168411"/>
                <wp:effectExtent l="0" t="0" r="38100" b="22225"/>
                <wp:wrapNone/>
                <wp:docPr id="1428" name="رابط مستقيم 1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841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D6B53" id="رابط مستقيم 1428" o:spid="_x0000_s1026" style="position:absolute;left:0;text-align:lef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pt,9.75pt" to="74.2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" strokecolor="#f06" strokeweight="1.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6753F1B" wp14:editId="6A52B515">
                <wp:simplePos x="0" y="0"/>
                <wp:positionH relativeFrom="column">
                  <wp:posOffset>5077700</wp:posOffset>
                </wp:positionH>
                <wp:positionV relativeFrom="paragraph">
                  <wp:posOffset>291118</wp:posOffset>
                </wp:positionV>
                <wp:extent cx="1415834" cy="120492"/>
                <wp:effectExtent l="0" t="0" r="13335" b="13335"/>
                <wp:wrapNone/>
                <wp:docPr id="1429" name="مستطيل 1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834" cy="12049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8EC26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0CBAAC" id="مستطيل 1429" o:spid="_x0000_s1026" style="position:absolute;left:0;text-align:left;margin-left:399.8pt;margin-top:22.9pt;width:111.5pt;height:9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" filled="f" strokecolor="#8ec26a" strokeweight="1.5pt"/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0651CE" wp14:editId="69E75E63">
                <wp:simplePos x="0" y="0"/>
                <wp:positionH relativeFrom="column">
                  <wp:posOffset>5304113</wp:posOffset>
                </wp:positionH>
                <wp:positionV relativeFrom="paragraph">
                  <wp:posOffset>80121</wp:posOffset>
                </wp:positionV>
                <wp:extent cx="18614" cy="218271"/>
                <wp:effectExtent l="19050" t="19050" r="19685" b="29845"/>
                <wp:wrapNone/>
                <wp:docPr id="1430" name="رابط مستقيم 1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14" cy="21827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92B10" id="رابط مستقيم 1430" o:spid="_x0000_s1026" style="position:absolute;left:0;text-align:lef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65pt,6.3pt" to="419.1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" strokecolor="#92d050" strokeweight="2.2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6347EAA" wp14:editId="37DAFFDE">
                <wp:simplePos x="0" y="0"/>
                <wp:positionH relativeFrom="column">
                  <wp:posOffset>21590</wp:posOffset>
                </wp:positionH>
                <wp:positionV relativeFrom="paragraph">
                  <wp:posOffset>1760837</wp:posOffset>
                </wp:positionV>
                <wp:extent cx="1932940" cy="802106"/>
                <wp:effectExtent l="0" t="0" r="10160" b="17145"/>
                <wp:wrapNone/>
                <wp:docPr id="21862" name="مستطيل 21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940" cy="80210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65759" id="مستطيل 21862" o:spid="_x0000_s1026" style="position:absolute;left:0;text-align:left;margin-left:1.7pt;margin-top:138.65pt;width:152.2pt;height:63.1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" filled="f" strokecolor="#7030a0" strokeweight="1.5pt"/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5D3C52F" wp14:editId="6804ED16">
                <wp:simplePos x="0" y="0"/>
                <wp:positionH relativeFrom="column">
                  <wp:posOffset>3481591</wp:posOffset>
                </wp:positionH>
                <wp:positionV relativeFrom="paragraph">
                  <wp:posOffset>1852671</wp:posOffset>
                </wp:positionV>
                <wp:extent cx="1997710" cy="2321184"/>
                <wp:effectExtent l="0" t="0" r="0" b="3175"/>
                <wp:wrapNone/>
                <wp:docPr id="21865" name="مربع نص 21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23211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9705D2" w14:textId="22AD9E7C" w:rsidR="00B5298A" w:rsidRPr="00F85377" w:rsidRDefault="00B5298A" w:rsidP="00F85377">
                            <w:pPr>
                              <w:pStyle w:val="2"/>
                              <w:rPr>
                                <w:rtl/>
                              </w:rPr>
                            </w:pPr>
                            <w:r w:rsidRPr="00F85377">
                              <w:rPr>
                                <w:rFonts w:hint="cs"/>
                                <w:rtl/>
                              </w:rPr>
                              <w:t>اختيار الانتقال</w:t>
                            </w:r>
                          </w:p>
                          <w:p w14:paraId="78C728D2" w14:textId="77777777" w:rsidR="00B5298A" w:rsidRPr="00F85377" w:rsidRDefault="00B5298A" w:rsidP="00F853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F8537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لاختيار حركات انتقالات الشرائح</w:t>
                            </w:r>
                          </w:p>
                          <w:p w14:paraId="0B75F0E9" w14:textId="77777777" w:rsidR="00B5298A" w:rsidRDefault="00B5298A"/>
                          <w:p w14:paraId="4E5B2345" w14:textId="46A7CE6B" w:rsidR="00B5298A" w:rsidRPr="00F85377" w:rsidRDefault="00B5298A" w:rsidP="00F85377">
                            <w:pPr>
                              <w:pStyle w:val="2"/>
                              <w:rPr>
                                <w:rtl/>
                              </w:rPr>
                            </w:pPr>
                            <w:proofErr w:type="spellStart"/>
                            <w:r w:rsidRPr="00F85377">
                              <w:rPr>
                                <w:rFonts w:hint="cs"/>
                                <w:rtl/>
                              </w:rPr>
                              <w:t>التوقيتاختيار</w:t>
                            </w:r>
                            <w:proofErr w:type="spellEnd"/>
                            <w:r w:rsidRPr="00F85377">
                              <w:rPr>
                                <w:rFonts w:hint="cs"/>
                                <w:rtl/>
                              </w:rPr>
                              <w:t xml:space="preserve"> الانتقال</w:t>
                            </w:r>
                          </w:p>
                          <w:p w14:paraId="1964E210" w14:textId="3A1295E6" w:rsidR="00B5298A" w:rsidRPr="00F85377" w:rsidRDefault="00B5298A" w:rsidP="00F853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F8537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لاختيار حركات انتقالات الشرائح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3C52F" id="مربع نص 21865" o:spid="_x0000_s1082" type="#_x0000_t202" style="position:absolute;left:0;text-align:left;margin-left:274.15pt;margin-top:145.9pt;width:157.3pt;height:182.7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" filled="f" stroked="f" strokeweight=".5pt">
                <v:textbox>
                  <w:txbxContent>
                    <w:p w14:paraId="6C9705D2" w14:textId="22AD9E7C" w:rsidR="00B5298A" w:rsidRPr="00F85377" w:rsidRDefault="00B5298A" w:rsidP="00F85377">
                      <w:pPr>
                        <w:pStyle w:val="2"/>
                        <w:rPr>
                          <w:rtl/>
                        </w:rPr>
                      </w:pPr>
                      <w:r w:rsidRPr="00F85377">
                        <w:rPr>
                          <w:rFonts w:hint="cs"/>
                          <w:rtl/>
                        </w:rPr>
                        <w:t>اختيار الانتقال</w:t>
                      </w:r>
                    </w:p>
                    <w:p w14:paraId="78C728D2" w14:textId="77777777" w:rsidR="00B5298A" w:rsidRPr="00F85377" w:rsidRDefault="00B5298A" w:rsidP="00F853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F85377">
                        <w:rPr>
                          <w:rFonts w:hint="cs"/>
                          <w:sz w:val="24"/>
                          <w:szCs w:val="24"/>
                          <w:rtl/>
                        </w:rPr>
                        <w:t>لاختيار حركات انتقالات الشرائح</w:t>
                      </w:r>
                    </w:p>
                    <w:p w14:paraId="0B75F0E9" w14:textId="77777777" w:rsidR="00B5298A" w:rsidRDefault="00B5298A"/>
                    <w:p w14:paraId="4E5B2345" w14:textId="46A7CE6B" w:rsidR="00B5298A" w:rsidRPr="00F85377" w:rsidRDefault="00B5298A" w:rsidP="00F85377">
                      <w:pPr>
                        <w:pStyle w:val="2"/>
                        <w:rPr>
                          <w:rtl/>
                        </w:rPr>
                      </w:pPr>
                      <w:proofErr w:type="spellStart"/>
                      <w:r w:rsidRPr="00F85377">
                        <w:rPr>
                          <w:rFonts w:hint="cs"/>
                          <w:rtl/>
                        </w:rPr>
                        <w:t>التوقيتاختيار</w:t>
                      </w:r>
                      <w:proofErr w:type="spellEnd"/>
                      <w:r w:rsidRPr="00F85377">
                        <w:rPr>
                          <w:rFonts w:hint="cs"/>
                          <w:rtl/>
                        </w:rPr>
                        <w:t xml:space="preserve"> الانتقال</w:t>
                      </w:r>
                    </w:p>
                    <w:p w14:paraId="1964E210" w14:textId="3A1295E6" w:rsidR="00B5298A" w:rsidRPr="00F85377" w:rsidRDefault="00B5298A" w:rsidP="00F853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F85377">
                        <w:rPr>
                          <w:rFonts w:hint="cs"/>
                          <w:sz w:val="24"/>
                          <w:szCs w:val="24"/>
                          <w:rtl/>
                        </w:rPr>
                        <w:t>لاختيار حركات انتقالات الشرائح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65F4734" wp14:editId="638CBD7D">
                <wp:simplePos x="0" y="0"/>
                <wp:positionH relativeFrom="column">
                  <wp:posOffset>166316</wp:posOffset>
                </wp:positionH>
                <wp:positionV relativeFrom="paragraph">
                  <wp:posOffset>1695053</wp:posOffset>
                </wp:positionV>
                <wp:extent cx="1860750" cy="1106905"/>
                <wp:effectExtent l="0" t="0" r="0" b="0"/>
                <wp:wrapNone/>
                <wp:docPr id="21867" name="مربع نص 21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750" cy="110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8AE14B" w14:textId="7A7CFC16" w:rsidR="00B5298A" w:rsidRPr="00F85377" w:rsidRDefault="00B5298A" w:rsidP="00F85377">
                            <w:pPr>
                              <w:pStyle w:val="2"/>
                              <w:rPr>
                                <w:rtl/>
                              </w:rPr>
                            </w:pPr>
                            <w:r w:rsidRPr="00F85377">
                              <w:rPr>
                                <w:rFonts w:hint="cs"/>
                                <w:rtl/>
                              </w:rPr>
                              <w:t>التوقيت</w:t>
                            </w:r>
                          </w:p>
                          <w:p w14:paraId="37F1C5D9" w14:textId="77777777" w:rsidR="00B5298A" w:rsidRPr="00F85377" w:rsidRDefault="00B5298A" w:rsidP="00F85377">
                            <w:pPr>
                              <w:spacing w:after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F8537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لتحديد صوت الانتقال و مدته</w:t>
                            </w:r>
                          </w:p>
                          <w:p w14:paraId="513FFA3C" w14:textId="77777777" w:rsidR="00B5298A" w:rsidRPr="00F85377" w:rsidRDefault="00B5298A" w:rsidP="00F85377">
                            <w:pPr>
                              <w:spacing w:after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F8537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بالاضافة</w:t>
                            </w:r>
                            <w:proofErr w:type="spellEnd"/>
                            <w:r w:rsidRPr="00F8537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لوقت الانتقال ومدة تأخيره</w:t>
                            </w:r>
                          </w:p>
                          <w:p w14:paraId="1E6FB8EC" w14:textId="77777777" w:rsidR="00B5298A" w:rsidRDefault="00B5298A"/>
                          <w:p w14:paraId="51E110C7" w14:textId="3F160981" w:rsidR="00B5298A" w:rsidRPr="00F85377" w:rsidRDefault="00B5298A" w:rsidP="00F85377">
                            <w:pPr>
                              <w:pStyle w:val="2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خيارات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التأثير</w:t>
                            </w:r>
                            <w:r w:rsidRPr="00F85377">
                              <w:rPr>
                                <w:rFonts w:hint="cs"/>
                                <w:rtl/>
                              </w:rPr>
                              <w:t>التوقيت</w:t>
                            </w:r>
                            <w:proofErr w:type="spellEnd"/>
                          </w:p>
                          <w:p w14:paraId="27DFE4A2" w14:textId="53C24D54" w:rsidR="00B5298A" w:rsidRPr="00F85377" w:rsidRDefault="00B5298A" w:rsidP="00F85377">
                            <w:pPr>
                              <w:spacing w:after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F8537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لتحديد صوت الانتقال و مدته</w:t>
                            </w:r>
                          </w:p>
                          <w:p w14:paraId="601D7B56" w14:textId="318202BD" w:rsidR="00B5298A" w:rsidRPr="00F85377" w:rsidRDefault="00B5298A" w:rsidP="00F85377">
                            <w:pPr>
                              <w:spacing w:after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F8537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بالاضافة</w:t>
                            </w:r>
                            <w:proofErr w:type="spellEnd"/>
                            <w:r w:rsidRPr="00F8537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لوقت الانتقال ومدة تأخيره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F4734" id="مربع نص 21867" o:spid="_x0000_s1083" type="#_x0000_t202" style="position:absolute;left:0;text-align:left;margin-left:13.1pt;margin-top:133.45pt;width:146.5pt;height:87.1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" filled="f" stroked="f" strokeweight=".5pt">
                <v:textbox>
                  <w:txbxContent>
                    <w:p w14:paraId="318AE14B" w14:textId="7A7CFC16" w:rsidR="00B5298A" w:rsidRPr="00F85377" w:rsidRDefault="00B5298A" w:rsidP="00F85377">
                      <w:pPr>
                        <w:pStyle w:val="2"/>
                        <w:rPr>
                          <w:rtl/>
                        </w:rPr>
                      </w:pPr>
                      <w:r w:rsidRPr="00F85377">
                        <w:rPr>
                          <w:rFonts w:hint="cs"/>
                          <w:rtl/>
                        </w:rPr>
                        <w:t>التوقيت</w:t>
                      </w:r>
                    </w:p>
                    <w:p w14:paraId="37F1C5D9" w14:textId="77777777" w:rsidR="00B5298A" w:rsidRPr="00F85377" w:rsidRDefault="00B5298A" w:rsidP="00F85377">
                      <w:pPr>
                        <w:spacing w:after="0"/>
                        <w:rPr>
                          <w:sz w:val="24"/>
                          <w:szCs w:val="24"/>
                          <w:rtl/>
                        </w:rPr>
                      </w:pPr>
                      <w:r w:rsidRPr="00F85377">
                        <w:rPr>
                          <w:rFonts w:hint="cs"/>
                          <w:sz w:val="24"/>
                          <w:szCs w:val="24"/>
                          <w:rtl/>
                        </w:rPr>
                        <w:t>لتحديد صوت الانتقال و مدته</w:t>
                      </w:r>
                    </w:p>
                    <w:p w14:paraId="513FFA3C" w14:textId="77777777" w:rsidR="00B5298A" w:rsidRPr="00F85377" w:rsidRDefault="00B5298A" w:rsidP="00F85377">
                      <w:pPr>
                        <w:spacing w:after="0"/>
                        <w:rPr>
                          <w:sz w:val="24"/>
                          <w:szCs w:val="24"/>
                          <w:rtl/>
                        </w:rPr>
                      </w:pPr>
                      <w:proofErr w:type="spellStart"/>
                      <w:r w:rsidRPr="00F85377">
                        <w:rPr>
                          <w:rFonts w:hint="cs"/>
                          <w:sz w:val="24"/>
                          <w:szCs w:val="24"/>
                          <w:rtl/>
                        </w:rPr>
                        <w:t>بالاضافة</w:t>
                      </w:r>
                      <w:proofErr w:type="spellEnd"/>
                      <w:r w:rsidRPr="00F8537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لوقت الانتقال ومدة تأخيره</w:t>
                      </w:r>
                    </w:p>
                    <w:p w14:paraId="1E6FB8EC" w14:textId="77777777" w:rsidR="00B5298A" w:rsidRDefault="00B5298A"/>
                    <w:p w14:paraId="51E110C7" w14:textId="3F160981" w:rsidR="00B5298A" w:rsidRPr="00F85377" w:rsidRDefault="00B5298A" w:rsidP="00F85377">
                      <w:pPr>
                        <w:pStyle w:val="2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خيارات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التأثير</w:t>
                      </w:r>
                      <w:r w:rsidRPr="00F85377">
                        <w:rPr>
                          <w:rFonts w:hint="cs"/>
                          <w:rtl/>
                        </w:rPr>
                        <w:t>التوقيت</w:t>
                      </w:r>
                      <w:proofErr w:type="spellEnd"/>
                    </w:p>
                    <w:p w14:paraId="27DFE4A2" w14:textId="53C24D54" w:rsidR="00B5298A" w:rsidRPr="00F85377" w:rsidRDefault="00B5298A" w:rsidP="00F85377">
                      <w:pPr>
                        <w:spacing w:after="0"/>
                        <w:rPr>
                          <w:sz w:val="24"/>
                          <w:szCs w:val="24"/>
                          <w:rtl/>
                        </w:rPr>
                      </w:pPr>
                      <w:r w:rsidRPr="00F85377">
                        <w:rPr>
                          <w:rFonts w:hint="cs"/>
                          <w:sz w:val="24"/>
                          <w:szCs w:val="24"/>
                          <w:rtl/>
                        </w:rPr>
                        <w:t>لتحديد صوت الانتقال و مدته</w:t>
                      </w:r>
                    </w:p>
                    <w:p w14:paraId="601D7B56" w14:textId="318202BD" w:rsidR="00B5298A" w:rsidRPr="00F85377" w:rsidRDefault="00B5298A" w:rsidP="00F85377">
                      <w:pPr>
                        <w:spacing w:after="0"/>
                        <w:rPr>
                          <w:sz w:val="24"/>
                          <w:szCs w:val="24"/>
                          <w:rtl/>
                        </w:rPr>
                      </w:pPr>
                      <w:proofErr w:type="spellStart"/>
                      <w:r w:rsidRPr="00F85377">
                        <w:rPr>
                          <w:rFonts w:hint="cs"/>
                          <w:sz w:val="24"/>
                          <w:szCs w:val="24"/>
                          <w:rtl/>
                        </w:rPr>
                        <w:t>بالاضافة</w:t>
                      </w:r>
                      <w:proofErr w:type="spellEnd"/>
                      <w:r w:rsidRPr="00F8537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لوقت الانتقال ومدة تأخيره</w:t>
                      </w:r>
                    </w:p>
                  </w:txbxContent>
                </v:textbox>
              </v:shape>
            </w:pict>
          </mc:Fallback>
        </mc:AlternateContent>
      </w:r>
      <w:r w:rsidR="0019123D"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442846BE" wp14:editId="6570B3DE">
                <wp:simplePos x="0" y="0"/>
                <wp:positionH relativeFrom="column">
                  <wp:posOffset>2752570</wp:posOffset>
                </wp:positionH>
                <wp:positionV relativeFrom="paragraph">
                  <wp:posOffset>15153</wp:posOffset>
                </wp:positionV>
                <wp:extent cx="1257353" cy="598524"/>
                <wp:effectExtent l="0" t="0" r="0" b="0"/>
                <wp:wrapNone/>
                <wp:docPr id="2043" name="مربع نص 2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53" cy="5985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59B45" w14:textId="24C0B01F" w:rsidR="004C06F3" w:rsidRDefault="004C06F3" w:rsidP="004C06F3">
                            <w:pPr>
                              <w:pStyle w:val="1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انتقالات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846BE" id="مربع نص 2043" o:spid="_x0000_s1084" type="#_x0000_t202" style="position:absolute;left:0;text-align:left;margin-left:216.75pt;margin-top:1.2pt;width:99pt;height:47.15pt;z-index:25210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" filled="f" stroked="f" strokeweight=".5pt">
                <v:textbox>
                  <w:txbxContent>
                    <w:p w14:paraId="16759B45" w14:textId="24C0B01F" w:rsidR="004C06F3" w:rsidRDefault="004C06F3" w:rsidP="004C06F3">
                      <w:pPr>
                        <w:pStyle w:val="1"/>
                      </w:pPr>
                      <w:r>
                        <w:rPr>
                          <w:rFonts w:hint="cs"/>
                          <w:rtl/>
                        </w:rPr>
                        <w:t>انتقالات</w:t>
                      </w:r>
                    </w:p>
                  </w:txbxContent>
                </v:textbox>
              </v:shape>
            </w:pict>
          </mc:Fallback>
        </mc:AlternateContent>
      </w:r>
    </w:p>
    <w:p w14:paraId="1B8A12EB" w14:textId="63527936" w:rsidR="00F85377" w:rsidRDefault="00F85377" w:rsidP="00F85377">
      <w:pPr>
        <w:tabs>
          <w:tab w:val="left" w:pos="10340"/>
        </w:tabs>
        <w:jc w:val="center"/>
        <w:rPr>
          <w:rFonts w:asciiTheme="minorBidi" w:hAnsiTheme="minorBidi"/>
          <w:sz w:val="32"/>
          <w:szCs w:val="32"/>
          <w:rtl/>
        </w:rPr>
      </w:pPr>
    </w:p>
    <w:p w14:paraId="1D2667C1" w14:textId="44C898B4" w:rsidR="00F85377" w:rsidRDefault="00FE6C75" w:rsidP="00F85377">
      <w:pPr>
        <w:tabs>
          <w:tab w:val="left" w:pos="10340"/>
        </w:tabs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1B201AE" wp14:editId="470ACD50">
                <wp:simplePos x="0" y="0"/>
                <wp:positionH relativeFrom="column">
                  <wp:posOffset>5838825</wp:posOffset>
                </wp:positionH>
                <wp:positionV relativeFrom="paragraph">
                  <wp:posOffset>340995</wp:posOffset>
                </wp:positionV>
                <wp:extent cx="1308100" cy="1570990"/>
                <wp:effectExtent l="0" t="0" r="0" b="0"/>
                <wp:wrapNone/>
                <wp:docPr id="21864" name="مربع نص 21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157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71467A" w14:textId="1DE7F7D9" w:rsidR="00B5298A" w:rsidRPr="00F85377" w:rsidRDefault="00B5298A" w:rsidP="00F85377">
                            <w:pPr>
                              <w:pStyle w:val="2"/>
                              <w:rPr>
                                <w:rtl/>
                              </w:rPr>
                            </w:pPr>
                            <w:r w:rsidRPr="00F85377">
                              <w:rPr>
                                <w:rFonts w:hint="cs"/>
                                <w:rtl/>
                              </w:rPr>
                              <w:t>معاينة الانتقالات</w:t>
                            </w:r>
                          </w:p>
                          <w:p w14:paraId="4FA9BD0A" w14:textId="77777777" w:rsidR="00B5298A" w:rsidRPr="00F85377" w:rsidRDefault="00B5298A">
                            <w:pP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F8537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لاختبار حركات انتقالات الشرائح</w:t>
                            </w:r>
                          </w:p>
                          <w:p w14:paraId="3DC61940" w14:textId="77777777" w:rsidR="00B5298A" w:rsidRDefault="00B5298A"/>
                          <w:p w14:paraId="19E09664" w14:textId="73C38650" w:rsidR="00B5298A" w:rsidRPr="00F85377" w:rsidRDefault="00B5298A" w:rsidP="00F85377">
                            <w:pPr>
                              <w:pStyle w:val="2"/>
                              <w:rPr>
                                <w:rtl/>
                              </w:rPr>
                            </w:pPr>
                            <w:r w:rsidRPr="00F85377">
                              <w:rPr>
                                <w:rFonts w:hint="cs"/>
                                <w:rtl/>
                              </w:rPr>
                              <w:t>معاينة الانتقالات</w:t>
                            </w:r>
                          </w:p>
                          <w:p w14:paraId="671C1180" w14:textId="07A84A89" w:rsidR="00B5298A" w:rsidRPr="00F85377" w:rsidRDefault="00B5298A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F8537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لاختبار حركات انتقالات الشرائح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201AE" id="مربع نص 21864" o:spid="_x0000_s1085" type="#_x0000_t202" style="position:absolute;left:0;text-align:left;margin-left:459.75pt;margin-top:26.85pt;width:103pt;height:123.7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" filled="f" stroked="f" strokeweight=".5pt">
                <v:textbox>
                  <w:txbxContent>
                    <w:p w14:paraId="7771467A" w14:textId="1DE7F7D9" w:rsidR="00B5298A" w:rsidRPr="00F85377" w:rsidRDefault="00B5298A" w:rsidP="00F85377">
                      <w:pPr>
                        <w:pStyle w:val="2"/>
                        <w:rPr>
                          <w:rtl/>
                        </w:rPr>
                      </w:pPr>
                      <w:r w:rsidRPr="00F85377">
                        <w:rPr>
                          <w:rFonts w:hint="cs"/>
                          <w:rtl/>
                        </w:rPr>
                        <w:t>معاينة الانتقالات</w:t>
                      </w:r>
                    </w:p>
                    <w:p w14:paraId="4FA9BD0A" w14:textId="77777777" w:rsidR="00B5298A" w:rsidRPr="00F85377" w:rsidRDefault="00B5298A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  <w:r w:rsidRPr="00F85377">
                        <w:rPr>
                          <w:rFonts w:hint="cs"/>
                          <w:sz w:val="24"/>
                          <w:szCs w:val="24"/>
                          <w:rtl/>
                        </w:rPr>
                        <w:t>لاختبار حركات انتقالات الشرائح</w:t>
                      </w:r>
                    </w:p>
                    <w:p w14:paraId="3DC61940" w14:textId="77777777" w:rsidR="00B5298A" w:rsidRDefault="00B5298A"/>
                    <w:p w14:paraId="19E09664" w14:textId="73C38650" w:rsidR="00B5298A" w:rsidRPr="00F85377" w:rsidRDefault="00B5298A" w:rsidP="00F85377">
                      <w:pPr>
                        <w:pStyle w:val="2"/>
                        <w:rPr>
                          <w:rtl/>
                        </w:rPr>
                      </w:pPr>
                      <w:r w:rsidRPr="00F85377">
                        <w:rPr>
                          <w:rFonts w:hint="cs"/>
                          <w:rtl/>
                        </w:rPr>
                        <w:t>معاينة الانتقالات</w:t>
                      </w:r>
                    </w:p>
                    <w:p w14:paraId="671C1180" w14:textId="07A84A89" w:rsidR="00B5298A" w:rsidRPr="00F85377" w:rsidRDefault="00B5298A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F85377">
                        <w:rPr>
                          <w:rFonts w:hint="cs"/>
                          <w:sz w:val="24"/>
                          <w:szCs w:val="24"/>
                          <w:rtl/>
                        </w:rPr>
                        <w:t>لاختبار حركات انتقالات الشرائح</w:t>
                      </w:r>
                    </w:p>
                  </w:txbxContent>
                </v:textbox>
              </v:shape>
            </w:pict>
          </mc:Fallback>
        </mc:AlternateContent>
      </w:r>
    </w:p>
    <w:p w14:paraId="402770D5" w14:textId="488C1CF1" w:rsidR="00F85377" w:rsidRDefault="00F85377" w:rsidP="00F85377">
      <w:pPr>
        <w:tabs>
          <w:tab w:val="left" w:pos="10340"/>
        </w:tabs>
        <w:jc w:val="center"/>
        <w:rPr>
          <w:rFonts w:asciiTheme="minorBidi" w:hAnsiTheme="minorBidi"/>
          <w:sz w:val="32"/>
          <w:szCs w:val="32"/>
          <w:rtl/>
        </w:rPr>
      </w:pPr>
    </w:p>
    <w:p w14:paraId="2E31E084" w14:textId="27963510" w:rsidR="00F85377" w:rsidRDefault="00F85377" w:rsidP="00F85377">
      <w:pPr>
        <w:tabs>
          <w:tab w:val="left" w:pos="10340"/>
        </w:tabs>
        <w:jc w:val="center"/>
        <w:rPr>
          <w:rFonts w:asciiTheme="minorBidi" w:hAnsiTheme="minorBidi"/>
          <w:sz w:val="32"/>
          <w:szCs w:val="32"/>
          <w:rtl/>
        </w:rPr>
      </w:pPr>
    </w:p>
    <w:p w14:paraId="650B0303" w14:textId="77777777" w:rsidR="00F85377" w:rsidRDefault="00F85377" w:rsidP="00F85377">
      <w:pPr>
        <w:tabs>
          <w:tab w:val="left" w:pos="10340"/>
        </w:tabs>
        <w:rPr>
          <w:rFonts w:asciiTheme="minorBidi" w:hAnsiTheme="minorBidi"/>
          <w:sz w:val="32"/>
          <w:szCs w:val="32"/>
          <w:rtl/>
        </w:rPr>
      </w:pPr>
    </w:p>
    <w:p w14:paraId="11DEEBE0" w14:textId="288E8645" w:rsidR="001C469F" w:rsidRDefault="001C469F" w:rsidP="00D1228A">
      <w:pPr>
        <w:rPr>
          <w:rFonts w:asciiTheme="minorBidi" w:hAnsiTheme="minorBidi"/>
          <w:sz w:val="28"/>
          <w:szCs w:val="28"/>
          <w:rtl/>
          <w:lang w:bidi="ar-SY"/>
        </w:rPr>
      </w:pPr>
    </w:p>
    <w:sectPr w:rsidR="001C469F" w:rsidSect="00DE3902">
      <w:headerReference w:type="default" r:id="rId13"/>
      <w:footerReference w:type="default" r:id="rId14"/>
      <w:footerReference w:type="first" r:id="rId15"/>
      <w:pgSz w:w="11906" w:h="16838" w:code="9"/>
      <w:pgMar w:top="284" w:right="284" w:bottom="284" w:left="284" w:header="567" w:footer="79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F674D" w14:textId="77777777" w:rsidR="00371E8E" w:rsidRDefault="00371E8E" w:rsidP="00286F62">
      <w:pPr>
        <w:spacing w:after="0" w:line="240" w:lineRule="auto"/>
      </w:pPr>
      <w:r>
        <w:separator/>
      </w:r>
    </w:p>
  </w:endnote>
  <w:endnote w:type="continuationSeparator" w:id="0">
    <w:p w14:paraId="22C852B8" w14:textId="77777777" w:rsidR="00371E8E" w:rsidRDefault="00371E8E" w:rsidP="0028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CB83AD61-68C9-4E5A-A922-22432A1688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06026F31-5B51-437F-9D40-1B430D164B1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5C75A" w14:textId="3B2633DC" w:rsidR="00336A5A" w:rsidRPr="00623F63" w:rsidRDefault="00336A5A">
    <w:pPr>
      <w:pStyle w:val="a4"/>
      <w:jc w:val="center"/>
      <w:rPr>
        <w:b/>
        <w:bCs/>
        <w:sz w:val="36"/>
        <w:szCs w:val="36"/>
      </w:rPr>
    </w:pPr>
  </w:p>
  <w:p w14:paraId="698D69C9" w14:textId="77777777" w:rsidR="00336A5A" w:rsidRPr="00623F63" w:rsidRDefault="00336A5A" w:rsidP="00377558">
    <w:pPr>
      <w:pStyle w:val="a4"/>
      <w:ind w:firstLine="720"/>
      <w:rPr>
        <w:b/>
        <w:bCs/>
        <w:sz w:val="36"/>
        <w:szCs w:val="36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498466115"/>
      <w:docPartObj>
        <w:docPartGallery w:val="Page Numbers (Bottom of Page)"/>
        <w:docPartUnique/>
      </w:docPartObj>
    </w:sdtPr>
    <w:sdtEndPr>
      <w:rPr>
        <w:b/>
        <w:bCs/>
        <w:sz w:val="36"/>
        <w:szCs w:val="36"/>
      </w:rPr>
    </w:sdtEndPr>
    <w:sdtContent>
      <w:p w14:paraId="2D6F9BBB" w14:textId="77777777" w:rsidR="00A12119" w:rsidRPr="00CD0C7E" w:rsidRDefault="00A12119">
        <w:pPr>
          <w:pStyle w:val="a4"/>
          <w:jc w:val="center"/>
          <w:rPr>
            <w:b/>
            <w:bCs/>
            <w:sz w:val="36"/>
            <w:szCs w:val="36"/>
          </w:rPr>
        </w:pPr>
        <w:r w:rsidRPr="00CD0C7E">
          <w:rPr>
            <w:b/>
            <w:bCs/>
            <w:sz w:val="36"/>
            <w:szCs w:val="36"/>
          </w:rPr>
          <w:fldChar w:fldCharType="begin"/>
        </w:r>
        <w:r w:rsidRPr="00CD0C7E">
          <w:rPr>
            <w:b/>
            <w:bCs/>
            <w:sz w:val="36"/>
            <w:szCs w:val="36"/>
          </w:rPr>
          <w:instrText>PAGE   \* MERGEFORMAT</w:instrText>
        </w:r>
        <w:r w:rsidRPr="00CD0C7E">
          <w:rPr>
            <w:b/>
            <w:bCs/>
            <w:sz w:val="36"/>
            <w:szCs w:val="36"/>
          </w:rPr>
          <w:fldChar w:fldCharType="separate"/>
        </w:r>
        <w:r w:rsidRPr="00135F5A">
          <w:rPr>
            <w:b/>
            <w:bCs/>
            <w:noProof/>
            <w:sz w:val="36"/>
            <w:szCs w:val="36"/>
            <w:rtl/>
            <w:lang w:val="ar-SA"/>
          </w:rPr>
          <w:t>43</w:t>
        </w:r>
        <w:r w:rsidRPr="00CD0C7E">
          <w:rPr>
            <w:b/>
            <w:bCs/>
            <w:sz w:val="36"/>
            <w:szCs w:val="36"/>
          </w:rPr>
          <w:fldChar w:fldCharType="end"/>
        </w:r>
      </w:p>
    </w:sdtContent>
  </w:sdt>
  <w:p w14:paraId="2DB615BF" w14:textId="77777777" w:rsidR="00A12119" w:rsidRDefault="00A121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628F2" w14:textId="77777777" w:rsidR="00371E8E" w:rsidRDefault="00371E8E" w:rsidP="00286F62">
      <w:pPr>
        <w:spacing w:after="0" w:line="240" w:lineRule="auto"/>
      </w:pPr>
      <w:r>
        <w:separator/>
      </w:r>
    </w:p>
  </w:footnote>
  <w:footnote w:type="continuationSeparator" w:id="0">
    <w:p w14:paraId="5DF495F4" w14:textId="77777777" w:rsidR="00371E8E" w:rsidRDefault="00371E8E" w:rsidP="00286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A4D0D" w14:textId="2D499C9A" w:rsidR="00D44DDE" w:rsidRDefault="00A12119" w:rsidP="00D44DDE">
    <w:pPr>
      <w:pStyle w:val="a3"/>
      <w:rPr>
        <w:rFonts w:ascii="Segoe UI" w:hAnsi="Segoe UI" w:cs="Segoe UI"/>
        <w:noProof/>
        <w:sz w:val="44"/>
        <w:szCs w:val="44"/>
        <w:lang w:val="ar-SA"/>
      </w:rPr>
    </w:pPr>
    <w:r>
      <w:rPr>
        <w:rFonts w:hint="cs"/>
        <w:rtl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5255"/>
    <w:multiLevelType w:val="hybridMultilevel"/>
    <w:tmpl w:val="A816D0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4B2CF3"/>
    <w:multiLevelType w:val="hybridMultilevel"/>
    <w:tmpl w:val="443AF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14F45"/>
    <w:multiLevelType w:val="hybridMultilevel"/>
    <w:tmpl w:val="BC70C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F0CED"/>
    <w:multiLevelType w:val="hybridMultilevel"/>
    <w:tmpl w:val="1AA23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1FC6"/>
    <w:multiLevelType w:val="hybridMultilevel"/>
    <w:tmpl w:val="3A02D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A76F3"/>
    <w:multiLevelType w:val="hybridMultilevel"/>
    <w:tmpl w:val="4B9E4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60F3C"/>
    <w:multiLevelType w:val="hybridMultilevel"/>
    <w:tmpl w:val="3E20C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91F76"/>
    <w:multiLevelType w:val="hybridMultilevel"/>
    <w:tmpl w:val="CBBEE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14843"/>
    <w:multiLevelType w:val="hybridMultilevel"/>
    <w:tmpl w:val="09DED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02F63"/>
    <w:multiLevelType w:val="hybridMultilevel"/>
    <w:tmpl w:val="5B983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61053"/>
    <w:multiLevelType w:val="hybridMultilevel"/>
    <w:tmpl w:val="F7980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D4DDE"/>
    <w:multiLevelType w:val="hybridMultilevel"/>
    <w:tmpl w:val="0652F4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CD3C4A"/>
    <w:multiLevelType w:val="hybridMultilevel"/>
    <w:tmpl w:val="74A204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E1D08"/>
    <w:multiLevelType w:val="hybridMultilevel"/>
    <w:tmpl w:val="ED3C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82CEA"/>
    <w:multiLevelType w:val="hybridMultilevel"/>
    <w:tmpl w:val="1B46A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76FEE"/>
    <w:multiLevelType w:val="hybridMultilevel"/>
    <w:tmpl w:val="9F10A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C0E0F"/>
    <w:multiLevelType w:val="hybridMultilevel"/>
    <w:tmpl w:val="108C0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63EA0"/>
    <w:multiLevelType w:val="hybridMultilevel"/>
    <w:tmpl w:val="645C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B7544"/>
    <w:multiLevelType w:val="hybridMultilevel"/>
    <w:tmpl w:val="28CC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031B8"/>
    <w:multiLevelType w:val="hybridMultilevel"/>
    <w:tmpl w:val="2702D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A62E3"/>
    <w:multiLevelType w:val="hybridMultilevel"/>
    <w:tmpl w:val="43B0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45336"/>
    <w:multiLevelType w:val="hybridMultilevel"/>
    <w:tmpl w:val="FA0AF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8A4779"/>
    <w:multiLevelType w:val="hybridMultilevel"/>
    <w:tmpl w:val="78CA5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C67A0"/>
    <w:multiLevelType w:val="hybridMultilevel"/>
    <w:tmpl w:val="6138F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850A4"/>
    <w:multiLevelType w:val="hybridMultilevel"/>
    <w:tmpl w:val="B94A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57467"/>
    <w:multiLevelType w:val="hybridMultilevel"/>
    <w:tmpl w:val="B6DEE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7F4689"/>
    <w:multiLevelType w:val="hybridMultilevel"/>
    <w:tmpl w:val="8EF26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A5266"/>
    <w:multiLevelType w:val="hybridMultilevel"/>
    <w:tmpl w:val="C5807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7304B"/>
    <w:multiLevelType w:val="hybridMultilevel"/>
    <w:tmpl w:val="5CFA5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27CD1"/>
    <w:multiLevelType w:val="hybridMultilevel"/>
    <w:tmpl w:val="6D54C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C72D6"/>
    <w:multiLevelType w:val="hybridMultilevel"/>
    <w:tmpl w:val="81E48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61921"/>
    <w:multiLevelType w:val="hybridMultilevel"/>
    <w:tmpl w:val="DD384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D43B61"/>
    <w:multiLevelType w:val="hybridMultilevel"/>
    <w:tmpl w:val="09A8C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00FC9"/>
    <w:multiLevelType w:val="hybridMultilevel"/>
    <w:tmpl w:val="4202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34A44"/>
    <w:multiLevelType w:val="hybridMultilevel"/>
    <w:tmpl w:val="D76E49B6"/>
    <w:lvl w:ilvl="0" w:tplc="040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35" w15:restartNumberingAfterBreak="0">
    <w:nsid w:val="5D653DF0"/>
    <w:multiLevelType w:val="hybridMultilevel"/>
    <w:tmpl w:val="F7DE9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F706B9"/>
    <w:multiLevelType w:val="hybridMultilevel"/>
    <w:tmpl w:val="28D8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85B63"/>
    <w:multiLevelType w:val="hybridMultilevel"/>
    <w:tmpl w:val="4ACCF4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4590806"/>
    <w:multiLevelType w:val="hybridMultilevel"/>
    <w:tmpl w:val="75AE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D660F2"/>
    <w:multiLevelType w:val="hybridMultilevel"/>
    <w:tmpl w:val="58926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054"/>
    <w:multiLevelType w:val="hybridMultilevel"/>
    <w:tmpl w:val="918AD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7626F"/>
    <w:multiLevelType w:val="hybridMultilevel"/>
    <w:tmpl w:val="0B8C4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76795"/>
    <w:multiLevelType w:val="hybridMultilevel"/>
    <w:tmpl w:val="4164E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B26CD8"/>
    <w:multiLevelType w:val="multilevel"/>
    <w:tmpl w:val="BA88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B4557A"/>
    <w:multiLevelType w:val="hybridMultilevel"/>
    <w:tmpl w:val="2DBE2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DF07E3"/>
    <w:multiLevelType w:val="hybridMultilevel"/>
    <w:tmpl w:val="97A65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00830"/>
    <w:multiLevelType w:val="hybridMultilevel"/>
    <w:tmpl w:val="F350C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36"/>
  </w:num>
  <w:num w:numId="4">
    <w:abstractNumId w:val="24"/>
  </w:num>
  <w:num w:numId="5">
    <w:abstractNumId w:val="0"/>
  </w:num>
  <w:num w:numId="6">
    <w:abstractNumId w:val="22"/>
  </w:num>
  <w:num w:numId="7">
    <w:abstractNumId w:val="35"/>
  </w:num>
  <w:num w:numId="8">
    <w:abstractNumId w:val="12"/>
  </w:num>
  <w:num w:numId="9">
    <w:abstractNumId w:val="41"/>
  </w:num>
  <w:num w:numId="10">
    <w:abstractNumId w:val="5"/>
  </w:num>
  <w:num w:numId="11">
    <w:abstractNumId w:val="1"/>
  </w:num>
  <w:num w:numId="12">
    <w:abstractNumId w:val="11"/>
  </w:num>
  <w:num w:numId="13">
    <w:abstractNumId w:val="43"/>
  </w:num>
  <w:num w:numId="14">
    <w:abstractNumId w:val="45"/>
  </w:num>
  <w:num w:numId="15">
    <w:abstractNumId w:val="19"/>
  </w:num>
  <w:num w:numId="16">
    <w:abstractNumId w:val="14"/>
  </w:num>
  <w:num w:numId="17">
    <w:abstractNumId w:val="46"/>
  </w:num>
  <w:num w:numId="18">
    <w:abstractNumId w:val="17"/>
  </w:num>
  <w:num w:numId="19">
    <w:abstractNumId w:val="39"/>
  </w:num>
  <w:num w:numId="20">
    <w:abstractNumId w:val="28"/>
  </w:num>
  <w:num w:numId="21">
    <w:abstractNumId w:val="29"/>
  </w:num>
  <w:num w:numId="22">
    <w:abstractNumId w:val="31"/>
  </w:num>
  <w:num w:numId="23">
    <w:abstractNumId w:val="3"/>
  </w:num>
  <w:num w:numId="24">
    <w:abstractNumId w:val="10"/>
  </w:num>
  <w:num w:numId="25">
    <w:abstractNumId w:val="38"/>
  </w:num>
  <w:num w:numId="26">
    <w:abstractNumId w:val="13"/>
  </w:num>
  <w:num w:numId="27">
    <w:abstractNumId w:val="13"/>
  </w:num>
  <w:num w:numId="28">
    <w:abstractNumId w:val="8"/>
  </w:num>
  <w:num w:numId="29">
    <w:abstractNumId w:val="44"/>
  </w:num>
  <w:num w:numId="30">
    <w:abstractNumId w:val="20"/>
  </w:num>
  <w:num w:numId="31">
    <w:abstractNumId w:val="18"/>
  </w:num>
  <w:num w:numId="32">
    <w:abstractNumId w:val="32"/>
  </w:num>
  <w:num w:numId="33">
    <w:abstractNumId w:val="7"/>
  </w:num>
  <w:num w:numId="34">
    <w:abstractNumId w:val="26"/>
  </w:num>
  <w:num w:numId="35">
    <w:abstractNumId w:val="6"/>
  </w:num>
  <w:num w:numId="36">
    <w:abstractNumId w:val="30"/>
  </w:num>
  <w:num w:numId="37">
    <w:abstractNumId w:val="9"/>
  </w:num>
  <w:num w:numId="38">
    <w:abstractNumId w:val="42"/>
  </w:num>
  <w:num w:numId="39">
    <w:abstractNumId w:val="2"/>
  </w:num>
  <w:num w:numId="40">
    <w:abstractNumId w:val="16"/>
  </w:num>
  <w:num w:numId="41">
    <w:abstractNumId w:val="33"/>
  </w:num>
  <w:num w:numId="42">
    <w:abstractNumId w:val="27"/>
  </w:num>
  <w:num w:numId="43">
    <w:abstractNumId w:val="40"/>
  </w:num>
  <w:num w:numId="44">
    <w:abstractNumId w:val="15"/>
  </w:num>
  <w:num w:numId="45">
    <w:abstractNumId w:val="23"/>
  </w:num>
  <w:num w:numId="46">
    <w:abstractNumId w:val="25"/>
  </w:num>
  <w:num w:numId="47">
    <w:abstractNumId w:val="37"/>
  </w:num>
  <w:num w:numId="48">
    <w:abstractNumId w:val="3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2E4"/>
    <w:rsid w:val="00003048"/>
    <w:rsid w:val="00005AE0"/>
    <w:rsid w:val="00006FBF"/>
    <w:rsid w:val="00007E18"/>
    <w:rsid w:val="000109A9"/>
    <w:rsid w:val="00010AA0"/>
    <w:rsid w:val="00011B91"/>
    <w:rsid w:val="00016454"/>
    <w:rsid w:val="00023E42"/>
    <w:rsid w:val="00025A4B"/>
    <w:rsid w:val="00025B72"/>
    <w:rsid w:val="00026591"/>
    <w:rsid w:val="00032C0D"/>
    <w:rsid w:val="00035531"/>
    <w:rsid w:val="00036849"/>
    <w:rsid w:val="00037ED9"/>
    <w:rsid w:val="00040BF0"/>
    <w:rsid w:val="00042188"/>
    <w:rsid w:val="0004349A"/>
    <w:rsid w:val="000435CA"/>
    <w:rsid w:val="00044C20"/>
    <w:rsid w:val="00044F6E"/>
    <w:rsid w:val="00047480"/>
    <w:rsid w:val="000474CE"/>
    <w:rsid w:val="00050316"/>
    <w:rsid w:val="00050756"/>
    <w:rsid w:val="000511DF"/>
    <w:rsid w:val="00051214"/>
    <w:rsid w:val="00051363"/>
    <w:rsid w:val="000560F9"/>
    <w:rsid w:val="000567D5"/>
    <w:rsid w:val="00060166"/>
    <w:rsid w:val="00066106"/>
    <w:rsid w:val="00066A47"/>
    <w:rsid w:val="00072B1F"/>
    <w:rsid w:val="000765A5"/>
    <w:rsid w:val="0007681F"/>
    <w:rsid w:val="00076AE5"/>
    <w:rsid w:val="00080C34"/>
    <w:rsid w:val="0008122C"/>
    <w:rsid w:val="00081704"/>
    <w:rsid w:val="00085E08"/>
    <w:rsid w:val="00086A4C"/>
    <w:rsid w:val="00091BDC"/>
    <w:rsid w:val="00092A1E"/>
    <w:rsid w:val="00094342"/>
    <w:rsid w:val="00095CD2"/>
    <w:rsid w:val="00096237"/>
    <w:rsid w:val="00096434"/>
    <w:rsid w:val="000A569A"/>
    <w:rsid w:val="000B12C0"/>
    <w:rsid w:val="000B1434"/>
    <w:rsid w:val="000B1EB3"/>
    <w:rsid w:val="000B285D"/>
    <w:rsid w:val="000C23B5"/>
    <w:rsid w:val="000C42BB"/>
    <w:rsid w:val="000C55E6"/>
    <w:rsid w:val="000D0BC3"/>
    <w:rsid w:val="000D0FA8"/>
    <w:rsid w:val="000D112F"/>
    <w:rsid w:val="000D383D"/>
    <w:rsid w:val="000D541D"/>
    <w:rsid w:val="000D5FDC"/>
    <w:rsid w:val="000D66AC"/>
    <w:rsid w:val="000E2ABA"/>
    <w:rsid w:val="000E530D"/>
    <w:rsid w:val="000E6E40"/>
    <w:rsid w:val="000E7330"/>
    <w:rsid w:val="000E7B7D"/>
    <w:rsid w:val="000E7C41"/>
    <w:rsid w:val="000E7EF6"/>
    <w:rsid w:val="000F1281"/>
    <w:rsid w:val="000F3701"/>
    <w:rsid w:val="000F481C"/>
    <w:rsid w:val="000F6710"/>
    <w:rsid w:val="00100A23"/>
    <w:rsid w:val="00104792"/>
    <w:rsid w:val="00106DB3"/>
    <w:rsid w:val="00107012"/>
    <w:rsid w:val="001070B7"/>
    <w:rsid w:val="001102A6"/>
    <w:rsid w:val="00115BBB"/>
    <w:rsid w:val="00124044"/>
    <w:rsid w:val="00124CD5"/>
    <w:rsid w:val="00125D4E"/>
    <w:rsid w:val="00127646"/>
    <w:rsid w:val="001301E6"/>
    <w:rsid w:val="001332A4"/>
    <w:rsid w:val="0013483D"/>
    <w:rsid w:val="00135F5A"/>
    <w:rsid w:val="0014298E"/>
    <w:rsid w:val="001502E4"/>
    <w:rsid w:val="0015423D"/>
    <w:rsid w:val="00160139"/>
    <w:rsid w:val="00160927"/>
    <w:rsid w:val="00162988"/>
    <w:rsid w:val="0016374A"/>
    <w:rsid w:val="00163E06"/>
    <w:rsid w:val="00164BA0"/>
    <w:rsid w:val="00164F80"/>
    <w:rsid w:val="001651BB"/>
    <w:rsid w:val="00167FE7"/>
    <w:rsid w:val="00170937"/>
    <w:rsid w:val="001713FF"/>
    <w:rsid w:val="00174C34"/>
    <w:rsid w:val="00174D8E"/>
    <w:rsid w:val="00176E29"/>
    <w:rsid w:val="001805D7"/>
    <w:rsid w:val="00181BC2"/>
    <w:rsid w:val="001833DB"/>
    <w:rsid w:val="00186D70"/>
    <w:rsid w:val="00190BEE"/>
    <w:rsid w:val="00190D52"/>
    <w:rsid w:val="00190E5A"/>
    <w:rsid w:val="00190F18"/>
    <w:rsid w:val="0019123D"/>
    <w:rsid w:val="001912F8"/>
    <w:rsid w:val="00193795"/>
    <w:rsid w:val="00195640"/>
    <w:rsid w:val="00197344"/>
    <w:rsid w:val="0019738D"/>
    <w:rsid w:val="001A0AD8"/>
    <w:rsid w:val="001B111B"/>
    <w:rsid w:val="001B2274"/>
    <w:rsid w:val="001B4200"/>
    <w:rsid w:val="001B4765"/>
    <w:rsid w:val="001B5E12"/>
    <w:rsid w:val="001B5F95"/>
    <w:rsid w:val="001B602F"/>
    <w:rsid w:val="001B6259"/>
    <w:rsid w:val="001B7005"/>
    <w:rsid w:val="001C4234"/>
    <w:rsid w:val="001C469F"/>
    <w:rsid w:val="001C4FA5"/>
    <w:rsid w:val="001D4CBC"/>
    <w:rsid w:val="001D5EBE"/>
    <w:rsid w:val="001E0B83"/>
    <w:rsid w:val="001E3921"/>
    <w:rsid w:val="001E4420"/>
    <w:rsid w:val="001E6CE8"/>
    <w:rsid w:val="001E7095"/>
    <w:rsid w:val="001F19B9"/>
    <w:rsid w:val="001F46CB"/>
    <w:rsid w:val="001F5400"/>
    <w:rsid w:val="00217B9A"/>
    <w:rsid w:val="00221F19"/>
    <w:rsid w:val="002272AF"/>
    <w:rsid w:val="0023470C"/>
    <w:rsid w:val="00236B3D"/>
    <w:rsid w:val="00242FD3"/>
    <w:rsid w:val="00245ED3"/>
    <w:rsid w:val="0024609C"/>
    <w:rsid w:val="00246545"/>
    <w:rsid w:val="002466C5"/>
    <w:rsid w:val="002479EC"/>
    <w:rsid w:val="00253A76"/>
    <w:rsid w:val="00253EEA"/>
    <w:rsid w:val="00254AFF"/>
    <w:rsid w:val="002559F1"/>
    <w:rsid w:val="00256BB5"/>
    <w:rsid w:val="0026034E"/>
    <w:rsid w:val="002617AE"/>
    <w:rsid w:val="00263199"/>
    <w:rsid w:val="00263704"/>
    <w:rsid w:val="00267AE3"/>
    <w:rsid w:val="0027176E"/>
    <w:rsid w:val="002727E3"/>
    <w:rsid w:val="00274832"/>
    <w:rsid w:val="00280706"/>
    <w:rsid w:val="00283157"/>
    <w:rsid w:val="00285BC6"/>
    <w:rsid w:val="00286AD5"/>
    <w:rsid w:val="00286F62"/>
    <w:rsid w:val="00287588"/>
    <w:rsid w:val="0028762F"/>
    <w:rsid w:val="00287645"/>
    <w:rsid w:val="00287FDE"/>
    <w:rsid w:val="00292343"/>
    <w:rsid w:val="002930B7"/>
    <w:rsid w:val="00297F1A"/>
    <w:rsid w:val="002A2BF1"/>
    <w:rsid w:val="002A5048"/>
    <w:rsid w:val="002B0FCA"/>
    <w:rsid w:val="002B1F7A"/>
    <w:rsid w:val="002B2A56"/>
    <w:rsid w:val="002B2D26"/>
    <w:rsid w:val="002B420D"/>
    <w:rsid w:val="002B457E"/>
    <w:rsid w:val="002B6C30"/>
    <w:rsid w:val="002C2220"/>
    <w:rsid w:val="002C2BAC"/>
    <w:rsid w:val="002C5D73"/>
    <w:rsid w:val="002C5E57"/>
    <w:rsid w:val="002D21DA"/>
    <w:rsid w:val="002D7012"/>
    <w:rsid w:val="002D7A8E"/>
    <w:rsid w:val="002E1B95"/>
    <w:rsid w:val="002E2FF5"/>
    <w:rsid w:val="002F1B07"/>
    <w:rsid w:val="002F1C32"/>
    <w:rsid w:val="002F3CED"/>
    <w:rsid w:val="002F689F"/>
    <w:rsid w:val="002F6CB6"/>
    <w:rsid w:val="002F7A5D"/>
    <w:rsid w:val="00304F6B"/>
    <w:rsid w:val="0030764F"/>
    <w:rsid w:val="003144F4"/>
    <w:rsid w:val="00317282"/>
    <w:rsid w:val="0031764A"/>
    <w:rsid w:val="00321AC2"/>
    <w:rsid w:val="00323A59"/>
    <w:rsid w:val="003260F1"/>
    <w:rsid w:val="003263D0"/>
    <w:rsid w:val="00327BC6"/>
    <w:rsid w:val="00331807"/>
    <w:rsid w:val="00331E8E"/>
    <w:rsid w:val="00334078"/>
    <w:rsid w:val="003359DC"/>
    <w:rsid w:val="003364C4"/>
    <w:rsid w:val="00336A5A"/>
    <w:rsid w:val="0034027C"/>
    <w:rsid w:val="00341530"/>
    <w:rsid w:val="00344214"/>
    <w:rsid w:val="0034592E"/>
    <w:rsid w:val="003512B9"/>
    <w:rsid w:val="003513E6"/>
    <w:rsid w:val="00352487"/>
    <w:rsid w:val="0035501F"/>
    <w:rsid w:val="0035621B"/>
    <w:rsid w:val="00356384"/>
    <w:rsid w:val="00363C62"/>
    <w:rsid w:val="0036542F"/>
    <w:rsid w:val="00367F3E"/>
    <w:rsid w:val="00371E8E"/>
    <w:rsid w:val="0037219C"/>
    <w:rsid w:val="00372C77"/>
    <w:rsid w:val="003734B3"/>
    <w:rsid w:val="00373935"/>
    <w:rsid w:val="00376180"/>
    <w:rsid w:val="00377558"/>
    <w:rsid w:val="003805AC"/>
    <w:rsid w:val="00381194"/>
    <w:rsid w:val="0038405F"/>
    <w:rsid w:val="003844CF"/>
    <w:rsid w:val="00384A32"/>
    <w:rsid w:val="00386ADF"/>
    <w:rsid w:val="00386B1B"/>
    <w:rsid w:val="00387103"/>
    <w:rsid w:val="003900A5"/>
    <w:rsid w:val="0039192D"/>
    <w:rsid w:val="00394FBB"/>
    <w:rsid w:val="0039678D"/>
    <w:rsid w:val="00396AD9"/>
    <w:rsid w:val="003A091B"/>
    <w:rsid w:val="003A15A8"/>
    <w:rsid w:val="003A5E12"/>
    <w:rsid w:val="003A65B0"/>
    <w:rsid w:val="003A69EB"/>
    <w:rsid w:val="003A731B"/>
    <w:rsid w:val="003B54C4"/>
    <w:rsid w:val="003C03D6"/>
    <w:rsid w:val="003C05C1"/>
    <w:rsid w:val="003C0B6F"/>
    <w:rsid w:val="003C1A16"/>
    <w:rsid w:val="003C4FFE"/>
    <w:rsid w:val="003D2760"/>
    <w:rsid w:val="003D5A09"/>
    <w:rsid w:val="003D64E7"/>
    <w:rsid w:val="003D6B3B"/>
    <w:rsid w:val="003E2B2D"/>
    <w:rsid w:val="003F08C0"/>
    <w:rsid w:val="003F0D70"/>
    <w:rsid w:val="003F1072"/>
    <w:rsid w:val="003F1BD4"/>
    <w:rsid w:val="003F200F"/>
    <w:rsid w:val="003F23DD"/>
    <w:rsid w:val="003F5578"/>
    <w:rsid w:val="00400CD8"/>
    <w:rsid w:val="00401FCD"/>
    <w:rsid w:val="00404C36"/>
    <w:rsid w:val="00404DF5"/>
    <w:rsid w:val="00405785"/>
    <w:rsid w:val="00407270"/>
    <w:rsid w:val="00411ABB"/>
    <w:rsid w:val="00415C62"/>
    <w:rsid w:val="0041666D"/>
    <w:rsid w:val="00422526"/>
    <w:rsid w:val="00422937"/>
    <w:rsid w:val="004229BD"/>
    <w:rsid w:val="00423987"/>
    <w:rsid w:val="00424FC5"/>
    <w:rsid w:val="00426436"/>
    <w:rsid w:val="0042685E"/>
    <w:rsid w:val="004303A3"/>
    <w:rsid w:val="004348D5"/>
    <w:rsid w:val="004376FA"/>
    <w:rsid w:val="00442E78"/>
    <w:rsid w:val="00443757"/>
    <w:rsid w:val="0044399B"/>
    <w:rsid w:val="0044491B"/>
    <w:rsid w:val="00445CA1"/>
    <w:rsid w:val="0045133B"/>
    <w:rsid w:val="0045516F"/>
    <w:rsid w:val="0045574D"/>
    <w:rsid w:val="0045734F"/>
    <w:rsid w:val="00462B2A"/>
    <w:rsid w:val="0046354D"/>
    <w:rsid w:val="00464706"/>
    <w:rsid w:val="00467BE1"/>
    <w:rsid w:val="00472019"/>
    <w:rsid w:val="00472662"/>
    <w:rsid w:val="004727C5"/>
    <w:rsid w:val="00472FE3"/>
    <w:rsid w:val="00474BAA"/>
    <w:rsid w:val="004754E5"/>
    <w:rsid w:val="004756FA"/>
    <w:rsid w:val="004758F4"/>
    <w:rsid w:val="0048205C"/>
    <w:rsid w:val="00484BBE"/>
    <w:rsid w:val="00490248"/>
    <w:rsid w:val="00492688"/>
    <w:rsid w:val="004928C7"/>
    <w:rsid w:val="00497DAF"/>
    <w:rsid w:val="004A182D"/>
    <w:rsid w:val="004A1ABF"/>
    <w:rsid w:val="004A2BD3"/>
    <w:rsid w:val="004A499F"/>
    <w:rsid w:val="004A6892"/>
    <w:rsid w:val="004A6AD0"/>
    <w:rsid w:val="004A6EAE"/>
    <w:rsid w:val="004A7799"/>
    <w:rsid w:val="004B0213"/>
    <w:rsid w:val="004B0278"/>
    <w:rsid w:val="004B0546"/>
    <w:rsid w:val="004B26C6"/>
    <w:rsid w:val="004B45C4"/>
    <w:rsid w:val="004B602B"/>
    <w:rsid w:val="004B68EE"/>
    <w:rsid w:val="004C06F3"/>
    <w:rsid w:val="004C3697"/>
    <w:rsid w:val="004C5323"/>
    <w:rsid w:val="004C5BDA"/>
    <w:rsid w:val="004C6A5B"/>
    <w:rsid w:val="004C6D03"/>
    <w:rsid w:val="004C712C"/>
    <w:rsid w:val="004D6A8D"/>
    <w:rsid w:val="004D781B"/>
    <w:rsid w:val="004E0623"/>
    <w:rsid w:val="004E08CB"/>
    <w:rsid w:val="004E2BA5"/>
    <w:rsid w:val="004E49E1"/>
    <w:rsid w:val="004F484B"/>
    <w:rsid w:val="004F48C4"/>
    <w:rsid w:val="004F4B00"/>
    <w:rsid w:val="0050048F"/>
    <w:rsid w:val="005058DB"/>
    <w:rsid w:val="00505A24"/>
    <w:rsid w:val="00506DB0"/>
    <w:rsid w:val="00510311"/>
    <w:rsid w:val="00510555"/>
    <w:rsid w:val="005139C7"/>
    <w:rsid w:val="0051413B"/>
    <w:rsid w:val="0051497B"/>
    <w:rsid w:val="00515937"/>
    <w:rsid w:val="005174D5"/>
    <w:rsid w:val="005208A3"/>
    <w:rsid w:val="00522A15"/>
    <w:rsid w:val="00523E2D"/>
    <w:rsid w:val="00524649"/>
    <w:rsid w:val="00526987"/>
    <w:rsid w:val="00527967"/>
    <w:rsid w:val="00534DF3"/>
    <w:rsid w:val="00535EBE"/>
    <w:rsid w:val="00541B8A"/>
    <w:rsid w:val="00542D9E"/>
    <w:rsid w:val="0054548F"/>
    <w:rsid w:val="00545BB9"/>
    <w:rsid w:val="00550D3B"/>
    <w:rsid w:val="00552E95"/>
    <w:rsid w:val="0055397E"/>
    <w:rsid w:val="005568AD"/>
    <w:rsid w:val="00557484"/>
    <w:rsid w:val="00557CA1"/>
    <w:rsid w:val="00560084"/>
    <w:rsid w:val="00560849"/>
    <w:rsid w:val="005655CF"/>
    <w:rsid w:val="0056728D"/>
    <w:rsid w:val="00571828"/>
    <w:rsid w:val="00572479"/>
    <w:rsid w:val="00573BC9"/>
    <w:rsid w:val="0057405E"/>
    <w:rsid w:val="005741D0"/>
    <w:rsid w:val="00574794"/>
    <w:rsid w:val="00577D9F"/>
    <w:rsid w:val="005815C0"/>
    <w:rsid w:val="00584D80"/>
    <w:rsid w:val="00586FDF"/>
    <w:rsid w:val="00587CC4"/>
    <w:rsid w:val="00590672"/>
    <w:rsid w:val="00592043"/>
    <w:rsid w:val="00594ADA"/>
    <w:rsid w:val="005A5337"/>
    <w:rsid w:val="005A5A1D"/>
    <w:rsid w:val="005A74BC"/>
    <w:rsid w:val="005B3398"/>
    <w:rsid w:val="005B4123"/>
    <w:rsid w:val="005B564A"/>
    <w:rsid w:val="005B6E6F"/>
    <w:rsid w:val="005B7981"/>
    <w:rsid w:val="005B7D41"/>
    <w:rsid w:val="005C21AD"/>
    <w:rsid w:val="005C4F3B"/>
    <w:rsid w:val="005D2665"/>
    <w:rsid w:val="005D3B72"/>
    <w:rsid w:val="005D6078"/>
    <w:rsid w:val="005D6852"/>
    <w:rsid w:val="005F011C"/>
    <w:rsid w:val="005F0E08"/>
    <w:rsid w:val="005F2647"/>
    <w:rsid w:val="005F2DA1"/>
    <w:rsid w:val="005F54D9"/>
    <w:rsid w:val="005F6804"/>
    <w:rsid w:val="005F69CA"/>
    <w:rsid w:val="005F6F2B"/>
    <w:rsid w:val="005F7743"/>
    <w:rsid w:val="00604EB5"/>
    <w:rsid w:val="006151F4"/>
    <w:rsid w:val="006217AE"/>
    <w:rsid w:val="00622478"/>
    <w:rsid w:val="006237C2"/>
    <w:rsid w:val="00623F63"/>
    <w:rsid w:val="00625B95"/>
    <w:rsid w:val="00632A3A"/>
    <w:rsid w:val="006340D3"/>
    <w:rsid w:val="0063454D"/>
    <w:rsid w:val="006363B8"/>
    <w:rsid w:val="006364AA"/>
    <w:rsid w:val="00642995"/>
    <w:rsid w:val="0065262E"/>
    <w:rsid w:val="00654B09"/>
    <w:rsid w:val="00654DD3"/>
    <w:rsid w:val="0065530E"/>
    <w:rsid w:val="0065568D"/>
    <w:rsid w:val="0066625A"/>
    <w:rsid w:val="00670BA4"/>
    <w:rsid w:val="0067142A"/>
    <w:rsid w:val="00671C77"/>
    <w:rsid w:val="00672D42"/>
    <w:rsid w:val="00673955"/>
    <w:rsid w:val="00674052"/>
    <w:rsid w:val="00677238"/>
    <w:rsid w:val="0068022B"/>
    <w:rsid w:val="006806F3"/>
    <w:rsid w:val="0068080D"/>
    <w:rsid w:val="006812E5"/>
    <w:rsid w:val="00681BBD"/>
    <w:rsid w:val="00682066"/>
    <w:rsid w:val="006826A4"/>
    <w:rsid w:val="006856F8"/>
    <w:rsid w:val="00685983"/>
    <w:rsid w:val="006866CB"/>
    <w:rsid w:val="00687E76"/>
    <w:rsid w:val="006907FC"/>
    <w:rsid w:val="00691E7B"/>
    <w:rsid w:val="00694936"/>
    <w:rsid w:val="00696FCF"/>
    <w:rsid w:val="006A12EE"/>
    <w:rsid w:val="006A2C57"/>
    <w:rsid w:val="006B01CE"/>
    <w:rsid w:val="006B3AB6"/>
    <w:rsid w:val="006B484D"/>
    <w:rsid w:val="006B4F97"/>
    <w:rsid w:val="006B6ED0"/>
    <w:rsid w:val="006B6ED5"/>
    <w:rsid w:val="006C09CB"/>
    <w:rsid w:val="006C383C"/>
    <w:rsid w:val="006C4D4C"/>
    <w:rsid w:val="006C60FF"/>
    <w:rsid w:val="006D21A6"/>
    <w:rsid w:val="006D256A"/>
    <w:rsid w:val="006D25D5"/>
    <w:rsid w:val="006D3EC9"/>
    <w:rsid w:val="006D408E"/>
    <w:rsid w:val="006D667B"/>
    <w:rsid w:val="006E371E"/>
    <w:rsid w:val="006E56B7"/>
    <w:rsid w:val="006E5D75"/>
    <w:rsid w:val="006E7D86"/>
    <w:rsid w:val="006F0D7D"/>
    <w:rsid w:val="006F1CE2"/>
    <w:rsid w:val="006F2D46"/>
    <w:rsid w:val="006F4F55"/>
    <w:rsid w:val="006F6101"/>
    <w:rsid w:val="006F7165"/>
    <w:rsid w:val="007006E2"/>
    <w:rsid w:val="00700F08"/>
    <w:rsid w:val="00703A9B"/>
    <w:rsid w:val="00703D8A"/>
    <w:rsid w:val="00706701"/>
    <w:rsid w:val="0071051C"/>
    <w:rsid w:val="00713BE5"/>
    <w:rsid w:val="0071667E"/>
    <w:rsid w:val="00716779"/>
    <w:rsid w:val="00717836"/>
    <w:rsid w:val="00725BD9"/>
    <w:rsid w:val="00730E17"/>
    <w:rsid w:val="0073347A"/>
    <w:rsid w:val="00734898"/>
    <w:rsid w:val="00735288"/>
    <w:rsid w:val="00735F53"/>
    <w:rsid w:val="00747371"/>
    <w:rsid w:val="00752D5F"/>
    <w:rsid w:val="007534DC"/>
    <w:rsid w:val="00754672"/>
    <w:rsid w:val="00762246"/>
    <w:rsid w:val="00762D25"/>
    <w:rsid w:val="007634FB"/>
    <w:rsid w:val="007666EC"/>
    <w:rsid w:val="00767D41"/>
    <w:rsid w:val="00770B6D"/>
    <w:rsid w:val="00771052"/>
    <w:rsid w:val="007723E1"/>
    <w:rsid w:val="00774711"/>
    <w:rsid w:val="00776979"/>
    <w:rsid w:val="00777878"/>
    <w:rsid w:val="00780129"/>
    <w:rsid w:val="00780918"/>
    <w:rsid w:val="007834C4"/>
    <w:rsid w:val="0078390E"/>
    <w:rsid w:val="00784B6C"/>
    <w:rsid w:val="00784D4B"/>
    <w:rsid w:val="00793709"/>
    <w:rsid w:val="007949B7"/>
    <w:rsid w:val="00795FDD"/>
    <w:rsid w:val="00796A63"/>
    <w:rsid w:val="00797355"/>
    <w:rsid w:val="007A3173"/>
    <w:rsid w:val="007A461C"/>
    <w:rsid w:val="007A7043"/>
    <w:rsid w:val="007B0AF1"/>
    <w:rsid w:val="007B6BA7"/>
    <w:rsid w:val="007C0242"/>
    <w:rsid w:val="007C0638"/>
    <w:rsid w:val="007C2E75"/>
    <w:rsid w:val="007C373E"/>
    <w:rsid w:val="007C69F5"/>
    <w:rsid w:val="007D04B9"/>
    <w:rsid w:val="007D6442"/>
    <w:rsid w:val="007E508F"/>
    <w:rsid w:val="007E567D"/>
    <w:rsid w:val="007F3377"/>
    <w:rsid w:val="007F4FA0"/>
    <w:rsid w:val="007F5D39"/>
    <w:rsid w:val="007F6DC5"/>
    <w:rsid w:val="0080065C"/>
    <w:rsid w:val="00800ED8"/>
    <w:rsid w:val="00802ED1"/>
    <w:rsid w:val="008033E7"/>
    <w:rsid w:val="00805182"/>
    <w:rsid w:val="00805295"/>
    <w:rsid w:val="008052E4"/>
    <w:rsid w:val="00806248"/>
    <w:rsid w:val="00807B85"/>
    <w:rsid w:val="00815B90"/>
    <w:rsid w:val="008250FD"/>
    <w:rsid w:val="00827792"/>
    <w:rsid w:val="008328AF"/>
    <w:rsid w:val="00841FB5"/>
    <w:rsid w:val="008465DC"/>
    <w:rsid w:val="00847B4C"/>
    <w:rsid w:val="00853575"/>
    <w:rsid w:val="008540DF"/>
    <w:rsid w:val="00860C0B"/>
    <w:rsid w:val="00863A6C"/>
    <w:rsid w:val="00864706"/>
    <w:rsid w:val="008671F8"/>
    <w:rsid w:val="0087127D"/>
    <w:rsid w:val="00871555"/>
    <w:rsid w:val="008739CA"/>
    <w:rsid w:val="00876563"/>
    <w:rsid w:val="008800DD"/>
    <w:rsid w:val="00881472"/>
    <w:rsid w:val="0088409C"/>
    <w:rsid w:val="00891BCF"/>
    <w:rsid w:val="00894819"/>
    <w:rsid w:val="00896006"/>
    <w:rsid w:val="008A1641"/>
    <w:rsid w:val="008A198D"/>
    <w:rsid w:val="008A523D"/>
    <w:rsid w:val="008A560F"/>
    <w:rsid w:val="008A6EBC"/>
    <w:rsid w:val="008A7F69"/>
    <w:rsid w:val="008B09C3"/>
    <w:rsid w:val="008B1C72"/>
    <w:rsid w:val="008B6052"/>
    <w:rsid w:val="008B6E5B"/>
    <w:rsid w:val="008C08DC"/>
    <w:rsid w:val="008C0C93"/>
    <w:rsid w:val="008C13C7"/>
    <w:rsid w:val="008C1EA1"/>
    <w:rsid w:val="008C216C"/>
    <w:rsid w:val="008C3A3A"/>
    <w:rsid w:val="008C6D1D"/>
    <w:rsid w:val="008D0269"/>
    <w:rsid w:val="008D1CFB"/>
    <w:rsid w:val="008D42FD"/>
    <w:rsid w:val="008D7D8C"/>
    <w:rsid w:val="008E4528"/>
    <w:rsid w:val="008E78CD"/>
    <w:rsid w:val="008F0FFB"/>
    <w:rsid w:val="008F2125"/>
    <w:rsid w:val="008F3557"/>
    <w:rsid w:val="008F39FE"/>
    <w:rsid w:val="008F3C22"/>
    <w:rsid w:val="008F3C43"/>
    <w:rsid w:val="008F4E89"/>
    <w:rsid w:val="008F6DF5"/>
    <w:rsid w:val="008F7996"/>
    <w:rsid w:val="00900DF6"/>
    <w:rsid w:val="00903418"/>
    <w:rsid w:val="009035FB"/>
    <w:rsid w:val="0090424F"/>
    <w:rsid w:val="0090665B"/>
    <w:rsid w:val="00910768"/>
    <w:rsid w:val="00912C0F"/>
    <w:rsid w:val="00913EA0"/>
    <w:rsid w:val="009162F7"/>
    <w:rsid w:val="00922178"/>
    <w:rsid w:val="00923BE7"/>
    <w:rsid w:val="00931344"/>
    <w:rsid w:val="00931906"/>
    <w:rsid w:val="00932125"/>
    <w:rsid w:val="00936C38"/>
    <w:rsid w:val="0093784F"/>
    <w:rsid w:val="0093785A"/>
    <w:rsid w:val="009401EC"/>
    <w:rsid w:val="00941B2C"/>
    <w:rsid w:val="009429FE"/>
    <w:rsid w:val="0094407C"/>
    <w:rsid w:val="00946424"/>
    <w:rsid w:val="00946AF0"/>
    <w:rsid w:val="00947092"/>
    <w:rsid w:val="009505B8"/>
    <w:rsid w:val="0095064F"/>
    <w:rsid w:val="0095164F"/>
    <w:rsid w:val="0095189F"/>
    <w:rsid w:val="00951F0B"/>
    <w:rsid w:val="00952470"/>
    <w:rsid w:val="00952AC5"/>
    <w:rsid w:val="0095459E"/>
    <w:rsid w:val="00955719"/>
    <w:rsid w:val="00957471"/>
    <w:rsid w:val="009575F9"/>
    <w:rsid w:val="00957B93"/>
    <w:rsid w:val="009607EA"/>
    <w:rsid w:val="0096702B"/>
    <w:rsid w:val="00970ACF"/>
    <w:rsid w:val="00974246"/>
    <w:rsid w:val="009753D9"/>
    <w:rsid w:val="009753FE"/>
    <w:rsid w:val="00975848"/>
    <w:rsid w:val="00975853"/>
    <w:rsid w:val="00975D74"/>
    <w:rsid w:val="00976EEB"/>
    <w:rsid w:val="00980461"/>
    <w:rsid w:val="00980DBD"/>
    <w:rsid w:val="0098135B"/>
    <w:rsid w:val="00982A9B"/>
    <w:rsid w:val="00982DBE"/>
    <w:rsid w:val="0098603E"/>
    <w:rsid w:val="00987F28"/>
    <w:rsid w:val="0099065C"/>
    <w:rsid w:val="009909CB"/>
    <w:rsid w:val="00992257"/>
    <w:rsid w:val="009934E0"/>
    <w:rsid w:val="009944F3"/>
    <w:rsid w:val="00997083"/>
    <w:rsid w:val="00997FFE"/>
    <w:rsid w:val="009A49E0"/>
    <w:rsid w:val="009A4E5A"/>
    <w:rsid w:val="009A71C9"/>
    <w:rsid w:val="009B2774"/>
    <w:rsid w:val="009B27AC"/>
    <w:rsid w:val="009B5173"/>
    <w:rsid w:val="009C2477"/>
    <w:rsid w:val="009C28F9"/>
    <w:rsid w:val="009C49E5"/>
    <w:rsid w:val="009C71D5"/>
    <w:rsid w:val="009C78C6"/>
    <w:rsid w:val="009C794E"/>
    <w:rsid w:val="009D076B"/>
    <w:rsid w:val="009D316C"/>
    <w:rsid w:val="009E099A"/>
    <w:rsid w:val="009E2007"/>
    <w:rsid w:val="009E29FC"/>
    <w:rsid w:val="009E4D66"/>
    <w:rsid w:val="009F2AC1"/>
    <w:rsid w:val="009F3314"/>
    <w:rsid w:val="009F401A"/>
    <w:rsid w:val="009F4A05"/>
    <w:rsid w:val="009F5835"/>
    <w:rsid w:val="009F5B8C"/>
    <w:rsid w:val="009F5C9D"/>
    <w:rsid w:val="00A0044B"/>
    <w:rsid w:val="00A01455"/>
    <w:rsid w:val="00A01F82"/>
    <w:rsid w:val="00A0440E"/>
    <w:rsid w:val="00A12119"/>
    <w:rsid w:val="00A21592"/>
    <w:rsid w:val="00A2558A"/>
    <w:rsid w:val="00A26956"/>
    <w:rsid w:val="00A3009D"/>
    <w:rsid w:val="00A32671"/>
    <w:rsid w:val="00A32893"/>
    <w:rsid w:val="00A33F12"/>
    <w:rsid w:val="00A4045E"/>
    <w:rsid w:val="00A44328"/>
    <w:rsid w:val="00A44801"/>
    <w:rsid w:val="00A501ED"/>
    <w:rsid w:val="00A508FD"/>
    <w:rsid w:val="00A55BB4"/>
    <w:rsid w:val="00A62225"/>
    <w:rsid w:val="00A66BE9"/>
    <w:rsid w:val="00A66D8C"/>
    <w:rsid w:val="00A71350"/>
    <w:rsid w:val="00A71C05"/>
    <w:rsid w:val="00A725EB"/>
    <w:rsid w:val="00A73E25"/>
    <w:rsid w:val="00A7577C"/>
    <w:rsid w:val="00A851D8"/>
    <w:rsid w:val="00A85606"/>
    <w:rsid w:val="00A90E78"/>
    <w:rsid w:val="00A91B65"/>
    <w:rsid w:val="00A92734"/>
    <w:rsid w:val="00A92949"/>
    <w:rsid w:val="00A966AF"/>
    <w:rsid w:val="00AA002F"/>
    <w:rsid w:val="00AA1150"/>
    <w:rsid w:val="00AA31F2"/>
    <w:rsid w:val="00AA75F3"/>
    <w:rsid w:val="00AA7758"/>
    <w:rsid w:val="00AB125D"/>
    <w:rsid w:val="00AB15B7"/>
    <w:rsid w:val="00AB2E8A"/>
    <w:rsid w:val="00AB6150"/>
    <w:rsid w:val="00AB785B"/>
    <w:rsid w:val="00AC0A5F"/>
    <w:rsid w:val="00AC2362"/>
    <w:rsid w:val="00AC2ECC"/>
    <w:rsid w:val="00AC780D"/>
    <w:rsid w:val="00AD097A"/>
    <w:rsid w:val="00AD2520"/>
    <w:rsid w:val="00AD5521"/>
    <w:rsid w:val="00AD7278"/>
    <w:rsid w:val="00AD7725"/>
    <w:rsid w:val="00AD79A9"/>
    <w:rsid w:val="00AE1E7C"/>
    <w:rsid w:val="00AE2FC5"/>
    <w:rsid w:val="00AF468C"/>
    <w:rsid w:val="00AF5CB3"/>
    <w:rsid w:val="00AF6DFE"/>
    <w:rsid w:val="00B05A66"/>
    <w:rsid w:val="00B061B5"/>
    <w:rsid w:val="00B111DD"/>
    <w:rsid w:val="00B1139F"/>
    <w:rsid w:val="00B11857"/>
    <w:rsid w:val="00B1331A"/>
    <w:rsid w:val="00B1358C"/>
    <w:rsid w:val="00B1456B"/>
    <w:rsid w:val="00B1571C"/>
    <w:rsid w:val="00B1584D"/>
    <w:rsid w:val="00B17DE3"/>
    <w:rsid w:val="00B210E3"/>
    <w:rsid w:val="00B22E66"/>
    <w:rsid w:val="00B24111"/>
    <w:rsid w:val="00B27687"/>
    <w:rsid w:val="00B276D4"/>
    <w:rsid w:val="00B27F7D"/>
    <w:rsid w:val="00B303F0"/>
    <w:rsid w:val="00B3060E"/>
    <w:rsid w:val="00B33099"/>
    <w:rsid w:val="00B334A4"/>
    <w:rsid w:val="00B33AAD"/>
    <w:rsid w:val="00B33DF9"/>
    <w:rsid w:val="00B36962"/>
    <w:rsid w:val="00B41490"/>
    <w:rsid w:val="00B44D98"/>
    <w:rsid w:val="00B52172"/>
    <w:rsid w:val="00B5298A"/>
    <w:rsid w:val="00B5626D"/>
    <w:rsid w:val="00B57031"/>
    <w:rsid w:val="00B625E6"/>
    <w:rsid w:val="00B642E5"/>
    <w:rsid w:val="00B6509A"/>
    <w:rsid w:val="00B72B1F"/>
    <w:rsid w:val="00B74073"/>
    <w:rsid w:val="00B74169"/>
    <w:rsid w:val="00B74540"/>
    <w:rsid w:val="00B7750D"/>
    <w:rsid w:val="00B776FF"/>
    <w:rsid w:val="00B8180A"/>
    <w:rsid w:val="00B83473"/>
    <w:rsid w:val="00B8419B"/>
    <w:rsid w:val="00B84A2F"/>
    <w:rsid w:val="00B8500C"/>
    <w:rsid w:val="00B85B5C"/>
    <w:rsid w:val="00B916CC"/>
    <w:rsid w:val="00B94EA0"/>
    <w:rsid w:val="00BA2B8F"/>
    <w:rsid w:val="00BA3292"/>
    <w:rsid w:val="00BA4A8E"/>
    <w:rsid w:val="00BA5F6D"/>
    <w:rsid w:val="00BB4300"/>
    <w:rsid w:val="00BB586D"/>
    <w:rsid w:val="00BB63F9"/>
    <w:rsid w:val="00BC31FE"/>
    <w:rsid w:val="00BC345F"/>
    <w:rsid w:val="00BC42C5"/>
    <w:rsid w:val="00BD2E0E"/>
    <w:rsid w:val="00BD3DE2"/>
    <w:rsid w:val="00BD4745"/>
    <w:rsid w:val="00BE5B00"/>
    <w:rsid w:val="00BF0450"/>
    <w:rsid w:val="00BF2AF1"/>
    <w:rsid w:val="00BF6101"/>
    <w:rsid w:val="00BF7695"/>
    <w:rsid w:val="00BF7840"/>
    <w:rsid w:val="00C00772"/>
    <w:rsid w:val="00C04D53"/>
    <w:rsid w:val="00C06723"/>
    <w:rsid w:val="00C07E35"/>
    <w:rsid w:val="00C117EC"/>
    <w:rsid w:val="00C139A9"/>
    <w:rsid w:val="00C14714"/>
    <w:rsid w:val="00C15E3E"/>
    <w:rsid w:val="00C15E84"/>
    <w:rsid w:val="00C2033F"/>
    <w:rsid w:val="00C20D6C"/>
    <w:rsid w:val="00C242FF"/>
    <w:rsid w:val="00C24B83"/>
    <w:rsid w:val="00C24ED2"/>
    <w:rsid w:val="00C27105"/>
    <w:rsid w:val="00C272D8"/>
    <w:rsid w:val="00C27683"/>
    <w:rsid w:val="00C302A0"/>
    <w:rsid w:val="00C30DAF"/>
    <w:rsid w:val="00C312D5"/>
    <w:rsid w:val="00C37D0E"/>
    <w:rsid w:val="00C37F84"/>
    <w:rsid w:val="00C4109E"/>
    <w:rsid w:val="00C41695"/>
    <w:rsid w:val="00C447CF"/>
    <w:rsid w:val="00C45315"/>
    <w:rsid w:val="00C458E1"/>
    <w:rsid w:val="00C459E4"/>
    <w:rsid w:val="00C468C1"/>
    <w:rsid w:val="00C50EB8"/>
    <w:rsid w:val="00C5270B"/>
    <w:rsid w:val="00C63A90"/>
    <w:rsid w:val="00C73D18"/>
    <w:rsid w:val="00C74BF9"/>
    <w:rsid w:val="00C751AA"/>
    <w:rsid w:val="00C76EDC"/>
    <w:rsid w:val="00C82A8E"/>
    <w:rsid w:val="00C902D5"/>
    <w:rsid w:val="00C91039"/>
    <w:rsid w:val="00C916C8"/>
    <w:rsid w:val="00C918F0"/>
    <w:rsid w:val="00C93DD5"/>
    <w:rsid w:val="00C964CD"/>
    <w:rsid w:val="00C96B87"/>
    <w:rsid w:val="00CA1585"/>
    <w:rsid w:val="00CA5255"/>
    <w:rsid w:val="00CA5F81"/>
    <w:rsid w:val="00CA7301"/>
    <w:rsid w:val="00CB1E42"/>
    <w:rsid w:val="00CB5D9B"/>
    <w:rsid w:val="00CB793C"/>
    <w:rsid w:val="00CC1BE5"/>
    <w:rsid w:val="00CC6313"/>
    <w:rsid w:val="00CC694C"/>
    <w:rsid w:val="00CC7320"/>
    <w:rsid w:val="00CD0C7E"/>
    <w:rsid w:val="00CD36A4"/>
    <w:rsid w:val="00CD4977"/>
    <w:rsid w:val="00CD4F08"/>
    <w:rsid w:val="00CD6456"/>
    <w:rsid w:val="00CE2FA7"/>
    <w:rsid w:val="00CE5FF5"/>
    <w:rsid w:val="00CE74FB"/>
    <w:rsid w:val="00CE7BED"/>
    <w:rsid w:val="00CF1BB4"/>
    <w:rsid w:val="00CF588F"/>
    <w:rsid w:val="00CF5B5E"/>
    <w:rsid w:val="00D03D88"/>
    <w:rsid w:val="00D05EAC"/>
    <w:rsid w:val="00D062BC"/>
    <w:rsid w:val="00D1228A"/>
    <w:rsid w:val="00D13DED"/>
    <w:rsid w:val="00D156E1"/>
    <w:rsid w:val="00D2208E"/>
    <w:rsid w:val="00D238EC"/>
    <w:rsid w:val="00D24AF0"/>
    <w:rsid w:val="00D251C1"/>
    <w:rsid w:val="00D25FC4"/>
    <w:rsid w:val="00D369EA"/>
    <w:rsid w:val="00D40875"/>
    <w:rsid w:val="00D4270D"/>
    <w:rsid w:val="00D44DDE"/>
    <w:rsid w:val="00D4796D"/>
    <w:rsid w:val="00D50658"/>
    <w:rsid w:val="00D54174"/>
    <w:rsid w:val="00D56E81"/>
    <w:rsid w:val="00D5733A"/>
    <w:rsid w:val="00D57A71"/>
    <w:rsid w:val="00D615D1"/>
    <w:rsid w:val="00D61C9C"/>
    <w:rsid w:val="00D6327C"/>
    <w:rsid w:val="00D6383C"/>
    <w:rsid w:val="00D64EEA"/>
    <w:rsid w:val="00D65022"/>
    <w:rsid w:val="00D652B6"/>
    <w:rsid w:val="00D71391"/>
    <w:rsid w:val="00D72B39"/>
    <w:rsid w:val="00D74F7F"/>
    <w:rsid w:val="00D776D4"/>
    <w:rsid w:val="00D820A6"/>
    <w:rsid w:val="00D90B4E"/>
    <w:rsid w:val="00D91FCA"/>
    <w:rsid w:val="00D937E0"/>
    <w:rsid w:val="00D971EA"/>
    <w:rsid w:val="00DA27F7"/>
    <w:rsid w:val="00DA2BC7"/>
    <w:rsid w:val="00DA4209"/>
    <w:rsid w:val="00DB4C7D"/>
    <w:rsid w:val="00DB55B2"/>
    <w:rsid w:val="00DC1817"/>
    <w:rsid w:val="00DC6E8E"/>
    <w:rsid w:val="00DD1104"/>
    <w:rsid w:val="00DD1C92"/>
    <w:rsid w:val="00DD20EA"/>
    <w:rsid w:val="00DD23A0"/>
    <w:rsid w:val="00DD5709"/>
    <w:rsid w:val="00DD5A7F"/>
    <w:rsid w:val="00DE3902"/>
    <w:rsid w:val="00DE4AA6"/>
    <w:rsid w:val="00DE5297"/>
    <w:rsid w:val="00DE5D41"/>
    <w:rsid w:val="00DF135A"/>
    <w:rsid w:val="00DF2ED2"/>
    <w:rsid w:val="00DF38A4"/>
    <w:rsid w:val="00DF5405"/>
    <w:rsid w:val="00DF5733"/>
    <w:rsid w:val="00DF5B1C"/>
    <w:rsid w:val="00E10763"/>
    <w:rsid w:val="00E10879"/>
    <w:rsid w:val="00E1106A"/>
    <w:rsid w:val="00E122A1"/>
    <w:rsid w:val="00E12EB9"/>
    <w:rsid w:val="00E14626"/>
    <w:rsid w:val="00E1607F"/>
    <w:rsid w:val="00E166A3"/>
    <w:rsid w:val="00E1671C"/>
    <w:rsid w:val="00E218C2"/>
    <w:rsid w:val="00E22036"/>
    <w:rsid w:val="00E2343A"/>
    <w:rsid w:val="00E2519B"/>
    <w:rsid w:val="00E26180"/>
    <w:rsid w:val="00E3017C"/>
    <w:rsid w:val="00E30800"/>
    <w:rsid w:val="00E31538"/>
    <w:rsid w:val="00E335F6"/>
    <w:rsid w:val="00E356FC"/>
    <w:rsid w:val="00E35EB9"/>
    <w:rsid w:val="00E457FB"/>
    <w:rsid w:val="00E46EE8"/>
    <w:rsid w:val="00E4740A"/>
    <w:rsid w:val="00E500A5"/>
    <w:rsid w:val="00E50234"/>
    <w:rsid w:val="00E52A8C"/>
    <w:rsid w:val="00E53A40"/>
    <w:rsid w:val="00E5527E"/>
    <w:rsid w:val="00E61BB3"/>
    <w:rsid w:val="00E63A7A"/>
    <w:rsid w:val="00E6584A"/>
    <w:rsid w:val="00E71713"/>
    <w:rsid w:val="00E72553"/>
    <w:rsid w:val="00E764B1"/>
    <w:rsid w:val="00E77BD9"/>
    <w:rsid w:val="00E82EAB"/>
    <w:rsid w:val="00E8309C"/>
    <w:rsid w:val="00E849D4"/>
    <w:rsid w:val="00E85C9C"/>
    <w:rsid w:val="00E91F69"/>
    <w:rsid w:val="00E93B42"/>
    <w:rsid w:val="00E9438C"/>
    <w:rsid w:val="00EA195D"/>
    <w:rsid w:val="00EA2482"/>
    <w:rsid w:val="00EA4668"/>
    <w:rsid w:val="00EA5A49"/>
    <w:rsid w:val="00EA5DD8"/>
    <w:rsid w:val="00EA622A"/>
    <w:rsid w:val="00EA6266"/>
    <w:rsid w:val="00EB1F3B"/>
    <w:rsid w:val="00EB2D2D"/>
    <w:rsid w:val="00EB4792"/>
    <w:rsid w:val="00EB65A0"/>
    <w:rsid w:val="00EC045F"/>
    <w:rsid w:val="00EC347C"/>
    <w:rsid w:val="00EC5DFA"/>
    <w:rsid w:val="00ED118E"/>
    <w:rsid w:val="00ED2F54"/>
    <w:rsid w:val="00ED4151"/>
    <w:rsid w:val="00ED6825"/>
    <w:rsid w:val="00ED6BE7"/>
    <w:rsid w:val="00ED723D"/>
    <w:rsid w:val="00EE0495"/>
    <w:rsid w:val="00EE0F93"/>
    <w:rsid w:val="00EE1AF3"/>
    <w:rsid w:val="00EE2DC5"/>
    <w:rsid w:val="00EE2F73"/>
    <w:rsid w:val="00EE536A"/>
    <w:rsid w:val="00EE54F6"/>
    <w:rsid w:val="00EE6F4E"/>
    <w:rsid w:val="00EF0095"/>
    <w:rsid w:val="00EF434C"/>
    <w:rsid w:val="00EF68AF"/>
    <w:rsid w:val="00F02546"/>
    <w:rsid w:val="00F04833"/>
    <w:rsid w:val="00F100DC"/>
    <w:rsid w:val="00F166A7"/>
    <w:rsid w:val="00F22D6F"/>
    <w:rsid w:val="00F23607"/>
    <w:rsid w:val="00F23CBC"/>
    <w:rsid w:val="00F3079A"/>
    <w:rsid w:val="00F31A48"/>
    <w:rsid w:val="00F32D82"/>
    <w:rsid w:val="00F36540"/>
    <w:rsid w:val="00F41FF2"/>
    <w:rsid w:val="00F467EB"/>
    <w:rsid w:val="00F478C2"/>
    <w:rsid w:val="00F50C5E"/>
    <w:rsid w:val="00F50C9C"/>
    <w:rsid w:val="00F518DE"/>
    <w:rsid w:val="00F5241E"/>
    <w:rsid w:val="00F52659"/>
    <w:rsid w:val="00F53098"/>
    <w:rsid w:val="00F53324"/>
    <w:rsid w:val="00F56FEE"/>
    <w:rsid w:val="00F645B1"/>
    <w:rsid w:val="00F64FBB"/>
    <w:rsid w:val="00F65581"/>
    <w:rsid w:val="00F66BE6"/>
    <w:rsid w:val="00F67910"/>
    <w:rsid w:val="00F67E73"/>
    <w:rsid w:val="00F718D6"/>
    <w:rsid w:val="00F72A05"/>
    <w:rsid w:val="00F734DC"/>
    <w:rsid w:val="00F746AD"/>
    <w:rsid w:val="00F80ECD"/>
    <w:rsid w:val="00F81967"/>
    <w:rsid w:val="00F82BD9"/>
    <w:rsid w:val="00F85377"/>
    <w:rsid w:val="00F86D54"/>
    <w:rsid w:val="00F90171"/>
    <w:rsid w:val="00F9502E"/>
    <w:rsid w:val="00F9504D"/>
    <w:rsid w:val="00F96D63"/>
    <w:rsid w:val="00FA1915"/>
    <w:rsid w:val="00FA1934"/>
    <w:rsid w:val="00FA22AA"/>
    <w:rsid w:val="00FA40C2"/>
    <w:rsid w:val="00FA4F17"/>
    <w:rsid w:val="00FA5680"/>
    <w:rsid w:val="00FA794D"/>
    <w:rsid w:val="00FB092D"/>
    <w:rsid w:val="00FB1605"/>
    <w:rsid w:val="00FB31F0"/>
    <w:rsid w:val="00FB6D43"/>
    <w:rsid w:val="00FC1E98"/>
    <w:rsid w:val="00FC3019"/>
    <w:rsid w:val="00FC3BA2"/>
    <w:rsid w:val="00FD15DA"/>
    <w:rsid w:val="00FD61F0"/>
    <w:rsid w:val="00FD6587"/>
    <w:rsid w:val="00FD65A3"/>
    <w:rsid w:val="00FD6971"/>
    <w:rsid w:val="00FE0768"/>
    <w:rsid w:val="00FE0C23"/>
    <w:rsid w:val="00FE268E"/>
    <w:rsid w:val="00FE2CAA"/>
    <w:rsid w:val="00FE61C9"/>
    <w:rsid w:val="00FE6C75"/>
    <w:rsid w:val="00FF532D"/>
    <w:rsid w:val="00FF5AED"/>
    <w:rsid w:val="00FF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E2A036"/>
  <w15:chartTrackingRefBased/>
  <w15:docId w15:val="{4B7D2AAE-0EA9-4AE8-BACC-789339B8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45F"/>
  </w:style>
  <w:style w:type="paragraph" w:styleId="1">
    <w:name w:val="heading 1"/>
    <w:basedOn w:val="a"/>
    <w:next w:val="a"/>
    <w:link w:val="1Char"/>
    <w:uiPriority w:val="9"/>
    <w:qFormat/>
    <w:rsid w:val="00D57A7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/>
      <w:bCs/>
      <w:sz w:val="3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3BE5"/>
    <w:pPr>
      <w:keepNext/>
      <w:keepLines/>
      <w:spacing w:before="40" w:after="0"/>
      <w:outlineLvl w:val="1"/>
    </w:pPr>
    <w:rPr>
      <w:rFonts w:asciiTheme="majorHAnsi" w:eastAsiaTheme="majorEastAsia" w:hAnsiTheme="majorHAnsi"/>
      <w:b/>
      <w:bCs/>
      <w:color w:val="000000" w:themeColor="text1"/>
      <w:sz w:val="26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6C60FF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  <w:color w:val="C00000"/>
      <w:sz w:val="24"/>
      <w:szCs w:val="24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6C60FF"/>
    <w:pPr>
      <w:keepNext/>
      <w:keepLines/>
      <w:spacing w:before="40" w:after="0"/>
      <w:outlineLvl w:val="3"/>
    </w:pPr>
    <w:rPr>
      <w:rFonts w:asciiTheme="majorHAnsi" w:eastAsiaTheme="majorEastAsia" w:hAnsiTheme="majorHAnsi"/>
      <w:bCs/>
      <w:i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6F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86F62"/>
  </w:style>
  <w:style w:type="paragraph" w:styleId="a4">
    <w:name w:val="footer"/>
    <w:basedOn w:val="a"/>
    <w:link w:val="Char0"/>
    <w:uiPriority w:val="99"/>
    <w:unhideWhenUsed/>
    <w:rsid w:val="00286F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86F62"/>
  </w:style>
  <w:style w:type="paragraph" w:styleId="a5">
    <w:name w:val="List Paragraph"/>
    <w:basedOn w:val="a"/>
    <w:uiPriority w:val="34"/>
    <w:qFormat/>
    <w:rsid w:val="00023E42"/>
    <w:pPr>
      <w:ind w:left="720"/>
      <w:contextualSpacing/>
    </w:pPr>
  </w:style>
  <w:style w:type="paragraph" w:styleId="a6">
    <w:name w:val="No Spacing"/>
    <w:link w:val="Char1"/>
    <w:uiPriority w:val="1"/>
    <w:qFormat/>
    <w:rsid w:val="0099065C"/>
    <w:pPr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6"/>
    <w:uiPriority w:val="1"/>
    <w:rsid w:val="0099065C"/>
    <w:rPr>
      <w:rFonts w:eastAsiaTheme="minorEastAsia"/>
    </w:rPr>
  </w:style>
  <w:style w:type="character" w:customStyle="1" w:styleId="1Char">
    <w:name w:val="العنوان 1 Char"/>
    <w:basedOn w:val="a0"/>
    <w:link w:val="1"/>
    <w:uiPriority w:val="9"/>
    <w:rsid w:val="00D57A71"/>
    <w:rPr>
      <w:rFonts w:asciiTheme="majorHAnsi" w:eastAsiaTheme="majorEastAsia" w:hAnsiTheme="majorHAnsi"/>
      <w:bCs/>
      <w:sz w:val="32"/>
      <w:szCs w:val="28"/>
    </w:rPr>
  </w:style>
  <w:style w:type="character" w:styleId="a7">
    <w:name w:val="line number"/>
    <w:basedOn w:val="a0"/>
    <w:uiPriority w:val="99"/>
    <w:semiHidden/>
    <w:unhideWhenUsed/>
    <w:rsid w:val="004C6D03"/>
  </w:style>
  <w:style w:type="character" w:customStyle="1" w:styleId="2Char">
    <w:name w:val="عنوان 2 Char"/>
    <w:basedOn w:val="a0"/>
    <w:link w:val="2"/>
    <w:uiPriority w:val="9"/>
    <w:rsid w:val="00713BE5"/>
    <w:rPr>
      <w:rFonts w:asciiTheme="majorHAnsi" w:eastAsiaTheme="majorEastAsia" w:hAnsiTheme="majorHAnsi"/>
      <w:b/>
      <w:bCs/>
      <w:color w:val="000000" w:themeColor="text1"/>
      <w:sz w:val="26"/>
      <w:szCs w:val="24"/>
    </w:rPr>
  </w:style>
  <w:style w:type="character" w:customStyle="1" w:styleId="3Char">
    <w:name w:val="عنوان 3 Char"/>
    <w:basedOn w:val="a0"/>
    <w:link w:val="3"/>
    <w:uiPriority w:val="9"/>
    <w:rsid w:val="006C60FF"/>
    <w:rPr>
      <w:rFonts w:asciiTheme="majorHAnsi" w:eastAsiaTheme="majorEastAsia" w:hAnsiTheme="majorHAnsi"/>
      <w:bCs/>
      <w:color w:val="C00000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6C60FF"/>
    <w:rPr>
      <w:rFonts w:asciiTheme="majorHAnsi" w:eastAsiaTheme="majorEastAsia" w:hAnsiTheme="majorHAnsi"/>
      <w:bCs/>
      <w:i/>
      <w:szCs w:val="24"/>
    </w:rPr>
  </w:style>
  <w:style w:type="paragraph" w:styleId="10">
    <w:name w:val="toc 1"/>
    <w:basedOn w:val="a"/>
    <w:next w:val="a"/>
    <w:autoRedefine/>
    <w:uiPriority w:val="39"/>
    <w:unhideWhenUsed/>
    <w:rsid w:val="00545BB9"/>
    <w:pPr>
      <w:spacing w:before="360" w:after="0"/>
    </w:pPr>
    <w:rPr>
      <w:rFonts w:asciiTheme="majorHAnsi" w:hAnsiTheme="majorHAnsi" w:cstheme="majorHAnsi"/>
      <w:b/>
      <w:bCs/>
      <w:caps/>
      <w:sz w:val="24"/>
      <w:szCs w:val="28"/>
    </w:rPr>
  </w:style>
  <w:style w:type="paragraph" w:styleId="20">
    <w:name w:val="toc 2"/>
    <w:basedOn w:val="a"/>
    <w:next w:val="a"/>
    <w:autoRedefine/>
    <w:uiPriority w:val="39"/>
    <w:unhideWhenUsed/>
    <w:rsid w:val="00545BB9"/>
    <w:pPr>
      <w:spacing w:before="240" w:after="0"/>
    </w:pPr>
    <w:rPr>
      <w:rFonts w:cstheme="minorHAnsi"/>
      <w:b/>
      <w:bCs/>
      <w:sz w:val="20"/>
      <w:szCs w:val="24"/>
    </w:rPr>
  </w:style>
  <w:style w:type="paragraph" w:styleId="30">
    <w:name w:val="toc 3"/>
    <w:basedOn w:val="a"/>
    <w:next w:val="a"/>
    <w:autoRedefine/>
    <w:uiPriority w:val="39"/>
    <w:unhideWhenUsed/>
    <w:rsid w:val="00545BB9"/>
    <w:pPr>
      <w:spacing w:after="0"/>
      <w:ind w:left="220"/>
    </w:pPr>
    <w:rPr>
      <w:rFonts w:cstheme="minorHAnsi"/>
      <w:sz w:val="20"/>
      <w:szCs w:val="24"/>
    </w:rPr>
  </w:style>
  <w:style w:type="paragraph" w:styleId="40">
    <w:name w:val="toc 4"/>
    <w:basedOn w:val="a"/>
    <w:next w:val="a"/>
    <w:autoRedefine/>
    <w:uiPriority w:val="39"/>
    <w:unhideWhenUsed/>
    <w:rsid w:val="00545BB9"/>
    <w:pPr>
      <w:spacing w:after="0"/>
      <w:ind w:left="440"/>
    </w:pPr>
    <w:rPr>
      <w:rFonts w:cstheme="minorHAnsi"/>
      <w:sz w:val="20"/>
      <w:szCs w:val="24"/>
    </w:rPr>
  </w:style>
  <w:style w:type="paragraph" w:styleId="5">
    <w:name w:val="toc 5"/>
    <w:basedOn w:val="a"/>
    <w:next w:val="a"/>
    <w:autoRedefine/>
    <w:uiPriority w:val="39"/>
    <w:unhideWhenUsed/>
    <w:rsid w:val="00545BB9"/>
    <w:pPr>
      <w:spacing w:after="0"/>
      <w:ind w:left="660"/>
    </w:pPr>
    <w:rPr>
      <w:rFonts w:cstheme="minorHAnsi"/>
      <w:sz w:val="20"/>
      <w:szCs w:val="24"/>
    </w:rPr>
  </w:style>
  <w:style w:type="paragraph" w:styleId="6">
    <w:name w:val="toc 6"/>
    <w:basedOn w:val="a"/>
    <w:next w:val="a"/>
    <w:autoRedefine/>
    <w:uiPriority w:val="39"/>
    <w:unhideWhenUsed/>
    <w:rsid w:val="00545BB9"/>
    <w:pPr>
      <w:spacing w:after="0"/>
      <w:ind w:left="880"/>
    </w:pPr>
    <w:rPr>
      <w:rFonts w:cstheme="minorHAnsi"/>
      <w:sz w:val="20"/>
      <w:szCs w:val="24"/>
    </w:rPr>
  </w:style>
  <w:style w:type="paragraph" w:styleId="7">
    <w:name w:val="toc 7"/>
    <w:basedOn w:val="a"/>
    <w:next w:val="a"/>
    <w:autoRedefine/>
    <w:uiPriority w:val="39"/>
    <w:unhideWhenUsed/>
    <w:rsid w:val="00545BB9"/>
    <w:pPr>
      <w:spacing w:after="0"/>
      <w:ind w:left="1100"/>
    </w:pPr>
    <w:rPr>
      <w:rFonts w:cstheme="minorHAnsi"/>
      <w:sz w:val="20"/>
      <w:szCs w:val="24"/>
    </w:rPr>
  </w:style>
  <w:style w:type="paragraph" w:styleId="8">
    <w:name w:val="toc 8"/>
    <w:basedOn w:val="a"/>
    <w:next w:val="a"/>
    <w:autoRedefine/>
    <w:uiPriority w:val="39"/>
    <w:unhideWhenUsed/>
    <w:rsid w:val="00545BB9"/>
    <w:pPr>
      <w:spacing w:after="0"/>
      <w:ind w:left="1320"/>
    </w:pPr>
    <w:rPr>
      <w:rFonts w:cstheme="minorHAnsi"/>
      <w:sz w:val="20"/>
      <w:szCs w:val="24"/>
    </w:rPr>
  </w:style>
  <w:style w:type="paragraph" w:styleId="9">
    <w:name w:val="toc 9"/>
    <w:basedOn w:val="a"/>
    <w:next w:val="a"/>
    <w:autoRedefine/>
    <w:uiPriority w:val="39"/>
    <w:unhideWhenUsed/>
    <w:rsid w:val="00545BB9"/>
    <w:pPr>
      <w:spacing w:after="0"/>
      <w:ind w:left="1540"/>
    </w:pPr>
    <w:rPr>
      <w:rFonts w:cstheme="minorHAnsi"/>
      <w:sz w:val="20"/>
      <w:szCs w:val="24"/>
    </w:rPr>
  </w:style>
  <w:style w:type="character" w:styleId="Hyperlink">
    <w:name w:val="Hyperlink"/>
    <w:basedOn w:val="a0"/>
    <w:uiPriority w:val="99"/>
    <w:unhideWhenUsed/>
    <w:rsid w:val="00545BB9"/>
    <w:rPr>
      <w:color w:val="0563C1" w:themeColor="hyperlink"/>
      <w:u w:val="single"/>
    </w:rPr>
  </w:style>
  <w:style w:type="character" w:customStyle="1" w:styleId="11">
    <w:name w:val="إشارة لم يتم حلها1"/>
    <w:basedOn w:val="a0"/>
    <w:uiPriority w:val="99"/>
    <w:semiHidden/>
    <w:unhideWhenUsed/>
    <w:rsid w:val="00545BB9"/>
    <w:rPr>
      <w:color w:val="605E5C"/>
      <w:shd w:val="clear" w:color="auto" w:fill="E1DFDD"/>
    </w:rPr>
  </w:style>
  <w:style w:type="paragraph" w:styleId="a8">
    <w:name w:val="TOC Heading"/>
    <w:basedOn w:val="1"/>
    <w:next w:val="a"/>
    <w:uiPriority w:val="39"/>
    <w:unhideWhenUsed/>
    <w:qFormat/>
    <w:rsid w:val="002466C5"/>
    <w:pPr>
      <w:jc w:val="left"/>
      <w:outlineLvl w:val="9"/>
    </w:pPr>
    <w:rPr>
      <w:rFonts w:cstheme="majorBidi"/>
      <w:bCs w:val="0"/>
      <w:color w:val="2F5496" w:themeColor="accent1" w:themeShade="BF"/>
      <w:rtl/>
    </w:rPr>
  </w:style>
  <w:style w:type="table" w:styleId="a9">
    <w:name w:val="Table Grid"/>
    <w:basedOn w:val="a1"/>
    <w:uiPriority w:val="39"/>
    <w:rsid w:val="00F04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2272A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2272AF"/>
    <w:rPr>
      <w:color w:val="954F72" w:themeColor="followedHyperlink"/>
      <w:u w:val="single"/>
    </w:rPr>
  </w:style>
  <w:style w:type="paragraph" w:customStyle="1" w:styleId="x-hidden-focus">
    <w:name w:val="x-hidden-focus"/>
    <w:basedOn w:val="a"/>
    <w:rsid w:val="006C383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6C383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575;&#1604;&#1581;&#1602;&#1610;&#1576;&#1577;%20&#1575;&#1604;&#1578;&#1583;&#1585;&#1610;&#1576;&#1610;&#1577;\&#1583;&#1604;&#1610;&#1604;%20&#1575;&#1604;&#1605;&#1578;&#1583;&#1585;&#1576;\&#1575;&#1604;&#1580;&#1604;&#1587;&#1577;%20&#1575;&#1604;&#1578;&#1583;&#1585;&#1610;&#1576;&#1610;&#1577;%202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1DAB-68AD-4225-9FAD-462827D8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الجلسة التدريبية 2.dotx</Template>
  <TotalTime>1205</TotalTime>
  <Pages>4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2</vt:i4>
      </vt:variant>
    </vt:vector>
  </HeadingPairs>
  <TitlesOfParts>
    <vt:vector size="3" baseType="lpstr">
      <vt:lpstr/>
      <vt:lpstr>        /           الاعدادات : </vt:lpstr>
      <vt:lpstr>        /        نسخ (                    </vt:lpstr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مهند</dc:creator>
  <cp:keywords/>
  <dc:description/>
  <cp:lastModifiedBy>المدربة جلنار غزال</cp:lastModifiedBy>
  <cp:revision>166</cp:revision>
  <cp:lastPrinted>2021-11-26T05:31:00Z</cp:lastPrinted>
  <dcterms:created xsi:type="dcterms:W3CDTF">2021-12-01T05:05:00Z</dcterms:created>
  <dcterms:modified xsi:type="dcterms:W3CDTF">2021-12-14T18:24:00Z</dcterms:modified>
</cp:coreProperties>
</file>