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5BF30" w14:textId="7824013C" w:rsidR="00623F63" w:rsidRDefault="00623F63" w:rsidP="00623F63">
      <w:pPr>
        <w:rPr>
          <w:rFonts w:asciiTheme="minorBidi" w:hAnsiTheme="minorBidi"/>
          <w:sz w:val="32"/>
          <w:szCs w:val="32"/>
        </w:rPr>
      </w:pPr>
      <w:bookmarkStart w:id="0" w:name="_Toc85924184"/>
    </w:p>
    <w:p w14:paraId="4104229C" w14:textId="18504978" w:rsidR="00C242FF" w:rsidRPr="00036849" w:rsidRDefault="00510311" w:rsidP="00623F63">
      <w:pPr>
        <w:rPr>
          <w:rFonts w:asciiTheme="minorBidi" w:hAnsiTheme="minorBidi"/>
          <w:sz w:val="32"/>
          <w:szCs w:val="32"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286528" behindDoc="0" locked="0" layoutInCell="1" allowOverlap="1" wp14:anchorId="40D36FC8" wp14:editId="41F51974">
                <wp:simplePos x="0" y="0"/>
                <wp:positionH relativeFrom="margin">
                  <wp:posOffset>1320165</wp:posOffset>
                </wp:positionH>
                <wp:positionV relativeFrom="paragraph">
                  <wp:posOffset>72390</wp:posOffset>
                </wp:positionV>
                <wp:extent cx="3339465" cy="350520"/>
                <wp:effectExtent l="0" t="0" r="0" b="0"/>
                <wp:wrapSquare wrapText="bothSides"/>
                <wp:docPr id="602" name="مربع نص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339465" cy="3505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491154" w14:textId="77777777" w:rsidR="00B5298A" w:rsidRPr="00A91B65" w:rsidRDefault="00B5298A" w:rsidP="00FA40C2">
                            <w:pPr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</w:pPr>
                            <w:bookmarkStart w:id="1" w:name="_Toc86023081"/>
                            <w:bookmarkStart w:id="2" w:name="_Toc86788663"/>
                            <w:r w:rsidRPr="006C60FF">
                              <w:rPr>
                                <w:rStyle w:val="1Char"/>
                                <w:rtl/>
                              </w:rPr>
                              <w:t xml:space="preserve">التعامل مع مستندات ال </w:t>
                            </w:r>
                            <w:r w:rsidRPr="006C60FF">
                              <w:rPr>
                                <w:rStyle w:val="1Char"/>
                              </w:rPr>
                              <w:t>WORD</w:t>
                            </w:r>
                            <w:bookmarkEnd w:id="1"/>
                            <w:bookmarkEnd w:id="2"/>
                            <w:r w:rsidRPr="00A91B65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 xml:space="preserve"> :</w:t>
                            </w:r>
                          </w:p>
                          <w:p w14:paraId="12AA8C3F" w14:textId="69B9BB08" w:rsidR="00B5298A" w:rsidRPr="00A91B65" w:rsidRDefault="00B5298A" w:rsidP="006E5D75">
                            <w:pPr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D36FC8" id="_x0000_t202" coordsize="21600,21600" o:spt="202" path="m,l,21600r21600,l21600,xe">
                <v:stroke joinstyle="miter"/>
                <v:path gradientshapeok="t" o:connecttype="rect"/>
              </v:shapetype>
              <v:shape id="مربع نص 602" o:spid="_x0000_s1026" type="#_x0000_t202" style="position:absolute;left:0;text-align:left;margin-left:103.95pt;margin-top:5.7pt;width:262.95pt;height:27.6pt;flip:x;z-index:251286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" filled="f" stroked="f">
                <v:textbox>
                  <w:txbxContent>
                    <w:p w14:paraId="15491154" w14:textId="77777777" w:rsidR="00B5298A" w:rsidRPr="00A91B65" w:rsidRDefault="00B5298A" w:rsidP="00FA40C2">
                      <w:pPr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</w:rPr>
                      </w:pPr>
                      <w:bookmarkStart w:id="3" w:name="_Toc86023081"/>
                      <w:bookmarkStart w:id="4" w:name="_Toc86788663"/>
                      <w:r w:rsidRPr="006C60FF">
                        <w:rPr>
                          <w:rStyle w:val="1Char"/>
                          <w:rtl/>
                        </w:rPr>
                        <w:t xml:space="preserve">التعامل مع مستندات ال </w:t>
                      </w:r>
                      <w:r w:rsidRPr="006C60FF">
                        <w:rPr>
                          <w:rStyle w:val="1Char"/>
                        </w:rPr>
                        <w:t>WORD</w:t>
                      </w:r>
                      <w:bookmarkEnd w:id="3"/>
                      <w:bookmarkEnd w:id="4"/>
                      <w:r w:rsidRPr="00A91B65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</w:rPr>
                        <w:t xml:space="preserve"> :</w:t>
                      </w:r>
                    </w:p>
                    <w:p w14:paraId="12AA8C3F" w14:textId="69B9BB08" w:rsidR="00B5298A" w:rsidRPr="00A91B65" w:rsidRDefault="00B5298A" w:rsidP="006E5D75">
                      <w:pPr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1F39770" w14:textId="4BE4AB3F" w:rsidR="006E5D75" w:rsidRDefault="004D781B" w:rsidP="00CD6456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 wp14:anchorId="6C0D60C8" wp14:editId="72DE53C0">
                <wp:simplePos x="0" y="0"/>
                <wp:positionH relativeFrom="column">
                  <wp:posOffset>5006936</wp:posOffset>
                </wp:positionH>
                <wp:positionV relativeFrom="paragraph">
                  <wp:posOffset>65482</wp:posOffset>
                </wp:positionV>
                <wp:extent cx="535940" cy="2538613"/>
                <wp:effectExtent l="666750" t="0" r="702310" b="0"/>
                <wp:wrapNone/>
                <wp:docPr id="1034" name="مربع نص 10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044556">
                          <a:off x="0" y="0"/>
                          <a:ext cx="535940" cy="25386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4D1E12" w14:textId="37A37D0F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7C87791E" w14:textId="77777777" w:rsidR="00B5298A" w:rsidRDefault="00B5298A"/>
                          <w:p w14:paraId="743E7958" w14:textId="77777777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1BC21224" w14:textId="77777777" w:rsidR="00B5298A" w:rsidRDefault="00B5298A"/>
                          <w:p w14:paraId="7F3EBB94" w14:textId="77777777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24AF0811" w14:textId="77777777" w:rsidR="00B5298A" w:rsidRDefault="00B5298A"/>
                          <w:p w14:paraId="69D52BD8" w14:textId="77777777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31FFFC19" w14:textId="77777777" w:rsidR="00B5298A" w:rsidRDefault="00B5298A"/>
                          <w:p w14:paraId="0D7C2A86" w14:textId="447723DF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6F781072" w14:textId="77777777" w:rsidR="00B5298A" w:rsidRDefault="00B5298A"/>
                          <w:p w14:paraId="6C1BE756" w14:textId="77777777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0586CD40" w14:textId="77777777" w:rsidR="00B5298A" w:rsidRDefault="00B5298A"/>
                          <w:p w14:paraId="36A85EB1" w14:textId="1F7CBF3B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  <w:p w14:paraId="7445889C" w14:textId="77777777" w:rsidR="00B5298A" w:rsidRDefault="00B5298A"/>
                          <w:p w14:paraId="2CF52FF8" w14:textId="2A96C07C" w:rsidR="00B5298A" w:rsidRPr="00A91B65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A91B65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تبويب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0D60C8" id="مربع نص 1034" o:spid="_x0000_s1027" type="#_x0000_t202" style="position:absolute;left:0;text-align:left;margin-left:394.25pt;margin-top:5.15pt;width:42.2pt;height:199.9pt;rotation:-2791226fd;z-index:25151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" filled="f" stroked="f" strokeweight=".5pt">
                <v:textbox>
                  <w:txbxContent>
                    <w:p w14:paraId="6F4D1E12" w14:textId="37A37D0F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7C87791E" w14:textId="77777777" w:rsidR="00B5298A" w:rsidRDefault="00B5298A"/>
                    <w:p w14:paraId="743E7958" w14:textId="77777777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1BC21224" w14:textId="77777777" w:rsidR="00B5298A" w:rsidRDefault="00B5298A"/>
                    <w:p w14:paraId="7F3EBB94" w14:textId="77777777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24AF0811" w14:textId="77777777" w:rsidR="00B5298A" w:rsidRDefault="00B5298A"/>
                    <w:p w14:paraId="69D52BD8" w14:textId="77777777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31FFFC19" w14:textId="77777777" w:rsidR="00B5298A" w:rsidRDefault="00B5298A"/>
                    <w:p w14:paraId="0D7C2A86" w14:textId="447723DF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6F781072" w14:textId="77777777" w:rsidR="00B5298A" w:rsidRDefault="00B5298A"/>
                    <w:p w14:paraId="6C1BE756" w14:textId="77777777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0586CD40" w14:textId="77777777" w:rsidR="00B5298A" w:rsidRDefault="00B5298A"/>
                    <w:p w14:paraId="36A85EB1" w14:textId="1F7CBF3B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  <w:p w14:paraId="7445889C" w14:textId="77777777" w:rsidR="00B5298A" w:rsidRDefault="00B5298A"/>
                    <w:p w14:paraId="2CF52FF8" w14:textId="2A96C07C" w:rsidR="00B5298A" w:rsidRPr="00A91B65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A91B65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تبويب</w:t>
                      </w:r>
                    </w:p>
                  </w:txbxContent>
                </v:textbox>
              </v:shape>
            </w:pict>
          </mc:Fallback>
        </mc:AlternateContent>
      </w:r>
      <w:r w:rsidR="00510311"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397120" behindDoc="0" locked="0" layoutInCell="1" allowOverlap="1" wp14:anchorId="450DDA93" wp14:editId="563FDA12">
                <wp:simplePos x="0" y="0"/>
                <wp:positionH relativeFrom="margin">
                  <wp:posOffset>3112770</wp:posOffset>
                </wp:positionH>
                <wp:positionV relativeFrom="paragraph">
                  <wp:posOffset>311885</wp:posOffset>
                </wp:positionV>
                <wp:extent cx="1296670" cy="517525"/>
                <wp:effectExtent l="0" t="0" r="0" b="5715"/>
                <wp:wrapSquare wrapText="bothSides"/>
                <wp:docPr id="21651" name="مربع نص 21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296670" cy="517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357C83" w14:textId="77777777" w:rsidR="00B5298A" w:rsidRPr="00A91B65" w:rsidRDefault="00B5298A" w:rsidP="00FA40C2">
                            <w:pPr>
                              <w:pStyle w:val="1"/>
                              <w:rPr>
                                <w:rtl/>
                              </w:rPr>
                            </w:pPr>
                            <w:bookmarkStart w:id="5" w:name="_Toc86023087"/>
                            <w:bookmarkStart w:id="6" w:name="_Toc86788664"/>
                            <w:r w:rsidRPr="00A91B65">
                              <w:rPr>
                                <w:rtl/>
                              </w:rPr>
                              <w:t>ملف</w:t>
                            </w:r>
                            <w:bookmarkEnd w:id="5"/>
                            <w:bookmarkEnd w:id="6"/>
                          </w:p>
                          <w:p w14:paraId="65AE23B6" w14:textId="42C5680C" w:rsidR="00B5298A" w:rsidRPr="00A91B65" w:rsidRDefault="00B5298A" w:rsidP="006C60FF">
                            <w:pPr>
                              <w:pStyle w:val="1"/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0DDA93" id="مربع نص 21651" o:spid="_x0000_s1028" type="#_x0000_t202" style="position:absolute;left:0;text-align:left;margin-left:245.1pt;margin-top:24.55pt;width:102.1pt;height:40.75pt;flip:x;z-index:2513971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" filled="f" stroked="f">
                <v:textbox>
                  <w:txbxContent>
                    <w:p w14:paraId="2A357C83" w14:textId="77777777" w:rsidR="00B5298A" w:rsidRPr="00A91B65" w:rsidRDefault="00B5298A" w:rsidP="00FA40C2">
                      <w:pPr>
                        <w:pStyle w:val="1"/>
                        <w:rPr>
                          <w:rtl/>
                        </w:rPr>
                      </w:pPr>
                      <w:bookmarkStart w:id="7" w:name="_Toc86023087"/>
                      <w:bookmarkStart w:id="8" w:name="_Toc86788664"/>
                      <w:r w:rsidRPr="00A91B65">
                        <w:rPr>
                          <w:rtl/>
                        </w:rPr>
                        <w:t>ملف</w:t>
                      </w:r>
                      <w:bookmarkEnd w:id="7"/>
                      <w:bookmarkEnd w:id="8"/>
                    </w:p>
                    <w:p w14:paraId="65AE23B6" w14:textId="42C5680C" w:rsidR="00B5298A" w:rsidRPr="00A91B65" w:rsidRDefault="00B5298A" w:rsidP="006C60FF">
                      <w:pPr>
                        <w:pStyle w:val="1"/>
                        <w:rPr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4820D14" w14:textId="3D2679C4" w:rsidR="00510311" w:rsidRDefault="00510311" w:rsidP="00CD6456">
      <w:pPr>
        <w:rPr>
          <w:rFonts w:asciiTheme="minorBidi" w:hAnsiTheme="minorBidi"/>
          <w:sz w:val="32"/>
          <w:szCs w:val="32"/>
          <w:rtl/>
        </w:rPr>
      </w:pPr>
    </w:p>
    <w:p w14:paraId="631EA79A" w14:textId="3B1E7EFF" w:rsidR="00510311" w:rsidRPr="00036849" w:rsidRDefault="00510311" w:rsidP="00CD6456">
      <w:pPr>
        <w:rPr>
          <w:rFonts w:asciiTheme="minorBidi" w:hAnsiTheme="minorBidi"/>
          <w:sz w:val="32"/>
          <w:szCs w:val="32"/>
        </w:rPr>
      </w:pPr>
    </w:p>
    <w:p w14:paraId="47C67B00" w14:textId="2CAB8A48" w:rsidR="006E5D75" w:rsidRPr="00036849" w:rsidRDefault="00F166A7" w:rsidP="00CD6456">
      <w:pPr>
        <w:rPr>
          <w:rFonts w:asciiTheme="minorBidi" w:hAnsiTheme="minorBidi"/>
          <w:sz w:val="32"/>
          <w:szCs w:val="32"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 wp14:anchorId="4F1CC44C" wp14:editId="6A9DBEFA">
                <wp:simplePos x="0" y="0"/>
                <wp:positionH relativeFrom="column">
                  <wp:posOffset>5253433</wp:posOffset>
                </wp:positionH>
                <wp:positionV relativeFrom="paragraph">
                  <wp:posOffset>216882</wp:posOffset>
                </wp:positionV>
                <wp:extent cx="1656080" cy="361813"/>
                <wp:effectExtent l="0" t="0" r="0" b="635"/>
                <wp:wrapNone/>
                <wp:docPr id="21689" name="مربع نص 216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6080" cy="3618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C46E2A2" w14:textId="77777777" w:rsidR="00F166A7" w:rsidRPr="00F166A7" w:rsidRDefault="00F166A7" w:rsidP="00F166A7">
                            <w:pPr>
                              <w:rPr>
                                <w:color w:val="C00000"/>
                                <w:sz w:val="24"/>
                                <w:szCs w:val="24"/>
                              </w:rPr>
                            </w:pPr>
                            <w:r w:rsidRPr="00F166A7">
                              <w:rPr>
                                <w:rFonts w:hint="cs"/>
                                <w:color w:val="C00000"/>
                                <w:sz w:val="24"/>
                                <w:szCs w:val="24"/>
                                <w:rtl/>
                              </w:rPr>
                              <w:t>من أهم أوامر هذا التبويب</w:t>
                            </w:r>
                          </w:p>
                          <w:p w14:paraId="48A674CB" w14:textId="03FD6CE3" w:rsidR="00B5298A" w:rsidRPr="00F166A7" w:rsidRDefault="00B5298A" w:rsidP="00F166A7">
                            <w:pPr>
                              <w:rPr>
                                <w:color w:val="C0000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1CC44C" id="مربع نص 21689" o:spid="_x0000_s1029" type="#_x0000_t202" style="position:absolute;left:0;text-align:left;margin-left:413.65pt;margin-top:17.1pt;width:130.4pt;height:28.5pt;z-index:2514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" filled="f" stroked="f" strokeweight=".5pt">
                <v:textbox>
                  <w:txbxContent>
                    <w:p w14:paraId="2C46E2A2" w14:textId="77777777" w:rsidR="00F166A7" w:rsidRPr="00F166A7" w:rsidRDefault="00F166A7" w:rsidP="00F166A7">
                      <w:pPr>
                        <w:rPr>
                          <w:color w:val="C00000"/>
                          <w:sz w:val="24"/>
                          <w:szCs w:val="24"/>
                        </w:rPr>
                      </w:pPr>
                      <w:r w:rsidRPr="00F166A7">
                        <w:rPr>
                          <w:rFonts w:hint="cs"/>
                          <w:color w:val="C00000"/>
                          <w:sz w:val="24"/>
                          <w:szCs w:val="24"/>
                          <w:rtl/>
                        </w:rPr>
                        <w:t>من أهم أوامر هذا التبويب</w:t>
                      </w:r>
                    </w:p>
                    <w:p w14:paraId="48A674CB" w14:textId="03FD6CE3" w:rsidR="00B5298A" w:rsidRPr="00F166A7" w:rsidRDefault="00B5298A" w:rsidP="00F166A7">
                      <w:pPr>
                        <w:rPr>
                          <w:color w:val="C00000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2019AB1" w14:textId="5EE5DFE2" w:rsidR="0036542F" w:rsidRDefault="0036542F" w:rsidP="00CD6456">
      <w:pPr>
        <w:rPr>
          <w:rFonts w:asciiTheme="minorBidi" w:hAnsiTheme="minorBidi"/>
          <w:sz w:val="32"/>
          <w:szCs w:val="32"/>
        </w:rPr>
      </w:pPr>
    </w:p>
    <w:p w14:paraId="3174B4A4" w14:textId="0136F49C" w:rsidR="009505B8" w:rsidRPr="00036849" w:rsidRDefault="00975D74" w:rsidP="00CD6456">
      <w:pPr>
        <w:rPr>
          <w:rFonts w:asciiTheme="minorBidi" w:hAnsiTheme="minorBidi"/>
          <w:sz w:val="32"/>
          <w:szCs w:val="32"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284480" behindDoc="0" locked="0" layoutInCell="1" allowOverlap="1" wp14:anchorId="2E5DAA12" wp14:editId="40B45FE0">
                <wp:simplePos x="0" y="0"/>
                <wp:positionH relativeFrom="margin">
                  <wp:align>right</wp:align>
                </wp:positionH>
                <wp:positionV relativeFrom="paragraph">
                  <wp:posOffset>222885</wp:posOffset>
                </wp:positionV>
                <wp:extent cx="2293620" cy="331682"/>
                <wp:effectExtent l="0" t="0" r="0" b="0"/>
                <wp:wrapNone/>
                <wp:docPr id="599" name="مجموعة 5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flipH="1">
                          <a:off x="0" y="0"/>
                          <a:ext cx="2293620" cy="331682"/>
                          <a:chOff x="0" y="0"/>
                          <a:chExt cx="1379636" cy="542924"/>
                        </a:xfrm>
                        <a:gradFill flip="none" rotWithShape="1">
                          <a:gsLst>
                            <a:gs pos="0">
                              <a:schemeClr val="accent1"/>
                            </a:gs>
                            <a:gs pos="56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</a:gsLst>
                          <a:lin ang="0" scaled="1"/>
                          <a:tileRect/>
                        </a:gradFill>
                      </wpg:grpSpPr>
                      <wps:wsp>
                        <wps:cNvPr id="600" name="مستطيل 600"/>
                        <wps:cNvSpPr/>
                        <wps:spPr>
                          <a:xfrm>
                            <a:off x="0" y="0"/>
                            <a:ext cx="1379636" cy="304800"/>
                          </a:xfrm>
                          <a:prstGeom prst="rect">
                            <a:avLst/>
                          </a:prstGeom>
                          <a:grp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1" name="مثلث متساوي الساقين 601"/>
                        <wps:cNvSpPr/>
                        <wps:spPr>
                          <a:xfrm rot="10800000">
                            <a:off x="108" y="304799"/>
                            <a:ext cx="158165" cy="238125"/>
                          </a:xfrm>
                          <a:prstGeom prst="triangle">
                            <a:avLst>
                              <a:gd name="adj" fmla="val 0"/>
                            </a:avLst>
                          </a:prstGeom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978054D" w14:textId="77777777" w:rsidR="00B5298A" w:rsidRDefault="00B5298A" w:rsidP="006E5D75">
                              <w:pPr>
                                <w:jc w:val="center"/>
                              </w:pPr>
                            </w:p>
                            <w:p w14:paraId="5C700322" w14:textId="77777777" w:rsidR="00B5298A" w:rsidRDefault="00B5298A"/>
                            <w:p w14:paraId="503516FA" w14:textId="77777777" w:rsidR="00B5298A" w:rsidRDefault="00B5298A" w:rsidP="006E5D75">
                              <w:pPr>
                                <w:jc w:val="center"/>
                              </w:pPr>
                            </w:p>
                            <w:p w14:paraId="1FBF56AE" w14:textId="77777777" w:rsidR="00B5298A" w:rsidRDefault="00B5298A"/>
                            <w:p w14:paraId="0A6D0D3B" w14:textId="77777777" w:rsidR="00B5298A" w:rsidRDefault="00B5298A" w:rsidP="006E5D75">
                              <w:pPr>
                                <w:jc w:val="center"/>
                              </w:pPr>
                            </w:p>
                            <w:p w14:paraId="14A156DF" w14:textId="77777777" w:rsidR="00B5298A" w:rsidRDefault="00B5298A"/>
                            <w:p w14:paraId="0C8E529A" w14:textId="77777777" w:rsidR="00B5298A" w:rsidRDefault="00B5298A" w:rsidP="006E5D75">
                              <w:pPr>
                                <w:jc w:val="center"/>
                              </w:pPr>
                            </w:p>
                            <w:p w14:paraId="4B038A27" w14:textId="77777777" w:rsidR="00B5298A" w:rsidRDefault="00B5298A"/>
                            <w:p w14:paraId="1865B3F6" w14:textId="61D7DA73" w:rsidR="00B5298A" w:rsidRDefault="00B5298A" w:rsidP="006E5D75">
                              <w:pPr>
                                <w:jc w:val="center"/>
                              </w:pPr>
                            </w:p>
                            <w:p w14:paraId="10B5B0CC" w14:textId="77777777" w:rsidR="00B5298A" w:rsidRDefault="00B5298A"/>
                            <w:p w14:paraId="254C4014" w14:textId="77777777" w:rsidR="00B5298A" w:rsidRDefault="00B5298A" w:rsidP="006E5D75">
                              <w:pPr>
                                <w:jc w:val="center"/>
                              </w:pPr>
                            </w:p>
                            <w:p w14:paraId="7942FB0E" w14:textId="77777777" w:rsidR="00B5298A" w:rsidRDefault="00B5298A"/>
                            <w:p w14:paraId="0EFA5EA5" w14:textId="19A64658" w:rsidR="00B5298A" w:rsidRDefault="00B5298A" w:rsidP="006E5D75">
                              <w:pPr>
                                <w:jc w:val="center"/>
                              </w:pPr>
                            </w:p>
                            <w:p w14:paraId="360D8C60" w14:textId="77777777" w:rsidR="00B5298A" w:rsidRDefault="00B5298A"/>
                            <w:p w14:paraId="5A524742" w14:textId="40CF0DB3" w:rsidR="00B5298A" w:rsidRDefault="00B5298A" w:rsidP="006E5D75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5DAA12" id="مجموعة 599" o:spid="_x0000_s1030" style="position:absolute;left:0;text-align:left;margin-left:129.4pt;margin-top:17.55pt;width:180.6pt;height:26.1pt;flip:x;z-index:251284480;mso-position-horizontal:right;mso-position-horizontal-relative:margin" coordsize="13796,5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">
                <v:rect id="مستطيل 600" o:spid="_x0000_s1031" style="position:absolute;width:13796;height:304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" filled="f" stroked="f" strokeweight="1pt"/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مثلث متساوي الساقين 601" o:spid="_x0000_s1032" type="#_x0000_t5" style="position:absolute;left:1;top:3047;width:1581;height:2382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" adj="0" fillcolor="#404040 [2429]" stroked="f" strokeweight="1pt">
                  <v:textbox>
                    <w:txbxContent>
                      <w:p w14:paraId="0978054D" w14:textId="77777777" w:rsidR="00B5298A" w:rsidRDefault="00B5298A" w:rsidP="006E5D75">
                        <w:pPr>
                          <w:jc w:val="center"/>
                        </w:pPr>
                      </w:p>
                      <w:p w14:paraId="5C700322" w14:textId="77777777" w:rsidR="00B5298A" w:rsidRDefault="00B5298A"/>
                      <w:p w14:paraId="503516FA" w14:textId="77777777" w:rsidR="00B5298A" w:rsidRDefault="00B5298A" w:rsidP="006E5D75">
                        <w:pPr>
                          <w:jc w:val="center"/>
                        </w:pPr>
                      </w:p>
                      <w:p w14:paraId="1FBF56AE" w14:textId="77777777" w:rsidR="00B5298A" w:rsidRDefault="00B5298A"/>
                      <w:p w14:paraId="0A6D0D3B" w14:textId="77777777" w:rsidR="00B5298A" w:rsidRDefault="00B5298A" w:rsidP="006E5D75">
                        <w:pPr>
                          <w:jc w:val="center"/>
                        </w:pPr>
                      </w:p>
                      <w:p w14:paraId="14A156DF" w14:textId="77777777" w:rsidR="00B5298A" w:rsidRDefault="00B5298A"/>
                      <w:p w14:paraId="0C8E529A" w14:textId="77777777" w:rsidR="00B5298A" w:rsidRDefault="00B5298A" w:rsidP="006E5D75">
                        <w:pPr>
                          <w:jc w:val="center"/>
                        </w:pPr>
                      </w:p>
                      <w:p w14:paraId="4B038A27" w14:textId="77777777" w:rsidR="00B5298A" w:rsidRDefault="00B5298A"/>
                      <w:p w14:paraId="1865B3F6" w14:textId="61D7DA73" w:rsidR="00B5298A" w:rsidRDefault="00B5298A" w:rsidP="006E5D75">
                        <w:pPr>
                          <w:jc w:val="center"/>
                        </w:pPr>
                      </w:p>
                      <w:p w14:paraId="10B5B0CC" w14:textId="77777777" w:rsidR="00B5298A" w:rsidRDefault="00B5298A"/>
                      <w:p w14:paraId="254C4014" w14:textId="77777777" w:rsidR="00B5298A" w:rsidRDefault="00B5298A" w:rsidP="006E5D75">
                        <w:pPr>
                          <w:jc w:val="center"/>
                        </w:pPr>
                      </w:p>
                      <w:p w14:paraId="7942FB0E" w14:textId="77777777" w:rsidR="00B5298A" w:rsidRDefault="00B5298A"/>
                      <w:p w14:paraId="0EFA5EA5" w14:textId="19A64658" w:rsidR="00B5298A" w:rsidRDefault="00B5298A" w:rsidP="006E5D75">
                        <w:pPr>
                          <w:jc w:val="center"/>
                        </w:pPr>
                      </w:p>
                      <w:p w14:paraId="360D8C60" w14:textId="77777777" w:rsidR="00B5298A" w:rsidRDefault="00B5298A"/>
                      <w:p w14:paraId="5A524742" w14:textId="40CF0DB3" w:rsidR="00B5298A" w:rsidRDefault="00B5298A" w:rsidP="006E5D75">
                        <w:pPr>
                          <w:jc w:val="center"/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AA1150"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287552" behindDoc="0" locked="0" layoutInCell="1" allowOverlap="1" wp14:anchorId="3F55A958" wp14:editId="62CEF328">
                <wp:simplePos x="0" y="0"/>
                <wp:positionH relativeFrom="margin">
                  <wp:posOffset>5113977</wp:posOffset>
                </wp:positionH>
                <wp:positionV relativeFrom="paragraph">
                  <wp:posOffset>143510</wp:posOffset>
                </wp:positionV>
                <wp:extent cx="1951990" cy="348615"/>
                <wp:effectExtent l="0" t="0" r="0" b="0"/>
                <wp:wrapSquare wrapText="bothSides"/>
                <wp:docPr id="639" name="مربع نص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51990" cy="3486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E95999" w14:textId="77777777" w:rsidR="00B5298A" w:rsidRPr="0036542F" w:rsidRDefault="00B5298A" w:rsidP="00FA40C2">
                            <w:pPr>
                              <w:pStyle w:val="2"/>
                              <w:rPr>
                                <w:rtl/>
                              </w:rPr>
                            </w:pPr>
                            <w:bookmarkStart w:id="9" w:name="_Toc86023100"/>
                            <w:bookmarkStart w:id="10" w:name="_Toc86788670"/>
                            <w:r w:rsidRPr="0036542F">
                              <w:rPr>
                                <w:rtl/>
                              </w:rPr>
                              <w:t>إنشاء مستند</w:t>
                            </w:r>
                            <w:bookmarkEnd w:id="9"/>
                            <w:bookmarkEnd w:id="10"/>
                          </w:p>
                          <w:p w14:paraId="02AE905A" w14:textId="285F8E78" w:rsidR="00B5298A" w:rsidRPr="0036542F" w:rsidRDefault="00B5298A" w:rsidP="006C60FF">
                            <w:pPr>
                              <w:pStyle w:val="2"/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55A958" id="مربع نص 639" o:spid="_x0000_s1033" type="#_x0000_t202" style="position:absolute;left:0;text-align:left;margin-left:402.7pt;margin-top:11.3pt;width:153.7pt;height:27.45pt;flip:x;z-index:251287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" filled="f" stroked="f">
                <v:textbox>
                  <w:txbxContent>
                    <w:p w14:paraId="74E95999" w14:textId="77777777" w:rsidR="00B5298A" w:rsidRPr="0036542F" w:rsidRDefault="00B5298A" w:rsidP="00FA40C2">
                      <w:pPr>
                        <w:pStyle w:val="2"/>
                        <w:rPr>
                          <w:rtl/>
                        </w:rPr>
                      </w:pPr>
                      <w:bookmarkStart w:id="11" w:name="_Toc86023100"/>
                      <w:bookmarkStart w:id="12" w:name="_Toc86788670"/>
                      <w:r w:rsidRPr="0036542F">
                        <w:rPr>
                          <w:rtl/>
                        </w:rPr>
                        <w:t>إنشاء مستند</w:t>
                      </w:r>
                      <w:bookmarkEnd w:id="11"/>
                      <w:bookmarkEnd w:id="12"/>
                    </w:p>
                    <w:p w14:paraId="02AE905A" w14:textId="285F8E78" w:rsidR="00B5298A" w:rsidRPr="0036542F" w:rsidRDefault="00B5298A" w:rsidP="006C60FF">
                      <w:pPr>
                        <w:pStyle w:val="2"/>
                        <w:rPr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EF00CF9" w14:textId="1E0D59B3" w:rsidR="009505B8" w:rsidRPr="00036849" w:rsidRDefault="0036542F" w:rsidP="00CD6456">
      <w:pPr>
        <w:rPr>
          <w:rFonts w:asciiTheme="minorBidi" w:hAnsiTheme="minorBidi"/>
          <w:sz w:val="32"/>
          <w:szCs w:val="32"/>
          <w:rtl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289600" behindDoc="0" locked="0" layoutInCell="1" allowOverlap="1" wp14:anchorId="1D76276B" wp14:editId="38533D1E">
                <wp:simplePos x="0" y="0"/>
                <wp:positionH relativeFrom="column">
                  <wp:posOffset>6201410</wp:posOffset>
                </wp:positionH>
                <wp:positionV relativeFrom="paragraph">
                  <wp:posOffset>190339</wp:posOffset>
                </wp:positionV>
                <wp:extent cx="206375" cy="111125"/>
                <wp:effectExtent l="19050" t="19050" r="22225" b="41275"/>
                <wp:wrapNone/>
                <wp:docPr id="649" name="سهم: لليسار 6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375" cy="11112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3B4475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سهم: لليسار 649" o:spid="_x0000_s1026" type="#_x0000_t66" style="position:absolute;left:0;text-align:left;margin-left:488.3pt;margin-top:15pt;width:16.25pt;height:8.75pt;z-index:25128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" adj="5815" fillcolor="#4472c4 [3204]" strokecolor="#1f3763 [1604]" strokeweight="1pt"/>
            </w:pict>
          </mc:Fallback>
        </mc:AlternateContent>
      </w: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288576" behindDoc="0" locked="0" layoutInCell="1" allowOverlap="1" wp14:anchorId="1DB98EAD" wp14:editId="6C5C7DD7">
                <wp:simplePos x="0" y="0"/>
                <wp:positionH relativeFrom="column">
                  <wp:posOffset>5140351</wp:posOffset>
                </wp:positionH>
                <wp:positionV relativeFrom="paragraph">
                  <wp:posOffset>97762</wp:posOffset>
                </wp:positionV>
                <wp:extent cx="1827530" cy="743803"/>
                <wp:effectExtent l="0" t="0" r="0" b="0"/>
                <wp:wrapNone/>
                <wp:docPr id="641" name="مربع نص 6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7530" cy="74380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6FF69E" w14:textId="77777777" w:rsidR="00B5298A" w:rsidRPr="0036542F" w:rsidRDefault="00B5298A" w:rsidP="00FA40C2">
                            <w:pPr>
                              <w:spacing w:after="0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 w:rsidRPr="0036542F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من </w:t>
                            </w:r>
                            <w:r w:rsidRPr="0036542F">
                              <w:rPr>
                                <w:rFonts w:asciiTheme="minorBidi" w:hAnsiTheme="min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ملف</w:t>
                            </w:r>
                            <w:r w:rsidRPr="0036542F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      </w:t>
                            </w:r>
                            <w:r w:rsidRPr="0036542F">
                              <w:rPr>
                                <w:rFonts w:asciiTheme="minorBidi" w:hAnsiTheme="min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 جديد</w:t>
                            </w:r>
                          </w:p>
                          <w:p w14:paraId="12550383" w14:textId="77777777" w:rsidR="00B5298A" w:rsidRPr="0036542F" w:rsidRDefault="00B5298A" w:rsidP="00FA40C2">
                            <w:pPr>
                              <w:spacing w:after="0"/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 w:rsidRPr="0036542F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نختار </w:t>
                            </w:r>
                            <w:r w:rsidRPr="0036542F">
                              <w:rPr>
                                <w:rFonts w:asciiTheme="minorBidi" w:hAnsiTheme="min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مستند فارغ</w:t>
                            </w:r>
                            <w:r w:rsidRPr="0036542F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 أو أحد القوالب الجاهزة</w:t>
                            </w:r>
                          </w:p>
                          <w:p w14:paraId="6725CE02" w14:textId="0EA52458" w:rsidR="00B5298A" w:rsidRPr="0036542F" w:rsidRDefault="00B5298A" w:rsidP="009505B8">
                            <w:pPr>
                              <w:spacing w:after="0"/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B98EAD" id="مربع نص 641" o:spid="_x0000_s1034" type="#_x0000_t202" style="position:absolute;left:0;text-align:left;margin-left:404.75pt;margin-top:7.7pt;width:143.9pt;height:58.55pt;z-index:25128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" filled="f" stroked="f" strokeweight=".5pt">
                <v:textbox>
                  <w:txbxContent>
                    <w:p w14:paraId="706FF69E" w14:textId="77777777" w:rsidR="00B5298A" w:rsidRPr="0036542F" w:rsidRDefault="00B5298A" w:rsidP="00FA40C2">
                      <w:pPr>
                        <w:spacing w:after="0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 w:rsidRPr="0036542F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من </w:t>
                      </w:r>
                      <w:r w:rsidRPr="0036542F">
                        <w:rPr>
                          <w:rFonts w:asciiTheme="minorBidi" w:hAnsiTheme="minorBidi"/>
                          <w:b/>
                          <w:bCs/>
                          <w:sz w:val="24"/>
                          <w:szCs w:val="24"/>
                          <w:rtl/>
                        </w:rPr>
                        <w:t>ملف</w:t>
                      </w:r>
                      <w:r w:rsidRPr="0036542F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      </w:t>
                      </w:r>
                      <w:r w:rsidRPr="0036542F">
                        <w:rPr>
                          <w:rFonts w:asciiTheme="minorBidi" w:hAnsiTheme="minorBidi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 جديد</w:t>
                      </w:r>
                    </w:p>
                    <w:p w14:paraId="12550383" w14:textId="77777777" w:rsidR="00B5298A" w:rsidRPr="0036542F" w:rsidRDefault="00B5298A" w:rsidP="00FA40C2">
                      <w:pPr>
                        <w:spacing w:after="0"/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 w:rsidRPr="0036542F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نختار </w:t>
                      </w:r>
                      <w:r w:rsidRPr="0036542F">
                        <w:rPr>
                          <w:rFonts w:asciiTheme="minorBidi" w:hAnsiTheme="minorBidi"/>
                          <w:b/>
                          <w:bCs/>
                          <w:sz w:val="24"/>
                          <w:szCs w:val="24"/>
                          <w:rtl/>
                        </w:rPr>
                        <w:t>مستند فارغ</w:t>
                      </w:r>
                      <w:r w:rsidRPr="0036542F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 أو أحد القوالب الجاهزة</w:t>
                      </w:r>
                    </w:p>
                    <w:p w14:paraId="6725CE02" w14:textId="0EA52458" w:rsidR="00B5298A" w:rsidRPr="0036542F" w:rsidRDefault="00B5298A" w:rsidP="009505B8">
                      <w:pPr>
                        <w:spacing w:after="0"/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71D4A7" w14:textId="32E2A5F6" w:rsidR="00FA1934" w:rsidRDefault="00FA1934" w:rsidP="00CD6456">
      <w:pPr>
        <w:rPr>
          <w:rFonts w:asciiTheme="minorBidi" w:hAnsiTheme="minorBidi"/>
          <w:sz w:val="32"/>
          <w:szCs w:val="32"/>
          <w:rtl/>
        </w:rPr>
      </w:pPr>
    </w:p>
    <w:p w14:paraId="6ED488A3" w14:textId="00E0A810" w:rsidR="0036542F" w:rsidRDefault="0036542F" w:rsidP="00CD6456">
      <w:pPr>
        <w:rPr>
          <w:rFonts w:asciiTheme="minorBidi" w:hAnsiTheme="minorBidi"/>
          <w:sz w:val="32"/>
          <w:szCs w:val="32"/>
          <w:rtl/>
        </w:rPr>
      </w:pPr>
    </w:p>
    <w:p w14:paraId="68F04FE8" w14:textId="6636546A" w:rsidR="00D615D1" w:rsidRDefault="00D615D1" w:rsidP="00CD6456">
      <w:pPr>
        <w:rPr>
          <w:rFonts w:asciiTheme="minorBidi" w:hAnsiTheme="minorBidi"/>
          <w:sz w:val="32"/>
          <w:szCs w:val="32"/>
          <w:rtl/>
        </w:rPr>
      </w:pPr>
    </w:p>
    <w:p w14:paraId="1EFEFBEF" w14:textId="00E001A3" w:rsidR="006E5D75" w:rsidRPr="00036849" w:rsidRDefault="006E5D75" w:rsidP="00CD6456">
      <w:pPr>
        <w:rPr>
          <w:rFonts w:asciiTheme="minorBidi" w:hAnsiTheme="minorBidi"/>
          <w:sz w:val="32"/>
          <w:szCs w:val="32"/>
          <w:rtl/>
        </w:rPr>
      </w:pPr>
    </w:p>
    <w:p w14:paraId="7E8BBD02" w14:textId="37B5022F" w:rsidR="006E5D75" w:rsidRPr="00036849" w:rsidRDefault="006E5D75" w:rsidP="00CD6456">
      <w:pPr>
        <w:rPr>
          <w:rFonts w:asciiTheme="minorBidi" w:hAnsiTheme="minorBidi"/>
          <w:sz w:val="32"/>
          <w:szCs w:val="32"/>
        </w:rPr>
      </w:pPr>
    </w:p>
    <w:p w14:paraId="4992E3C0" w14:textId="2677201B" w:rsidR="006E5D75" w:rsidRPr="00036849" w:rsidRDefault="002B0FCA" w:rsidP="00CD6456">
      <w:pPr>
        <w:rPr>
          <w:rFonts w:asciiTheme="minorBidi" w:hAnsiTheme="minorBidi"/>
          <w:sz w:val="32"/>
          <w:szCs w:val="32"/>
          <w:rtl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305984" behindDoc="0" locked="0" layoutInCell="1" allowOverlap="1" wp14:anchorId="47D4074E" wp14:editId="3354880F">
                <wp:simplePos x="0" y="0"/>
                <wp:positionH relativeFrom="column">
                  <wp:posOffset>4700846</wp:posOffset>
                </wp:positionH>
                <wp:positionV relativeFrom="paragraph">
                  <wp:posOffset>12403</wp:posOffset>
                </wp:positionV>
                <wp:extent cx="2087245" cy="1526193"/>
                <wp:effectExtent l="0" t="0" r="27305" b="17145"/>
                <wp:wrapNone/>
                <wp:docPr id="582" name="مربع نص 5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7245" cy="1526193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69F698E" w14:textId="77777777" w:rsidR="00B5298A" w:rsidRPr="00A4045E" w:rsidRDefault="00B5298A" w:rsidP="00FA40C2">
                            <w:pPr>
                              <w:pStyle w:val="3"/>
                              <w:rPr>
                                <w:rtl/>
                              </w:rPr>
                            </w:pPr>
                            <w:bookmarkStart w:id="13" w:name="_Toc86023139"/>
                            <w:bookmarkStart w:id="14" w:name="_Toc86788678"/>
                            <w:r w:rsidRPr="006C60FF">
                              <w:rPr>
                                <w:highlight w:val="yellow"/>
                                <w:rtl/>
                              </w:rPr>
                              <w:t>ولحماية المستند من مربع حوار الحفظ</w:t>
                            </w:r>
                            <w:bookmarkEnd w:id="13"/>
                            <w:bookmarkEnd w:id="14"/>
                          </w:p>
                          <w:p w14:paraId="7CA121EF" w14:textId="77777777" w:rsidR="00B5298A" w:rsidRPr="00A4045E" w:rsidRDefault="00B5298A" w:rsidP="00FA40C2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 w:rsidRPr="00A4045E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نقوم قبل الحفظ بالضغط على زر </w:t>
                            </w:r>
                            <w:r w:rsidRPr="00A4045E">
                              <w:rPr>
                                <w:rFonts w:asciiTheme="minorBidi" w:hAnsiTheme="minorBidi"/>
                                <w:b/>
                                <w:bCs/>
                                <w:color w:val="C00000"/>
                                <w:sz w:val="24"/>
                                <w:szCs w:val="24"/>
                                <w:rtl/>
                              </w:rPr>
                              <w:t>أدوات</w:t>
                            </w:r>
                          </w:p>
                          <w:p w14:paraId="4C9FCB41" w14:textId="77777777" w:rsidR="00B5298A" w:rsidRPr="00A4045E" w:rsidRDefault="00B5298A" w:rsidP="00FA40C2">
                            <w:pPr>
                              <w:rPr>
                                <w:rFonts w:asciiTheme="minorBidi" w:hAnsiTheme="min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A4045E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       </w:t>
                            </w:r>
                            <w:r w:rsidRPr="00A4045E">
                              <w:rPr>
                                <w:rFonts w:asciiTheme="minorBidi" w:hAnsiTheme="min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خيارات عامة</w:t>
                            </w:r>
                          </w:p>
                          <w:p w14:paraId="29455927" w14:textId="77777777" w:rsidR="00B5298A" w:rsidRPr="00A4045E" w:rsidRDefault="00B5298A" w:rsidP="00FA40C2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 w:rsidRPr="00A4045E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نحدد </w:t>
                            </w:r>
                            <w:r w:rsidRPr="00A4045E">
                              <w:rPr>
                                <w:rFonts w:asciiTheme="minorBidi" w:hAnsiTheme="minorBidi"/>
                                <w:color w:val="385623" w:themeColor="accent6" w:themeShade="80"/>
                                <w:sz w:val="24"/>
                                <w:szCs w:val="24"/>
                                <w:rtl/>
                              </w:rPr>
                              <w:t xml:space="preserve">كلمة مرور للفتح </w:t>
                            </w:r>
                            <w:r w:rsidRPr="00A4045E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أخرى </w:t>
                            </w:r>
                            <w:r w:rsidRPr="00A4045E">
                              <w:rPr>
                                <w:rFonts w:asciiTheme="minorBidi" w:hAnsiTheme="minorBidi"/>
                                <w:color w:val="FF6699"/>
                                <w:sz w:val="24"/>
                                <w:szCs w:val="24"/>
                                <w:rtl/>
                              </w:rPr>
                              <w:t>للتعديل</w:t>
                            </w:r>
                            <w:r w:rsidRPr="00A4045E"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  <w:t xml:space="preserve">       </w:t>
                            </w:r>
                            <w:r w:rsidRPr="00A4045E">
                              <w:rPr>
                                <w:rFonts w:asciiTheme="minorBidi" w:hAnsiTheme="minorBidi"/>
                                <w:b/>
                                <w:bCs/>
                                <w:color w:val="C00000"/>
                                <w:sz w:val="24"/>
                                <w:szCs w:val="24"/>
                                <w:rtl/>
                              </w:rPr>
                              <w:t>موافق</w:t>
                            </w:r>
                          </w:p>
                          <w:p w14:paraId="1AC37667" w14:textId="023DC446" w:rsidR="00B5298A" w:rsidRPr="00A4045E" w:rsidRDefault="00B5298A" w:rsidP="00D6327C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D4074E" id="مربع نص 582" o:spid="_x0000_s1035" type="#_x0000_t202" style="position:absolute;left:0;text-align:left;margin-left:370.15pt;margin-top:1pt;width:164.35pt;height:120.15pt;z-index:25130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" filled="f" strokecolor="black [3213]" strokeweight=".5pt">
                <v:textbox>
                  <w:txbxContent>
                    <w:p w14:paraId="169F698E" w14:textId="77777777" w:rsidR="00B5298A" w:rsidRPr="00A4045E" w:rsidRDefault="00B5298A" w:rsidP="00FA40C2">
                      <w:pPr>
                        <w:pStyle w:val="3"/>
                        <w:rPr>
                          <w:rtl/>
                        </w:rPr>
                      </w:pPr>
                      <w:bookmarkStart w:id="15" w:name="_Toc86023139"/>
                      <w:bookmarkStart w:id="16" w:name="_Toc86788678"/>
                      <w:r w:rsidRPr="006C60FF">
                        <w:rPr>
                          <w:highlight w:val="yellow"/>
                          <w:rtl/>
                        </w:rPr>
                        <w:t>ولحماية المستند من مربع حوار الحفظ</w:t>
                      </w:r>
                      <w:bookmarkEnd w:id="15"/>
                      <w:bookmarkEnd w:id="16"/>
                    </w:p>
                    <w:p w14:paraId="7CA121EF" w14:textId="77777777" w:rsidR="00B5298A" w:rsidRPr="00A4045E" w:rsidRDefault="00B5298A" w:rsidP="00FA40C2">
                      <w:pPr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 w:rsidRPr="00A4045E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نقوم قبل الحفظ بالضغط على زر </w:t>
                      </w:r>
                      <w:r w:rsidRPr="00A4045E">
                        <w:rPr>
                          <w:rFonts w:asciiTheme="minorBidi" w:hAnsiTheme="minorBidi"/>
                          <w:b/>
                          <w:bCs/>
                          <w:color w:val="C00000"/>
                          <w:sz w:val="24"/>
                          <w:szCs w:val="24"/>
                          <w:rtl/>
                        </w:rPr>
                        <w:t>أدوات</w:t>
                      </w:r>
                    </w:p>
                    <w:p w14:paraId="4C9FCB41" w14:textId="77777777" w:rsidR="00B5298A" w:rsidRPr="00A4045E" w:rsidRDefault="00B5298A" w:rsidP="00FA40C2">
                      <w:pPr>
                        <w:rPr>
                          <w:rFonts w:asciiTheme="minorBidi" w:hAnsiTheme="minorBidi"/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r w:rsidRPr="00A4045E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       </w:t>
                      </w:r>
                      <w:r w:rsidRPr="00A4045E">
                        <w:rPr>
                          <w:rFonts w:asciiTheme="minorBidi" w:hAnsiTheme="minorBidi"/>
                          <w:b/>
                          <w:bCs/>
                          <w:sz w:val="24"/>
                          <w:szCs w:val="24"/>
                          <w:rtl/>
                        </w:rPr>
                        <w:t>خيارات عامة</w:t>
                      </w:r>
                    </w:p>
                    <w:p w14:paraId="29455927" w14:textId="77777777" w:rsidR="00B5298A" w:rsidRPr="00A4045E" w:rsidRDefault="00B5298A" w:rsidP="00FA40C2">
                      <w:pPr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 w:rsidRPr="00A4045E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نحدد </w:t>
                      </w:r>
                      <w:r w:rsidRPr="00A4045E">
                        <w:rPr>
                          <w:rFonts w:asciiTheme="minorBidi" w:hAnsiTheme="minorBidi"/>
                          <w:color w:val="385623" w:themeColor="accent6" w:themeShade="80"/>
                          <w:sz w:val="24"/>
                          <w:szCs w:val="24"/>
                          <w:rtl/>
                        </w:rPr>
                        <w:t xml:space="preserve">كلمة مرور للفتح </w:t>
                      </w:r>
                      <w:r w:rsidRPr="00A4045E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أخرى </w:t>
                      </w:r>
                      <w:r w:rsidRPr="00A4045E">
                        <w:rPr>
                          <w:rFonts w:asciiTheme="minorBidi" w:hAnsiTheme="minorBidi"/>
                          <w:color w:val="FF6699"/>
                          <w:sz w:val="24"/>
                          <w:szCs w:val="24"/>
                          <w:rtl/>
                        </w:rPr>
                        <w:t>للتعديل</w:t>
                      </w:r>
                      <w:r w:rsidRPr="00A4045E"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  <w:t xml:space="preserve">       </w:t>
                      </w:r>
                      <w:r w:rsidRPr="00A4045E">
                        <w:rPr>
                          <w:rFonts w:asciiTheme="minorBidi" w:hAnsiTheme="minorBidi"/>
                          <w:b/>
                          <w:bCs/>
                          <w:color w:val="C00000"/>
                          <w:sz w:val="24"/>
                          <w:szCs w:val="24"/>
                          <w:rtl/>
                        </w:rPr>
                        <w:t>موافق</w:t>
                      </w:r>
                    </w:p>
                    <w:p w14:paraId="1AC37667" w14:textId="023DC446" w:rsidR="00B5298A" w:rsidRPr="00A4045E" w:rsidRDefault="00B5298A" w:rsidP="00D6327C">
                      <w:pPr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27792" w:rsidRPr="00036849">
        <w:rPr>
          <w:rFonts w:asciiTheme="minorBidi" w:hAnsiTheme="minorBidi"/>
          <w:noProof/>
        </w:rPr>
        <mc:AlternateContent>
          <mc:Choice Requires="wps">
            <w:drawing>
              <wp:anchor distT="0" distB="0" distL="114300" distR="114300" simplePos="0" relativeHeight="251309056" behindDoc="0" locked="0" layoutInCell="1" allowOverlap="1" wp14:anchorId="2EDF7C6D" wp14:editId="4CF4711A">
                <wp:simplePos x="0" y="0"/>
                <wp:positionH relativeFrom="column">
                  <wp:posOffset>323376</wp:posOffset>
                </wp:positionH>
                <wp:positionV relativeFrom="paragraph">
                  <wp:posOffset>128905</wp:posOffset>
                </wp:positionV>
                <wp:extent cx="3738880" cy="140335"/>
                <wp:effectExtent l="19050" t="19050" r="13970" b="12065"/>
                <wp:wrapNone/>
                <wp:docPr id="589" name="مستطيل 5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38880" cy="14033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accent6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AAE14A9" id="مستطيل 589" o:spid="_x0000_s1026" style="position:absolute;left:0;text-align:left;margin-left:25.45pt;margin-top:10.15pt;width:294.4pt;height:11.05pt;z-index:2513090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" filled="f" strokecolor="#375623 [1609]" strokeweight="2.25pt"/>
            </w:pict>
          </mc:Fallback>
        </mc:AlternateContent>
      </w:r>
      <w:r w:rsidR="006E5D75" w:rsidRPr="00036849">
        <w:rPr>
          <w:rFonts w:asciiTheme="minorBidi" w:hAnsiTheme="minorBidi"/>
          <w:sz w:val="32"/>
          <w:szCs w:val="32"/>
          <w:rtl/>
        </w:rPr>
        <w:t xml:space="preserve">              </w:t>
      </w:r>
    </w:p>
    <w:p w14:paraId="392677C5" w14:textId="43FF59F3" w:rsidR="00376180" w:rsidRPr="00036849" w:rsidRDefault="00FA40C2" w:rsidP="00CD6456">
      <w:pPr>
        <w:rPr>
          <w:rFonts w:asciiTheme="minorBidi" w:hAnsiTheme="minorBidi"/>
          <w:sz w:val="32"/>
          <w:szCs w:val="32"/>
          <w:rtl/>
        </w:rPr>
      </w:pPr>
      <w:r w:rsidRPr="00036849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308032" behindDoc="0" locked="0" layoutInCell="1" allowOverlap="1" wp14:anchorId="1F734063" wp14:editId="58A3E17D">
                <wp:simplePos x="0" y="0"/>
                <wp:positionH relativeFrom="column">
                  <wp:posOffset>6462395</wp:posOffset>
                </wp:positionH>
                <wp:positionV relativeFrom="paragraph">
                  <wp:posOffset>267063</wp:posOffset>
                </wp:positionV>
                <wp:extent cx="231775" cy="108585"/>
                <wp:effectExtent l="19050" t="19050" r="15875" b="43815"/>
                <wp:wrapNone/>
                <wp:docPr id="588" name="سهم: لليسار 5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775" cy="1085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4D1BC" id="سهم: لليسار 588" o:spid="_x0000_s1026" type="#_x0000_t66" style="position:absolute;left:0;text-align:left;margin-left:508.85pt;margin-top:21.05pt;width:18.25pt;height:8.55pt;z-index:2513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" adj="5060" fillcolor="#4472c4 [3204]" strokecolor="#1f3763 [1604]" strokeweight="1pt"/>
            </w:pict>
          </mc:Fallback>
        </mc:AlternateContent>
      </w:r>
      <w:r w:rsidRPr="00036849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307008" behindDoc="0" locked="0" layoutInCell="1" allowOverlap="1" wp14:anchorId="2AAA23AF" wp14:editId="220E5998">
                <wp:simplePos x="0" y="0"/>
                <wp:positionH relativeFrom="column">
                  <wp:posOffset>5274945</wp:posOffset>
                </wp:positionH>
                <wp:positionV relativeFrom="paragraph">
                  <wp:posOffset>241028</wp:posOffset>
                </wp:positionV>
                <wp:extent cx="374015" cy="108585"/>
                <wp:effectExtent l="19050" t="19050" r="26035" b="43815"/>
                <wp:wrapNone/>
                <wp:docPr id="587" name="سهم: لليسار 5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015" cy="1085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6B01D8" id="سهم: لليسار 587" o:spid="_x0000_s1026" type="#_x0000_t66" style="position:absolute;left:0;text-align:left;margin-left:415.35pt;margin-top:19pt;width:29.45pt;height:8.55pt;z-index:2513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" adj="3135" fillcolor="#4472c4 [3204]" strokecolor="#1f3763 [1604]" strokeweight="1pt"/>
            </w:pict>
          </mc:Fallback>
        </mc:AlternateContent>
      </w:r>
      <w:r w:rsidR="00860C0B" w:rsidRPr="00036849">
        <w:rPr>
          <w:rFonts w:asciiTheme="minorBidi" w:hAnsiTheme="minorBidi"/>
          <w:noProof/>
        </w:rPr>
        <mc:AlternateContent>
          <mc:Choice Requires="wps">
            <w:drawing>
              <wp:anchor distT="0" distB="0" distL="114300" distR="114300" simplePos="0" relativeHeight="251310080" behindDoc="0" locked="0" layoutInCell="1" allowOverlap="1" wp14:anchorId="5686EE10" wp14:editId="1B8FE640">
                <wp:simplePos x="0" y="0"/>
                <wp:positionH relativeFrom="column">
                  <wp:posOffset>295284</wp:posOffset>
                </wp:positionH>
                <wp:positionV relativeFrom="paragraph">
                  <wp:posOffset>87630</wp:posOffset>
                </wp:positionV>
                <wp:extent cx="3738880" cy="140335"/>
                <wp:effectExtent l="19050" t="19050" r="13970" b="12065"/>
                <wp:wrapNone/>
                <wp:docPr id="590" name="مستطيل 5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38880" cy="14033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6DF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24D9E02" id="مستطيل 590" o:spid="_x0000_s1026" style="position:absolute;left:0;text-align:left;margin-left:23.25pt;margin-top:6.9pt;width:294.4pt;height:11.05pt;z-index:251310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" filled="f" strokecolor="#ff6dff" strokeweight="2.25pt"/>
            </w:pict>
          </mc:Fallback>
        </mc:AlternateContent>
      </w:r>
    </w:p>
    <w:p w14:paraId="51AF1932" w14:textId="663F84B3" w:rsidR="00376180" w:rsidRPr="00036849" w:rsidRDefault="00376180" w:rsidP="00CD6456">
      <w:pPr>
        <w:rPr>
          <w:rFonts w:asciiTheme="minorBidi" w:hAnsiTheme="minorBidi"/>
          <w:sz w:val="32"/>
          <w:szCs w:val="32"/>
          <w:rtl/>
        </w:rPr>
      </w:pPr>
    </w:p>
    <w:p w14:paraId="0423200A" w14:textId="194D89A6" w:rsidR="00376180" w:rsidRPr="00036849" w:rsidRDefault="00376180" w:rsidP="00CD6456">
      <w:pPr>
        <w:rPr>
          <w:rFonts w:asciiTheme="minorBidi" w:hAnsiTheme="minorBidi"/>
          <w:sz w:val="32"/>
          <w:szCs w:val="32"/>
          <w:rtl/>
        </w:rPr>
      </w:pPr>
    </w:p>
    <w:p w14:paraId="1B94CD1A" w14:textId="4508606D" w:rsidR="00376180" w:rsidRPr="00036849" w:rsidRDefault="00376180" w:rsidP="00CD6456">
      <w:pPr>
        <w:rPr>
          <w:rFonts w:asciiTheme="minorBidi" w:hAnsiTheme="minorBidi"/>
          <w:sz w:val="32"/>
          <w:szCs w:val="32"/>
          <w:rtl/>
        </w:rPr>
      </w:pPr>
    </w:p>
    <w:bookmarkEnd w:id="0"/>
    <w:p w14:paraId="0BB57499" w14:textId="49C7D291" w:rsidR="009035FB" w:rsidRPr="00036849" w:rsidRDefault="009035FB" w:rsidP="009035FB">
      <w:pPr>
        <w:rPr>
          <w:rFonts w:asciiTheme="minorBidi" w:hAnsiTheme="minorBidi"/>
          <w:sz w:val="28"/>
          <w:szCs w:val="28"/>
        </w:rPr>
      </w:pPr>
    </w:p>
    <w:p w14:paraId="62438FD0" w14:textId="54FC7BF6" w:rsidR="00957471" w:rsidRPr="00036849" w:rsidRDefault="00957471" w:rsidP="00ED4151">
      <w:pPr>
        <w:rPr>
          <w:rFonts w:asciiTheme="minorBidi" w:hAnsiTheme="minorBidi"/>
          <w:sz w:val="32"/>
          <w:szCs w:val="32"/>
          <w:rtl/>
        </w:rPr>
      </w:pPr>
    </w:p>
    <w:p w14:paraId="47EC4186" w14:textId="6B7ED616" w:rsidR="00987F28" w:rsidRPr="00036849" w:rsidRDefault="00CA1585" w:rsidP="00987F28">
      <w:pPr>
        <w:rPr>
          <w:rFonts w:asciiTheme="minorBidi" w:hAnsiTheme="minorBidi"/>
          <w:sz w:val="32"/>
          <w:szCs w:val="32"/>
          <w:rtl/>
        </w:rPr>
      </w:pPr>
      <w:r w:rsidRPr="00036849">
        <w:rPr>
          <w:rFonts w:asciiTheme="minorBidi" w:hAnsiTheme="minorBidi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356160" behindDoc="0" locked="0" layoutInCell="1" allowOverlap="1" wp14:anchorId="02E96BEB" wp14:editId="7A80EA68">
                <wp:simplePos x="0" y="0"/>
                <wp:positionH relativeFrom="column">
                  <wp:posOffset>1804936</wp:posOffset>
                </wp:positionH>
                <wp:positionV relativeFrom="paragraph">
                  <wp:posOffset>21831</wp:posOffset>
                </wp:positionV>
                <wp:extent cx="2188122" cy="1619009"/>
                <wp:effectExtent l="438150" t="1047750" r="3175" b="635"/>
                <wp:wrapNone/>
                <wp:docPr id="776" name="مجموعة 7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8122" cy="1619009"/>
                          <a:chOff x="-2381296" y="-1111923"/>
                          <a:chExt cx="2188658" cy="1093903"/>
                        </a:xfrm>
                      </wpg:grpSpPr>
                      <wps:wsp>
                        <wps:cNvPr id="777" name="فقاعة الكلام: مستطيلة مستديرة الزوايا 777"/>
                        <wps:cNvSpPr/>
                        <wps:spPr>
                          <a:xfrm>
                            <a:off x="-2057633" y="-1076046"/>
                            <a:ext cx="1864995" cy="805180"/>
                          </a:xfrm>
                          <a:prstGeom prst="wedgeRoundRectCallout">
                            <a:avLst>
                              <a:gd name="adj1" fmla="val -90379"/>
                              <a:gd name="adj2" fmla="val -142691"/>
                              <a:gd name="adj3" fmla="val 16667"/>
                            </a:avLst>
                          </a:prstGeom>
                          <a:gradFill>
                            <a:gsLst>
                              <a:gs pos="0">
                                <a:schemeClr val="accent1"/>
                              </a:gs>
                              <a:gs pos="56000">
                                <a:schemeClr val="accent1">
                                  <a:lumMod val="45000"/>
                                  <a:lumOff val="55000"/>
                                </a:schemeClr>
                              </a:gs>
                              <a:gs pos="100000">
                                <a:schemeClr val="accent1">
                                  <a:lumMod val="20000"/>
                                  <a:lumOff val="80000"/>
                                </a:schemeClr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37D91AE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34AC74F" w14:textId="77777777" w:rsidR="00B5298A" w:rsidRDefault="00B5298A"/>
                            <w:p w14:paraId="56CCE85B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DFACFEA" w14:textId="77777777" w:rsidR="00B5298A" w:rsidRDefault="00B5298A"/>
                            <w:p w14:paraId="6A070A37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B1FC164" w14:textId="77777777" w:rsidR="00B5298A" w:rsidRDefault="00B5298A"/>
                            <w:p w14:paraId="7C4AD1E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D6343B6" w14:textId="77777777" w:rsidR="00B5298A" w:rsidRDefault="00B5298A"/>
                            <w:p w14:paraId="4429915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9B93928" w14:textId="77777777" w:rsidR="00B5298A" w:rsidRDefault="00B5298A"/>
                            <w:p w14:paraId="21D26DC1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0C93DC3" w14:textId="77777777" w:rsidR="00B5298A" w:rsidRDefault="00B5298A"/>
                            <w:p w14:paraId="6353219A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73D00E4" w14:textId="77777777" w:rsidR="00B5298A" w:rsidRDefault="00B5298A"/>
                            <w:p w14:paraId="4A57EC8A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A1A4F70" w14:textId="77777777" w:rsidR="00B5298A" w:rsidRDefault="00B5298A"/>
                            <w:p w14:paraId="4E664557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47F09A6" w14:textId="77777777" w:rsidR="00B5298A" w:rsidRDefault="00B5298A"/>
                            <w:p w14:paraId="58A2067C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ADFB370" w14:textId="77777777" w:rsidR="00B5298A" w:rsidRDefault="00B5298A"/>
                            <w:p w14:paraId="52F3BB3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B61D331" w14:textId="77777777" w:rsidR="00B5298A" w:rsidRDefault="00B5298A"/>
                            <w:p w14:paraId="22EFF112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9FFF32A" w14:textId="77777777" w:rsidR="00B5298A" w:rsidRDefault="00B5298A"/>
                            <w:p w14:paraId="1B2071DE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6BD22CC" w14:textId="77777777" w:rsidR="00B5298A" w:rsidRDefault="00B5298A"/>
                            <w:p w14:paraId="60ECBB1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74D1FFB3" w14:textId="77777777" w:rsidR="00B5298A" w:rsidRDefault="00B5298A"/>
                            <w:p w14:paraId="374B658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28283F1" w14:textId="77777777" w:rsidR="00B5298A" w:rsidRDefault="00B5298A"/>
                            <w:p w14:paraId="440CB29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62BC589" w14:textId="77777777" w:rsidR="00B5298A" w:rsidRDefault="00B5298A"/>
                            <w:p w14:paraId="4845F694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F11757D" w14:textId="77777777" w:rsidR="00B5298A" w:rsidRDefault="00B5298A"/>
                            <w:p w14:paraId="1BD52191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A757364" w14:textId="77777777" w:rsidR="00B5298A" w:rsidRDefault="00B5298A"/>
                            <w:p w14:paraId="66D8BA9D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37BF978" w14:textId="77777777" w:rsidR="00B5298A" w:rsidRDefault="00B5298A"/>
                            <w:p w14:paraId="661E41AA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1CA0521" w14:textId="77777777" w:rsidR="00B5298A" w:rsidRDefault="00B5298A"/>
                            <w:p w14:paraId="2E338BD2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A87C00C" w14:textId="77777777" w:rsidR="00B5298A" w:rsidRDefault="00B5298A"/>
                            <w:p w14:paraId="14DF4E2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5C5CDB6" w14:textId="77777777" w:rsidR="00B5298A" w:rsidRDefault="00B5298A"/>
                            <w:p w14:paraId="2071AB04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3BA8182" w14:textId="77777777" w:rsidR="00B5298A" w:rsidRDefault="00B5298A"/>
                            <w:p w14:paraId="650735E3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0AB2140" w14:textId="77777777" w:rsidR="00B5298A" w:rsidRDefault="00B5298A"/>
                            <w:p w14:paraId="202781A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6A57846" w14:textId="77777777" w:rsidR="00B5298A" w:rsidRDefault="00B5298A"/>
                            <w:p w14:paraId="3503ED6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72B71EF8" w14:textId="77777777" w:rsidR="00B5298A" w:rsidRDefault="00B5298A"/>
                            <w:p w14:paraId="762C03C8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1199FAE2" w14:textId="77777777" w:rsidR="00B5298A" w:rsidRDefault="00B5298A"/>
                            <w:p w14:paraId="5B3A60E1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9A37B17" w14:textId="77777777" w:rsidR="00B5298A" w:rsidRDefault="00B5298A"/>
                            <w:p w14:paraId="3FB61C03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85D8631" w14:textId="77777777" w:rsidR="00B5298A" w:rsidRDefault="00B5298A"/>
                            <w:p w14:paraId="46F1DD3E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7C16C63" w14:textId="77777777" w:rsidR="00B5298A" w:rsidRDefault="00B5298A"/>
                            <w:p w14:paraId="6267FC23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A40B350" w14:textId="77777777" w:rsidR="00B5298A" w:rsidRDefault="00B5298A"/>
                            <w:p w14:paraId="2F2BF3C8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43412D4" w14:textId="77777777" w:rsidR="00B5298A" w:rsidRDefault="00B5298A"/>
                            <w:p w14:paraId="1206FCFB" w14:textId="1CC31A52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123F384" w14:textId="77777777" w:rsidR="00B5298A" w:rsidRDefault="00B5298A"/>
                            <w:p w14:paraId="4B41C99F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5E0BB38" w14:textId="77777777" w:rsidR="00B5298A" w:rsidRDefault="00B5298A"/>
                            <w:p w14:paraId="097B20C0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3A40B37" w14:textId="77777777" w:rsidR="00B5298A" w:rsidRDefault="00B5298A"/>
                            <w:p w14:paraId="574F0FED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F22D3DD" w14:textId="77777777" w:rsidR="00B5298A" w:rsidRDefault="00B5298A"/>
                            <w:p w14:paraId="462673D1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C35EB0C" w14:textId="77777777" w:rsidR="00B5298A" w:rsidRDefault="00B5298A"/>
                            <w:p w14:paraId="4B870832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16524207" w14:textId="77777777" w:rsidR="00B5298A" w:rsidRDefault="00B5298A"/>
                            <w:p w14:paraId="6CBBD48A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7CD5B5B4" w14:textId="77777777" w:rsidR="00B5298A" w:rsidRDefault="00B5298A"/>
                            <w:p w14:paraId="2DA8B919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CD1AD8D" w14:textId="77777777" w:rsidR="00B5298A" w:rsidRDefault="00B5298A"/>
                            <w:p w14:paraId="52FBE04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3D7C668" w14:textId="77777777" w:rsidR="00B5298A" w:rsidRDefault="00B5298A"/>
                            <w:p w14:paraId="27E3499E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58BF0F6" w14:textId="77777777" w:rsidR="00B5298A" w:rsidRDefault="00B5298A"/>
                            <w:p w14:paraId="74A800E7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C37A191" w14:textId="77777777" w:rsidR="00B5298A" w:rsidRDefault="00B5298A"/>
                            <w:p w14:paraId="2D3E1710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2077D21" w14:textId="77777777" w:rsidR="00B5298A" w:rsidRDefault="00B5298A"/>
                            <w:p w14:paraId="34583D4C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8344C13" w14:textId="77777777" w:rsidR="00B5298A" w:rsidRDefault="00B5298A"/>
                            <w:p w14:paraId="495748F9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4974AA8" w14:textId="77777777" w:rsidR="00B5298A" w:rsidRDefault="00B5298A"/>
                            <w:p w14:paraId="2B17CC79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B0C15B3" w14:textId="77777777" w:rsidR="00B5298A" w:rsidRDefault="00B5298A"/>
                            <w:p w14:paraId="29A94267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D65431B" w14:textId="77777777" w:rsidR="00B5298A" w:rsidRDefault="00B5298A"/>
                            <w:p w14:paraId="24A88104" w14:textId="10CC4CE9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F6A2DF9" w14:textId="77777777" w:rsidR="00B5298A" w:rsidRDefault="00B5298A"/>
                            <w:p w14:paraId="57729A2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29084D6" w14:textId="77777777" w:rsidR="00B5298A" w:rsidRDefault="00B5298A"/>
                            <w:p w14:paraId="5D44E832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78CB9EE" w14:textId="77777777" w:rsidR="00B5298A" w:rsidRDefault="00B5298A"/>
                            <w:p w14:paraId="2CC5AB4A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64908D4" w14:textId="77777777" w:rsidR="00B5298A" w:rsidRDefault="00B5298A"/>
                            <w:p w14:paraId="2AE489C7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1C866C30" w14:textId="77777777" w:rsidR="00B5298A" w:rsidRDefault="00B5298A"/>
                            <w:p w14:paraId="6BF13F8E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1202DCA" w14:textId="77777777" w:rsidR="00B5298A" w:rsidRDefault="00B5298A"/>
                            <w:p w14:paraId="6A8953F4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3166B2F9" w14:textId="77777777" w:rsidR="00B5298A" w:rsidRDefault="00B5298A"/>
                            <w:p w14:paraId="4BECD38C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77C7A93" w14:textId="77777777" w:rsidR="00B5298A" w:rsidRDefault="00B5298A"/>
                            <w:p w14:paraId="4EBC7703" w14:textId="5D7735A3" w:rsidR="00B5298A" w:rsidRDefault="00B5298A" w:rsidP="009035FB">
                              <w:pPr>
                                <w:jc w:val="center"/>
                              </w:pPr>
                            </w:p>
                            <w:p w14:paraId="2F2E9E69" w14:textId="77777777" w:rsidR="00B5298A" w:rsidRDefault="00B5298A"/>
                            <w:p w14:paraId="2A7FE056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06CE13F2" w14:textId="77777777" w:rsidR="00B5298A" w:rsidRDefault="00B5298A"/>
                            <w:p w14:paraId="2ADFD01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673E6CB3" w14:textId="77777777" w:rsidR="00B5298A" w:rsidRDefault="00B5298A"/>
                            <w:p w14:paraId="60DCFC45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18C6DCD4" w14:textId="77777777" w:rsidR="00B5298A" w:rsidRDefault="00B5298A"/>
                            <w:p w14:paraId="482B9AC9" w14:textId="20126ADD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BDDEADC" w14:textId="77777777" w:rsidR="00B5298A" w:rsidRDefault="00B5298A"/>
                            <w:p w14:paraId="1B87CB99" w14:textId="77777777" w:rsidR="00B5298A" w:rsidRDefault="00B5298A" w:rsidP="009035FB">
                              <w:pPr>
                                <w:jc w:val="center"/>
                              </w:pPr>
                            </w:p>
                            <w:p w14:paraId="439A5F9C" w14:textId="77777777" w:rsidR="00B5298A" w:rsidRDefault="00B5298A"/>
                            <w:p w14:paraId="28C964C2" w14:textId="1452B1E6" w:rsidR="00B5298A" w:rsidRDefault="00B5298A" w:rsidP="009035FB">
                              <w:pPr>
                                <w:jc w:val="center"/>
                              </w:pPr>
                            </w:p>
                            <w:p w14:paraId="512B2BEF" w14:textId="77777777" w:rsidR="00B5298A" w:rsidRDefault="00B5298A"/>
                            <w:p w14:paraId="4FDDB77D" w14:textId="00415847" w:rsidR="00B5298A" w:rsidRDefault="00B5298A" w:rsidP="009035FB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8" name="مربع نص 629"/>
                        <wps:cNvSpPr txBox="1"/>
                        <wps:spPr>
                          <a:xfrm>
                            <a:off x="-2381296" y="-1111923"/>
                            <a:ext cx="2011907" cy="109390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8D7C58E" w14:textId="77777777" w:rsidR="00B5298A" w:rsidRPr="00F718D6" w:rsidRDefault="00B5298A" w:rsidP="00C272D8">
                              <w:pPr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</w:pPr>
                              <w:r w:rsidRPr="00F718D6">
                                <w:rPr>
                                  <w:rFonts w:asciiTheme="minorBidi" w:hAnsiTheme="minorBidi"/>
                                  <w:sz w:val="24"/>
                                  <w:szCs w:val="24"/>
                                  <w:rtl/>
                                </w:rPr>
                                <w:t xml:space="preserve">نحدد العلامة المائية التي نريدها و تنسيقاتها </w:t>
                              </w:r>
                            </w:p>
                            <w:p w14:paraId="38C2D2A5" w14:textId="77777777" w:rsidR="00B5298A" w:rsidRPr="00F718D6" w:rsidRDefault="00B5298A" w:rsidP="009035FB">
                              <w:pPr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</w:pPr>
                              <w:r w:rsidRPr="00F718D6">
                                <w:rPr>
                                  <w:rFonts w:asciiTheme="minorBidi" w:hAnsiTheme="minorBidi"/>
                                  <w:sz w:val="24"/>
                                  <w:szCs w:val="24"/>
                                  <w:rtl/>
                                </w:rPr>
                                <w:t xml:space="preserve"> </w:t>
                              </w:r>
                            </w:p>
                            <w:p w14:paraId="2517D9A9" w14:textId="77777777" w:rsidR="00B5298A" w:rsidRDefault="00B5298A"/>
                            <w:p w14:paraId="7C634FB9" w14:textId="1F05FA71" w:rsidR="00B5298A" w:rsidRPr="00F718D6" w:rsidRDefault="00B5298A" w:rsidP="00C272D8">
                              <w:pPr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</w:pPr>
                              <w:r w:rsidRPr="00F718D6">
                                <w:rPr>
                                  <w:rFonts w:asciiTheme="minorBidi" w:hAnsiTheme="minorBidi"/>
                                  <w:sz w:val="24"/>
                                  <w:szCs w:val="24"/>
                                  <w:rtl/>
                                </w:rPr>
                                <w:t xml:space="preserve">نحدد العلامة المائية التي نريدها و تنسيقاتها </w:t>
                              </w:r>
                            </w:p>
                            <w:p w14:paraId="10786B76" w14:textId="4E67BA4F" w:rsidR="00B5298A" w:rsidRPr="00F718D6" w:rsidRDefault="00B5298A" w:rsidP="009035FB">
                              <w:pPr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</w:pPr>
                              <w:r w:rsidRPr="00F718D6">
                                <w:rPr>
                                  <w:rFonts w:asciiTheme="minorBidi" w:hAnsiTheme="minorBidi"/>
                                  <w:sz w:val="24"/>
                                  <w:szCs w:val="24"/>
                                  <w:rtl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1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E96BEB" id="مجموعة 776" o:spid="_x0000_s1036" style="position:absolute;left:0;text-align:left;margin-left:142.1pt;margin-top:1.7pt;width:172.3pt;height:127.5pt;z-index:251356160" coordorigin="-23812,-11119" coordsize="21886,109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">
                <v:shapetype id="_x0000_t62" coordsize="21600,21600" o:spt="62" adj="1350,25920" path="m3600,qx,3600l0@8@12@24,0@9,,18000qy3600,21600l@6,21600@15@27@7,21600,18000,21600qx21600,18000l21600@9@18@30,21600@8,21600,3600qy18000,l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 textboxrect="791,791,20809,20809"/>
                  <v:handles>
                    <v:h position="#0,#1"/>
                  </v:handles>
                </v:shapetype>
                <v:shape id="فقاعة الكلام: مستطيلة مستديرة الزوايا 777" o:spid="_x0000_s1037" type="#_x0000_t62" style="position:absolute;left:-20576;top:-10760;width:18650;height:80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" adj="-8722,-20021" fillcolor="#4472c4 [3204]" stroked="f" strokeweight="1pt">
                  <v:fill color2="#d9e2f3 [660]" angle="90" colors="0 #4472c4;36700f #abc0e4;1 #dae3f3" focus="100%" type="gradient"/>
                  <v:textbox>
                    <w:txbxContent>
                      <w:p w14:paraId="737D91AE" w14:textId="77777777" w:rsidR="00B5298A" w:rsidRDefault="00B5298A" w:rsidP="009035FB">
                        <w:pPr>
                          <w:jc w:val="center"/>
                        </w:pPr>
                      </w:p>
                      <w:p w14:paraId="334AC74F" w14:textId="77777777" w:rsidR="00B5298A" w:rsidRDefault="00B5298A"/>
                      <w:p w14:paraId="56CCE85B" w14:textId="77777777" w:rsidR="00B5298A" w:rsidRDefault="00B5298A" w:rsidP="009035FB">
                        <w:pPr>
                          <w:jc w:val="center"/>
                        </w:pPr>
                      </w:p>
                      <w:p w14:paraId="0DFACFEA" w14:textId="77777777" w:rsidR="00B5298A" w:rsidRDefault="00B5298A"/>
                      <w:p w14:paraId="6A070A37" w14:textId="77777777" w:rsidR="00B5298A" w:rsidRDefault="00B5298A" w:rsidP="009035FB">
                        <w:pPr>
                          <w:jc w:val="center"/>
                        </w:pPr>
                      </w:p>
                      <w:p w14:paraId="2B1FC164" w14:textId="77777777" w:rsidR="00B5298A" w:rsidRDefault="00B5298A"/>
                      <w:p w14:paraId="7C4AD1E5" w14:textId="77777777" w:rsidR="00B5298A" w:rsidRDefault="00B5298A" w:rsidP="009035FB">
                        <w:pPr>
                          <w:jc w:val="center"/>
                        </w:pPr>
                      </w:p>
                      <w:p w14:paraId="5D6343B6" w14:textId="77777777" w:rsidR="00B5298A" w:rsidRDefault="00B5298A"/>
                      <w:p w14:paraId="44299155" w14:textId="77777777" w:rsidR="00B5298A" w:rsidRDefault="00B5298A" w:rsidP="009035FB">
                        <w:pPr>
                          <w:jc w:val="center"/>
                        </w:pPr>
                      </w:p>
                      <w:p w14:paraId="09B93928" w14:textId="77777777" w:rsidR="00B5298A" w:rsidRDefault="00B5298A"/>
                      <w:p w14:paraId="21D26DC1" w14:textId="77777777" w:rsidR="00B5298A" w:rsidRDefault="00B5298A" w:rsidP="009035FB">
                        <w:pPr>
                          <w:jc w:val="center"/>
                        </w:pPr>
                      </w:p>
                      <w:p w14:paraId="20C93DC3" w14:textId="77777777" w:rsidR="00B5298A" w:rsidRDefault="00B5298A"/>
                      <w:p w14:paraId="6353219A" w14:textId="77777777" w:rsidR="00B5298A" w:rsidRDefault="00B5298A" w:rsidP="009035FB">
                        <w:pPr>
                          <w:jc w:val="center"/>
                        </w:pPr>
                      </w:p>
                      <w:p w14:paraId="073D00E4" w14:textId="77777777" w:rsidR="00B5298A" w:rsidRDefault="00B5298A"/>
                      <w:p w14:paraId="4A57EC8A" w14:textId="77777777" w:rsidR="00B5298A" w:rsidRDefault="00B5298A" w:rsidP="009035FB">
                        <w:pPr>
                          <w:jc w:val="center"/>
                        </w:pPr>
                      </w:p>
                      <w:p w14:paraId="2A1A4F70" w14:textId="77777777" w:rsidR="00B5298A" w:rsidRDefault="00B5298A"/>
                      <w:p w14:paraId="4E664557" w14:textId="77777777" w:rsidR="00B5298A" w:rsidRDefault="00B5298A" w:rsidP="009035FB">
                        <w:pPr>
                          <w:jc w:val="center"/>
                        </w:pPr>
                      </w:p>
                      <w:p w14:paraId="447F09A6" w14:textId="77777777" w:rsidR="00B5298A" w:rsidRDefault="00B5298A"/>
                      <w:p w14:paraId="58A2067C" w14:textId="77777777" w:rsidR="00B5298A" w:rsidRDefault="00B5298A" w:rsidP="009035FB">
                        <w:pPr>
                          <w:jc w:val="center"/>
                        </w:pPr>
                      </w:p>
                      <w:p w14:paraId="5ADFB370" w14:textId="77777777" w:rsidR="00B5298A" w:rsidRDefault="00B5298A"/>
                      <w:p w14:paraId="52F3BB35" w14:textId="77777777" w:rsidR="00B5298A" w:rsidRDefault="00B5298A" w:rsidP="009035FB">
                        <w:pPr>
                          <w:jc w:val="center"/>
                        </w:pPr>
                      </w:p>
                      <w:p w14:paraId="6B61D331" w14:textId="77777777" w:rsidR="00B5298A" w:rsidRDefault="00B5298A"/>
                      <w:p w14:paraId="22EFF112" w14:textId="77777777" w:rsidR="00B5298A" w:rsidRDefault="00B5298A" w:rsidP="009035FB">
                        <w:pPr>
                          <w:jc w:val="center"/>
                        </w:pPr>
                      </w:p>
                      <w:p w14:paraId="69FFF32A" w14:textId="77777777" w:rsidR="00B5298A" w:rsidRDefault="00B5298A"/>
                      <w:p w14:paraId="1B2071DE" w14:textId="77777777" w:rsidR="00B5298A" w:rsidRDefault="00B5298A" w:rsidP="009035FB">
                        <w:pPr>
                          <w:jc w:val="center"/>
                        </w:pPr>
                      </w:p>
                      <w:p w14:paraId="46BD22CC" w14:textId="77777777" w:rsidR="00B5298A" w:rsidRDefault="00B5298A"/>
                      <w:p w14:paraId="60ECBB15" w14:textId="77777777" w:rsidR="00B5298A" w:rsidRDefault="00B5298A" w:rsidP="009035FB">
                        <w:pPr>
                          <w:jc w:val="center"/>
                        </w:pPr>
                      </w:p>
                      <w:p w14:paraId="74D1FFB3" w14:textId="77777777" w:rsidR="00B5298A" w:rsidRDefault="00B5298A"/>
                      <w:p w14:paraId="374B6586" w14:textId="77777777" w:rsidR="00B5298A" w:rsidRDefault="00B5298A" w:rsidP="009035FB">
                        <w:pPr>
                          <w:jc w:val="center"/>
                        </w:pPr>
                      </w:p>
                      <w:p w14:paraId="628283F1" w14:textId="77777777" w:rsidR="00B5298A" w:rsidRDefault="00B5298A"/>
                      <w:p w14:paraId="440CB295" w14:textId="77777777" w:rsidR="00B5298A" w:rsidRDefault="00B5298A" w:rsidP="009035FB">
                        <w:pPr>
                          <w:jc w:val="center"/>
                        </w:pPr>
                      </w:p>
                      <w:p w14:paraId="362BC589" w14:textId="77777777" w:rsidR="00B5298A" w:rsidRDefault="00B5298A"/>
                      <w:p w14:paraId="4845F694" w14:textId="77777777" w:rsidR="00B5298A" w:rsidRDefault="00B5298A" w:rsidP="009035FB">
                        <w:pPr>
                          <w:jc w:val="center"/>
                        </w:pPr>
                      </w:p>
                      <w:p w14:paraId="3F11757D" w14:textId="77777777" w:rsidR="00B5298A" w:rsidRDefault="00B5298A"/>
                      <w:p w14:paraId="1BD52191" w14:textId="77777777" w:rsidR="00B5298A" w:rsidRDefault="00B5298A" w:rsidP="009035FB">
                        <w:pPr>
                          <w:jc w:val="center"/>
                        </w:pPr>
                      </w:p>
                      <w:p w14:paraId="5A757364" w14:textId="77777777" w:rsidR="00B5298A" w:rsidRDefault="00B5298A"/>
                      <w:p w14:paraId="66D8BA9D" w14:textId="77777777" w:rsidR="00B5298A" w:rsidRDefault="00B5298A" w:rsidP="009035FB">
                        <w:pPr>
                          <w:jc w:val="center"/>
                        </w:pPr>
                      </w:p>
                      <w:p w14:paraId="237BF978" w14:textId="77777777" w:rsidR="00B5298A" w:rsidRDefault="00B5298A"/>
                      <w:p w14:paraId="661E41AA" w14:textId="77777777" w:rsidR="00B5298A" w:rsidRDefault="00B5298A" w:rsidP="009035FB">
                        <w:pPr>
                          <w:jc w:val="center"/>
                        </w:pPr>
                      </w:p>
                      <w:p w14:paraId="31CA0521" w14:textId="77777777" w:rsidR="00B5298A" w:rsidRDefault="00B5298A"/>
                      <w:p w14:paraId="2E338BD2" w14:textId="77777777" w:rsidR="00B5298A" w:rsidRDefault="00B5298A" w:rsidP="009035FB">
                        <w:pPr>
                          <w:jc w:val="center"/>
                        </w:pPr>
                      </w:p>
                      <w:p w14:paraId="0A87C00C" w14:textId="77777777" w:rsidR="00B5298A" w:rsidRDefault="00B5298A"/>
                      <w:p w14:paraId="14DF4E26" w14:textId="77777777" w:rsidR="00B5298A" w:rsidRDefault="00B5298A" w:rsidP="009035FB">
                        <w:pPr>
                          <w:jc w:val="center"/>
                        </w:pPr>
                      </w:p>
                      <w:p w14:paraId="55C5CDB6" w14:textId="77777777" w:rsidR="00B5298A" w:rsidRDefault="00B5298A"/>
                      <w:p w14:paraId="2071AB04" w14:textId="77777777" w:rsidR="00B5298A" w:rsidRDefault="00B5298A" w:rsidP="009035FB">
                        <w:pPr>
                          <w:jc w:val="center"/>
                        </w:pPr>
                      </w:p>
                      <w:p w14:paraId="43BA8182" w14:textId="77777777" w:rsidR="00B5298A" w:rsidRDefault="00B5298A"/>
                      <w:p w14:paraId="650735E3" w14:textId="77777777" w:rsidR="00B5298A" w:rsidRDefault="00B5298A" w:rsidP="009035FB">
                        <w:pPr>
                          <w:jc w:val="center"/>
                        </w:pPr>
                      </w:p>
                      <w:p w14:paraId="60AB2140" w14:textId="77777777" w:rsidR="00B5298A" w:rsidRDefault="00B5298A"/>
                      <w:p w14:paraId="202781A6" w14:textId="77777777" w:rsidR="00B5298A" w:rsidRDefault="00B5298A" w:rsidP="009035FB">
                        <w:pPr>
                          <w:jc w:val="center"/>
                        </w:pPr>
                      </w:p>
                      <w:p w14:paraId="26A57846" w14:textId="77777777" w:rsidR="00B5298A" w:rsidRDefault="00B5298A"/>
                      <w:p w14:paraId="3503ED66" w14:textId="77777777" w:rsidR="00B5298A" w:rsidRDefault="00B5298A" w:rsidP="009035FB">
                        <w:pPr>
                          <w:jc w:val="center"/>
                        </w:pPr>
                      </w:p>
                      <w:p w14:paraId="72B71EF8" w14:textId="77777777" w:rsidR="00B5298A" w:rsidRDefault="00B5298A"/>
                      <w:p w14:paraId="762C03C8" w14:textId="77777777" w:rsidR="00B5298A" w:rsidRDefault="00B5298A" w:rsidP="009035FB">
                        <w:pPr>
                          <w:jc w:val="center"/>
                        </w:pPr>
                      </w:p>
                      <w:p w14:paraId="1199FAE2" w14:textId="77777777" w:rsidR="00B5298A" w:rsidRDefault="00B5298A"/>
                      <w:p w14:paraId="5B3A60E1" w14:textId="77777777" w:rsidR="00B5298A" w:rsidRDefault="00B5298A" w:rsidP="009035FB">
                        <w:pPr>
                          <w:jc w:val="center"/>
                        </w:pPr>
                      </w:p>
                      <w:p w14:paraId="69A37B17" w14:textId="77777777" w:rsidR="00B5298A" w:rsidRDefault="00B5298A"/>
                      <w:p w14:paraId="3FB61C03" w14:textId="77777777" w:rsidR="00B5298A" w:rsidRDefault="00B5298A" w:rsidP="009035FB">
                        <w:pPr>
                          <w:jc w:val="center"/>
                        </w:pPr>
                      </w:p>
                      <w:p w14:paraId="485D8631" w14:textId="77777777" w:rsidR="00B5298A" w:rsidRDefault="00B5298A"/>
                      <w:p w14:paraId="46F1DD3E" w14:textId="77777777" w:rsidR="00B5298A" w:rsidRDefault="00B5298A" w:rsidP="009035FB">
                        <w:pPr>
                          <w:jc w:val="center"/>
                        </w:pPr>
                      </w:p>
                      <w:p w14:paraId="47C16C63" w14:textId="77777777" w:rsidR="00B5298A" w:rsidRDefault="00B5298A"/>
                      <w:p w14:paraId="6267FC23" w14:textId="77777777" w:rsidR="00B5298A" w:rsidRDefault="00B5298A" w:rsidP="009035FB">
                        <w:pPr>
                          <w:jc w:val="center"/>
                        </w:pPr>
                      </w:p>
                      <w:p w14:paraId="4A40B350" w14:textId="77777777" w:rsidR="00B5298A" w:rsidRDefault="00B5298A"/>
                      <w:p w14:paraId="2F2BF3C8" w14:textId="77777777" w:rsidR="00B5298A" w:rsidRDefault="00B5298A" w:rsidP="009035FB">
                        <w:pPr>
                          <w:jc w:val="center"/>
                        </w:pPr>
                      </w:p>
                      <w:p w14:paraId="443412D4" w14:textId="77777777" w:rsidR="00B5298A" w:rsidRDefault="00B5298A"/>
                      <w:p w14:paraId="1206FCFB" w14:textId="1CC31A52" w:rsidR="00B5298A" w:rsidRDefault="00B5298A" w:rsidP="009035FB">
                        <w:pPr>
                          <w:jc w:val="center"/>
                        </w:pPr>
                      </w:p>
                      <w:p w14:paraId="3123F384" w14:textId="77777777" w:rsidR="00B5298A" w:rsidRDefault="00B5298A"/>
                      <w:p w14:paraId="4B41C99F" w14:textId="77777777" w:rsidR="00B5298A" w:rsidRDefault="00B5298A" w:rsidP="009035FB">
                        <w:pPr>
                          <w:jc w:val="center"/>
                        </w:pPr>
                      </w:p>
                      <w:p w14:paraId="35E0BB38" w14:textId="77777777" w:rsidR="00B5298A" w:rsidRDefault="00B5298A"/>
                      <w:p w14:paraId="097B20C0" w14:textId="77777777" w:rsidR="00B5298A" w:rsidRDefault="00B5298A" w:rsidP="009035FB">
                        <w:pPr>
                          <w:jc w:val="center"/>
                        </w:pPr>
                      </w:p>
                      <w:p w14:paraId="53A40B37" w14:textId="77777777" w:rsidR="00B5298A" w:rsidRDefault="00B5298A"/>
                      <w:p w14:paraId="574F0FED" w14:textId="77777777" w:rsidR="00B5298A" w:rsidRDefault="00B5298A" w:rsidP="009035FB">
                        <w:pPr>
                          <w:jc w:val="center"/>
                        </w:pPr>
                      </w:p>
                      <w:p w14:paraId="0F22D3DD" w14:textId="77777777" w:rsidR="00B5298A" w:rsidRDefault="00B5298A"/>
                      <w:p w14:paraId="462673D1" w14:textId="77777777" w:rsidR="00B5298A" w:rsidRDefault="00B5298A" w:rsidP="009035FB">
                        <w:pPr>
                          <w:jc w:val="center"/>
                        </w:pPr>
                      </w:p>
                      <w:p w14:paraId="4C35EB0C" w14:textId="77777777" w:rsidR="00B5298A" w:rsidRDefault="00B5298A"/>
                      <w:p w14:paraId="4B870832" w14:textId="77777777" w:rsidR="00B5298A" w:rsidRDefault="00B5298A" w:rsidP="009035FB">
                        <w:pPr>
                          <w:jc w:val="center"/>
                        </w:pPr>
                      </w:p>
                      <w:p w14:paraId="16524207" w14:textId="77777777" w:rsidR="00B5298A" w:rsidRDefault="00B5298A"/>
                      <w:p w14:paraId="6CBBD48A" w14:textId="77777777" w:rsidR="00B5298A" w:rsidRDefault="00B5298A" w:rsidP="009035FB">
                        <w:pPr>
                          <w:jc w:val="center"/>
                        </w:pPr>
                      </w:p>
                      <w:p w14:paraId="7CD5B5B4" w14:textId="77777777" w:rsidR="00B5298A" w:rsidRDefault="00B5298A"/>
                      <w:p w14:paraId="2DA8B919" w14:textId="77777777" w:rsidR="00B5298A" w:rsidRDefault="00B5298A" w:rsidP="009035FB">
                        <w:pPr>
                          <w:jc w:val="center"/>
                        </w:pPr>
                      </w:p>
                      <w:p w14:paraId="3CD1AD8D" w14:textId="77777777" w:rsidR="00B5298A" w:rsidRDefault="00B5298A"/>
                      <w:p w14:paraId="52FBE046" w14:textId="77777777" w:rsidR="00B5298A" w:rsidRDefault="00B5298A" w:rsidP="009035FB">
                        <w:pPr>
                          <w:jc w:val="center"/>
                        </w:pPr>
                      </w:p>
                      <w:p w14:paraId="23D7C668" w14:textId="77777777" w:rsidR="00B5298A" w:rsidRDefault="00B5298A"/>
                      <w:p w14:paraId="27E3499E" w14:textId="77777777" w:rsidR="00B5298A" w:rsidRDefault="00B5298A" w:rsidP="009035FB">
                        <w:pPr>
                          <w:jc w:val="center"/>
                        </w:pPr>
                      </w:p>
                      <w:p w14:paraId="558BF0F6" w14:textId="77777777" w:rsidR="00B5298A" w:rsidRDefault="00B5298A"/>
                      <w:p w14:paraId="74A800E7" w14:textId="77777777" w:rsidR="00B5298A" w:rsidRDefault="00B5298A" w:rsidP="009035FB">
                        <w:pPr>
                          <w:jc w:val="center"/>
                        </w:pPr>
                      </w:p>
                      <w:p w14:paraId="6C37A191" w14:textId="77777777" w:rsidR="00B5298A" w:rsidRDefault="00B5298A"/>
                      <w:p w14:paraId="2D3E1710" w14:textId="77777777" w:rsidR="00B5298A" w:rsidRDefault="00B5298A" w:rsidP="009035FB">
                        <w:pPr>
                          <w:jc w:val="center"/>
                        </w:pPr>
                      </w:p>
                      <w:p w14:paraId="42077D21" w14:textId="77777777" w:rsidR="00B5298A" w:rsidRDefault="00B5298A"/>
                      <w:p w14:paraId="34583D4C" w14:textId="77777777" w:rsidR="00B5298A" w:rsidRDefault="00B5298A" w:rsidP="009035FB">
                        <w:pPr>
                          <w:jc w:val="center"/>
                        </w:pPr>
                      </w:p>
                      <w:p w14:paraId="38344C13" w14:textId="77777777" w:rsidR="00B5298A" w:rsidRDefault="00B5298A"/>
                      <w:p w14:paraId="495748F9" w14:textId="77777777" w:rsidR="00B5298A" w:rsidRDefault="00B5298A" w:rsidP="009035FB">
                        <w:pPr>
                          <w:jc w:val="center"/>
                        </w:pPr>
                      </w:p>
                      <w:p w14:paraId="34974AA8" w14:textId="77777777" w:rsidR="00B5298A" w:rsidRDefault="00B5298A"/>
                      <w:p w14:paraId="2B17CC79" w14:textId="77777777" w:rsidR="00B5298A" w:rsidRDefault="00B5298A" w:rsidP="009035FB">
                        <w:pPr>
                          <w:jc w:val="center"/>
                        </w:pPr>
                      </w:p>
                      <w:p w14:paraId="4B0C15B3" w14:textId="77777777" w:rsidR="00B5298A" w:rsidRDefault="00B5298A"/>
                      <w:p w14:paraId="29A94267" w14:textId="77777777" w:rsidR="00B5298A" w:rsidRDefault="00B5298A" w:rsidP="009035FB">
                        <w:pPr>
                          <w:jc w:val="center"/>
                        </w:pPr>
                      </w:p>
                      <w:p w14:paraId="5D65431B" w14:textId="77777777" w:rsidR="00B5298A" w:rsidRDefault="00B5298A"/>
                      <w:p w14:paraId="24A88104" w14:textId="10CC4CE9" w:rsidR="00B5298A" w:rsidRDefault="00B5298A" w:rsidP="009035FB">
                        <w:pPr>
                          <w:jc w:val="center"/>
                        </w:pPr>
                      </w:p>
                      <w:p w14:paraId="6F6A2DF9" w14:textId="77777777" w:rsidR="00B5298A" w:rsidRDefault="00B5298A"/>
                      <w:p w14:paraId="57729A26" w14:textId="77777777" w:rsidR="00B5298A" w:rsidRDefault="00B5298A" w:rsidP="009035FB">
                        <w:pPr>
                          <w:jc w:val="center"/>
                        </w:pPr>
                      </w:p>
                      <w:p w14:paraId="629084D6" w14:textId="77777777" w:rsidR="00B5298A" w:rsidRDefault="00B5298A"/>
                      <w:p w14:paraId="5D44E832" w14:textId="77777777" w:rsidR="00B5298A" w:rsidRDefault="00B5298A" w:rsidP="009035FB">
                        <w:pPr>
                          <w:jc w:val="center"/>
                        </w:pPr>
                      </w:p>
                      <w:p w14:paraId="378CB9EE" w14:textId="77777777" w:rsidR="00B5298A" w:rsidRDefault="00B5298A"/>
                      <w:p w14:paraId="2CC5AB4A" w14:textId="77777777" w:rsidR="00B5298A" w:rsidRDefault="00B5298A" w:rsidP="009035FB">
                        <w:pPr>
                          <w:jc w:val="center"/>
                        </w:pPr>
                      </w:p>
                      <w:p w14:paraId="364908D4" w14:textId="77777777" w:rsidR="00B5298A" w:rsidRDefault="00B5298A"/>
                      <w:p w14:paraId="2AE489C7" w14:textId="77777777" w:rsidR="00B5298A" w:rsidRDefault="00B5298A" w:rsidP="009035FB">
                        <w:pPr>
                          <w:jc w:val="center"/>
                        </w:pPr>
                      </w:p>
                      <w:p w14:paraId="1C866C30" w14:textId="77777777" w:rsidR="00B5298A" w:rsidRDefault="00B5298A"/>
                      <w:p w14:paraId="6BF13F8E" w14:textId="77777777" w:rsidR="00B5298A" w:rsidRDefault="00B5298A" w:rsidP="009035FB">
                        <w:pPr>
                          <w:jc w:val="center"/>
                        </w:pPr>
                      </w:p>
                      <w:p w14:paraId="21202DCA" w14:textId="77777777" w:rsidR="00B5298A" w:rsidRDefault="00B5298A"/>
                      <w:p w14:paraId="6A8953F4" w14:textId="77777777" w:rsidR="00B5298A" w:rsidRDefault="00B5298A" w:rsidP="009035FB">
                        <w:pPr>
                          <w:jc w:val="center"/>
                        </w:pPr>
                      </w:p>
                      <w:p w14:paraId="3166B2F9" w14:textId="77777777" w:rsidR="00B5298A" w:rsidRDefault="00B5298A"/>
                      <w:p w14:paraId="4BECD38C" w14:textId="77777777" w:rsidR="00B5298A" w:rsidRDefault="00B5298A" w:rsidP="009035FB">
                        <w:pPr>
                          <w:jc w:val="center"/>
                        </w:pPr>
                      </w:p>
                      <w:p w14:paraId="577C7A93" w14:textId="77777777" w:rsidR="00B5298A" w:rsidRDefault="00B5298A"/>
                      <w:p w14:paraId="4EBC7703" w14:textId="5D7735A3" w:rsidR="00B5298A" w:rsidRDefault="00B5298A" w:rsidP="009035FB">
                        <w:pPr>
                          <w:jc w:val="center"/>
                        </w:pPr>
                      </w:p>
                      <w:p w14:paraId="2F2E9E69" w14:textId="77777777" w:rsidR="00B5298A" w:rsidRDefault="00B5298A"/>
                      <w:p w14:paraId="2A7FE056" w14:textId="77777777" w:rsidR="00B5298A" w:rsidRDefault="00B5298A" w:rsidP="009035FB">
                        <w:pPr>
                          <w:jc w:val="center"/>
                        </w:pPr>
                      </w:p>
                      <w:p w14:paraId="06CE13F2" w14:textId="77777777" w:rsidR="00B5298A" w:rsidRDefault="00B5298A"/>
                      <w:p w14:paraId="2ADFD015" w14:textId="77777777" w:rsidR="00B5298A" w:rsidRDefault="00B5298A" w:rsidP="009035FB">
                        <w:pPr>
                          <w:jc w:val="center"/>
                        </w:pPr>
                      </w:p>
                      <w:p w14:paraId="673E6CB3" w14:textId="77777777" w:rsidR="00B5298A" w:rsidRDefault="00B5298A"/>
                      <w:p w14:paraId="60DCFC45" w14:textId="77777777" w:rsidR="00B5298A" w:rsidRDefault="00B5298A" w:rsidP="009035FB">
                        <w:pPr>
                          <w:jc w:val="center"/>
                        </w:pPr>
                      </w:p>
                      <w:p w14:paraId="18C6DCD4" w14:textId="77777777" w:rsidR="00B5298A" w:rsidRDefault="00B5298A"/>
                      <w:p w14:paraId="482B9AC9" w14:textId="20126ADD" w:rsidR="00B5298A" w:rsidRDefault="00B5298A" w:rsidP="009035FB">
                        <w:pPr>
                          <w:jc w:val="center"/>
                        </w:pPr>
                      </w:p>
                      <w:p w14:paraId="4BDDEADC" w14:textId="77777777" w:rsidR="00B5298A" w:rsidRDefault="00B5298A"/>
                      <w:p w14:paraId="1B87CB99" w14:textId="77777777" w:rsidR="00B5298A" w:rsidRDefault="00B5298A" w:rsidP="009035FB">
                        <w:pPr>
                          <w:jc w:val="center"/>
                        </w:pPr>
                      </w:p>
                      <w:p w14:paraId="439A5F9C" w14:textId="77777777" w:rsidR="00B5298A" w:rsidRDefault="00B5298A"/>
                      <w:p w14:paraId="28C964C2" w14:textId="1452B1E6" w:rsidR="00B5298A" w:rsidRDefault="00B5298A" w:rsidP="009035FB">
                        <w:pPr>
                          <w:jc w:val="center"/>
                        </w:pPr>
                      </w:p>
                      <w:p w14:paraId="512B2BEF" w14:textId="77777777" w:rsidR="00B5298A" w:rsidRDefault="00B5298A"/>
                      <w:p w14:paraId="4FDDB77D" w14:textId="00415847" w:rsidR="00B5298A" w:rsidRDefault="00B5298A" w:rsidP="009035FB">
                        <w:pPr>
                          <w:jc w:val="center"/>
                        </w:pPr>
                      </w:p>
                    </w:txbxContent>
                  </v:textbox>
                </v:shape>
                <v:shape id="مربع نص 629" o:spid="_x0000_s1038" type="#_x0000_t202" style="position:absolute;left:-23812;top:-11119;width:20119;height:109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" filled="f" stroked="f" strokeweight=".5pt">
                  <v:textbox>
                    <w:txbxContent>
                      <w:p w14:paraId="68D7C58E" w14:textId="77777777" w:rsidR="00B5298A" w:rsidRPr="00F718D6" w:rsidRDefault="00B5298A" w:rsidP="00C272D8">
                        <w:pPr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</w:pPr>
                        <w:r w:rsidRPr="00F718D6">
                          <w:rPr>
                            <w:rFonts w:asciiTheme="minorBidi" w:hAnsiTheme="minorBidi"/>
                            <w:sz w:val="24"/>
                            <w:szCs w:val="24"/>
                            <w:rtl/>
                          </w:rPr>
                          <w:t xml:space="preserve">نحدد العلامة المائية التي نريدها و تنسيقاتها </w:t>
                        </w:r>
                      </w:p>
                      <w:p w14:paraId="38C2D2A5" w14:textId="77777777" w:rsidR="00B5298A" w:rsidRPr="00F718D6" w:rsidRDefault="00B5298A" w:rsidP="009035FB">
                        <w:pPr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</w:pPr>
                        <w:r w:rsidRPr="00F718D6">
                          <w:rPr>
                            <w:rFonts w:asciiTheme="minorBidi" w:hAnsiTheme="minorBidi"/>
                            <w:sz w:val="24"/>
                            <w:szCs w:val="24"/>
                            <w:rtl/>
                          </w:rPr>
                          <w:t xml:space="preserve"> </w:t>
                        </w:r>
                      </w:p>
                      <w:p w14:paraId="2517D9A9" w14:textId="77777777" w:rsidR="00B5298A" w:rsidRDefault="00B5298A"/>
                      <w:p w14:paraId="7C634FB9" w14:textId="1F05FA71" w:rsidR="00B5298A" w:rsidRPr="00F718D6" w:rsidRDefault="00B5298A" w:rsidP="00C272D8">
                        <w:pPr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</w:pPr>
                        <w:r w:rsidRPr="00F718D6">
                          <w:rPr>
                            <w:rFonts w:asciiTheme="minorBidi" w:hAnsiTheme="minorBidi"/>
                            <w:sz w:val="24"/>
                            <w:szCs w:val="24"/>
                            <w:rtl/>
                          </w:rPr>
                          <w:t xml:space="preserve">نحدد العلامة المائية التي نريدها و تنسيقاتها </w:t>
                        </w:r>
                      </w:p>
                      <w:p w14:paraId="10786B76" w14:textId="4E67BA4F" w:rsidR="00B5298A" w:rsidRPr="00F718D6" w:rsidRDefault="00B5298A" w:rsidP="009035FB">
                        <w:pPr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</w:pPr>
                        <w:r w:rsidRPr="00F718D6">
                          <w:rPr>
                            <w:rFonts w:asciiTheme="minorBidi" w:hAnsiTheme="minorBidi"/>
                            <w:sz w:val="24"/>
                            <w:szCs w:val="24"/>
                            <w:rtl/>
                          </w:rPr>
                          <w:t xml:space="preserve">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13FB46B" w14:textId="644324F9" w:rsidR="00987F28" w:rsidRPr="00036849" w:rsidRDefault="00987F28" w:rsidP="00987F28">
      <w:pPr>
        <w:rPr>
          <w:rFonts w:asciiTheme="minorBidi" w:hAnsiTheme="minorBidi"/>
          <w:sz w:val="32"/>
          <w:szCs w:val="32"/>
          <w:rtl/>
        </w:rPr>
      </w:pPr>
    </w:p>
    <w:p w14:paraId="726DA339" w14:textId="5F8FA70F" w:rsidR="000109A9" w:rsidRPr="00036849" w:rsidRDefault="009A49E0" w:rsidP="00987F28">
      <w:pPr>
        <w:rPr>
          <w:rFonts w:asciiTheme="minorBidi" w:hAnsiTheme="minorBidi"/>
          <w:sz w:val="32"/>
          <w:szCs w:val="32"/>
          <w:rtl/>
        </w:rPr>
      </w:pPr>
      <w:r w:rsidRPr="00036849">
        <w:rPr>
          <w:rFonts w:asciiTheme="minorBidi" w:hAnsiTheme="minorBidi"/>
          <w:noProof/>
          <w:sz w:val="32"/>
          <w:szCs w:val="32"/>
          <w:rtl/>
        </w:rPr>
        <mc:AlternateContent>
          <mc:Choice Requires="wpg">
            <w:drawing>
              <wp:anchor distT="0" distB="0" distL="114300" distR="114300" simplePos="0" relativeHeight="251355136" behindDoc="0" locked="0" layoutInCell="1" allowOverlap="1" wp14:anchorId="50028D01" wp14:editId="3EAD8AB9">
                <wp:simplePos x="0" y="0"/>
                <wp:positionH relativeFrom="column">
                  <wp:posOffset>3446780</wp:posOffset>
                </wp:positionH>
                <wp:positionV relativeFrom="paragraph">
                  <wp:posOffset>79375</wp:posOffset>
                </wp:positionV>
                <wp:extent cx="3550920" cy="1318260"/>
                <wp:effectExtent l="0" t="0" r="0" b="0"/>
                <wp:wrapNone/>
                <wp:docPr id="762" name="مجموعة 7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50920" cy="1318260"/>
                          <a:chOff x="-129654" y="0"/>
                          <a:chExt cx="3551034" cy="1318260"/>
                        </a:xfrm>
                      </wpg:grpSpPr>
                      <wps:wsp>
                        <wps:cNvPr id="758" name="مربع نص 758"/>
                        <wps:cNvSpPr txBox="1"/>
                        <wps:spPr>
                          <a:xfrm>
                            <a:off x="-129654" y="0"/>
                            <a:ext cx="3551034" cy="13182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E94588A" w14:textId="77777777" w:rsidR="00B5298A" w:rsidRPr="00F718D6" w:rsidRDefault="00B5298A" w:rsidP="00C272D8">
                              <w:pPr>
                                <w:pStyle w:val="a3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F718D6">
                                <w:rPr>
                                  <w:rFonts w:hint="cs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من تصميم       علامة مائية        علامة مائية مخصصة</w:t>
                              </w:r>
                            </w:p>
                            <w:p w14:paraId="2C1590E8" w14:textId="77777777" w:rsidR="00B5298A" w:rsidRPr="00C272D8" w:rsidRDefault="00B5298A" w:rsidP="00DC1817">
                              <w:pPr>
                                <w:pStyle w:val="a3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  <w:p w14:paraId="5264E7E7" w14:textId="77777777" w:rsidR="00B5298A" w:rsidRDefault="00B5298A"/>
                            <w:p w14:paraId="64543BB9" w14:textId="042157AC" w:rsidR="00B5298A" w:rsidRPr="00F718D6" w:rsidRDefault="00B5298A" w:rsidP="00C272D8">
                              <w:pPr>
                                <w:pStyle w:val="a3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F718D6">
                                <w:rPr>
                                  <w:rFonts w:hint="cs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من تصميم       علامة مائية        علامة مائية مخصصة</w:t>
                              </w:r>
                            </w:p>
                            <w:p w14:paraId="6A24B302" w14:textId="6F427A21" w:rsidR="00B5298A" w:rsidRPr="00C272D8" w:rsidRDefault="00B5298A" w:rsidP="00DC1817">
                              <w:pPr>
                                <w:pStyle w:val="a3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761" name="مجموعة 761"/>
                        <wpg:cNvGrpSpPr/>
                        <wpg:grpSpPr>
                          <a:xfrm>
                            <a:off x="1661235" y="117166"/>
                            <a:ext cx="1073828" cy="45719"/>
                            <a:chOff x="263761" y="-24714"/>
                            <a:chExt cx="1073828" cy="45719"/>
                          </a:xfrm>
                        </wpg:grpSpPr>
                        <wps:wsp>
                          <wps:cNvPr id="759" name="سهم: لليسار 759"/>
                          <wps:cNvSpPr/>
                          <wps:spPr>
                            <a:xfrm>
                              <a:off x="1137640" y="-24714"/>
                              <a:ext cx="199949" cy="45719"/>
                            </a:xfrm>
                            <a:prstGeom prst="leftArrow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60" name="سهم: لليسار 760"/>
                          <wps:cNvSpPr/>
                          <wps:spPr>
                            <a:xfrm>
                              <a:off x="263761" y="-24714"/>
                              <a:ext cx="199949" cy="45719"/>
                            </a:xfrm>
                            <a:prstGeom prst="leftArrow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0028D01" id="مجموعة 762" o:spid="_x0000_s1039" style="position:absolute;left:0;text-align:left;margin-left:271.4pt;margin-top:6.25pt;width:279.6pt;height:103.8pt;z-index:251355136;mso-width-relative:margin;mso-height-relative:margin" coordorigin="-1296" coordsize="35510,13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">
                <v:shape id="مربع نص 758" o:spid="_x0000_s1040" type="#_x0000_t202" style="position:absolute;left:-1296;width:35509;height:131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" filled="f" stroked="f" strokeweight=".5pt">
                  <v:textbox>
                    <w:txbxContent>
                      <w:p w14:paraId="4E94588A" w14:textId="77777777" w:rsidR="00B5298A" w:rsidRPr="00F718D6" w:rsidRDefault="00B5298A" w:rsidP="00C272D8">
                        <w:pPr>
                          <w:pStyle w:val="a3"/>
                          <w:rPr>
                            <w:sz w:val="24"/>
                            <w:szCs w:val="24"/>
                          </w:rPr>
                        </w:pPr>
                        <w:r w:rsidRPr="00F718D6">
                          <w:rPr>
                            <w:rFonts w:hint="cs"/>
                            <w:b/>
                            <w:bCs/>
                            <w:sz w:val="24"/>
                            <w:szCs w:val="24"/>
                            <w:rtl/>
                          </w:rPr>
                          <w:t>من تصميم       علامة مائية        علامة مائية مخصصة</w:t>
                        </w:r>
                      </w:p>
                      <w:p w14:paraId="2C1590E8" w14:textId="77777777" w:rsidR="00B5298A" w:rsidRPr="00C272D8" w:rsidRDefault="00B5298A" w:rsidP="00DC1817">
                        <w:pPr>
                          <w:pStyle w:val="a3"/>
                          <w:rPr>
                            <w:sz w:val="24"/>
                            <w:szCs w:val="24"/>
                          </w:rPr>
                        </w:pPr>
                      </w:p>
                      <w:p w14:paraId="5264E7E7" w14:textId="77777777" w:rsidR="00B5298A" w:rsidRDefault="00B5298A"/>
                      <w:p w14:paraId="64543BB9" w14:textId="042157AC" w:rsidR="00B5298A" w:rsidRPr="00F718D6" w:rsidRDefault="00B5298A" w:rsidP="00C272D8">
                        <w:pPr>
                          <w:pStyle w:val="a3"/>
                          <w:rPr>
                            <w:sz w:val="24"/>
                            <w:szCs w:val="24"/>
                          </w:rPr>
                        </w:pPr>
                        <w:r w:rsidRPr="00F718D6">
                          <w:rPr>
                            <w:rFonts w:hint="cs"/>
                            <w:b/>
                            <w:bCs/>
                            <w:sz w:val="24"/>
                            <w:szCs w:val="24"/>
                            <w:rtl/>
                          </w:rPr>
                          <w:t>من تصميم       علامة مائية        علامة مائية مخصصة</w:t>
                        </w:r>
                      </w:p>
                      <w:p w14:paraId="6A24B302" w14:textId="6F427A21" w:rsidR="00B5298A" w:rsidRPr="00C272D8" w:rsidRDefault="00B5298A" w:rsidP="00DC1817">
                        <w:pPr>
                          <w:pStyle w:val="a3"/>
                          <w:rPr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group id="مجموعة 761" o:spid="_x0000_s1041" style="position:absolute;left:16612;top:1171;width:10738;height:457" coordorigin="2637,-247" coordsize="10738,4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Bif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2SOD3TDgCcn0HAAD//wMAUEsBAi0AFAAGAAgAAAAhANvh9svuAAAAhQEAABMAAAAAAAAA&#10;AAAAAAAAAAAAAFtDb250ZW50X1R5cGVzXS54bWxQSwECLQAUAAYACAAAACEAWvQsW78AAAAVAQAA&#10;CwAAAAAAAAAAAAAAAAAfAQAAX3JlbHMvLnJlbHNQSwECLQAUAAYACAAAACEATxwYn8YAAADcAAAA&#10;DwAAAAAAAAAAAAAAAAAHAgAAZHJzL2Rvd25yZXYueG1sUEsFBgAAAAADAAMAtwAAAPoCAAAAAA==&#10;">
                  <v:shape id="سهم: لليسار 759" o:spid="_x0000_s1042" type="#_x0000_t66" style="position:absolute;left:11376;top:-247;width:1999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" adj="2469" fillcolor="#4472c4 [3204]" strokecolor="#1f3763 [1604]" strokeweight="1pt"/>
                  <v:shape id="سهم: لليسار 760" o:spid="_x0000_s1043" type="#_x0000_t66" style="position:absolute;left:2637;top:-247;width:2000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" adj="2469" fillcolor="#4472c4 [3204]" strokecolor="#1f3763 [1604]" strokeweight="1pt"/>
                </v:group>
              </v:group>
            </w:pict>
          </mc:Fallback>
        </mc:AlternateContent>
      </w:r>
    </w:p>
    <w:p w14:paraId="6D8439B3" w14:textId="5E9CF96B" w:rsidR="000109A9" w:rsidRPr="00036849" w:rsidRDefault="000109A9" w:rsidP="00987F28">
      <w:pPr>
        <w:rPr>
          <w:rFonts w:asciiTheme="minorBidi" w:hAnsiTheme="minorBidi"/>
          <w:sz w:val="32"/>
          <w:szCs w:val="32"/>
          <w:rtl/>
        </w:rPr>
      </w:pPr>
    </w:p>
    <w:p w14:paraId="04428DEA" w14:textId="7403134A" w:rsidR="00B7750D" w:rsidRPr="00036849" w:rsidRDefault="00B7750D" w:rsidP="00987F28">
      <w:pPr>
        <w:rPr>
          <w:rFonts w:asciiTheme="minorBidi" w:hAnsiTheme="minorBidi"/>
          <w:sz w:val="32"/>
          <w:szCs w:val="32"/>
          <w:rtl/>
        </w:rPr>
      </w:pPr>
    </w:p>
    <w:p w14:paraId="1DF0D31E" w14:textId="1F3D5A13" w:rsidR="00B7750D" w:rsidRPr="00036849" w:rsidRDefault="00B7750D" w:rsidP="00987F28">
      <w:pPr>
        <w:rPr>
          <w:rFonts w:asciiTheme="minorBidi" w:hAnsiTheme="minorBidi"/>
          <w:sz w:val="32"/>
          <w:szCs w:val="32"/>
          <w:rtl/>
        </w:rPr>
      </w:pPr>
    </w:p>
    <w:p w14:paraId="14CC7F3C" w14:textId="39EC3725" w:rsidR="00274832" w:rsidRDefault="00274832" w:rsidP="00274832">
      <w:pPr>
        <w:rPr>
          <w:rFonts w:asciiTheme="minorBidi" w:hAnsiTheme="minorBidi"/>
          <w:sz w:val="32"/>
          <w:szCs w:val="32"/>
          <w:rtl/>
        </w:rPr>
      </w:pPr>
    </w:p>
    <w:p w14:paraId="360C4F59" w14:textId="77777777" w:rsidR="00287588" w:rsidRPr="00274832" w:rsidRDefault="00287588" w:rsidP="00274832">
      <w:pPr>
        <w:rPr>
          <w:rFonts w:asciiTheme="minorBidi" w:hAnsiTheme="minorBidi"/>
          <w:sz w:val="32"/>
          <w:szCs w:val="32"/>
          <w:rtl/>
        </w:rPr>
      </w:pPr>
    </w:p>
    <w:p w14:paraId="3C31F4D7" w14:textId="77777777" w:rsidR="00274832" w:rsidRPr="00274832" w:rsidRDefault="00274832" w:rsidP="00274832">
      <w:pPr>
        <w:rPr>
          <w:rFonts w:asciiTheme="minorBidi" w:hAnsiTheme="minorBidi"/>
          <w:sz w:val="32"/>
          <w:szCs w:val="32"/>
          <w:rtl/>
        </w:rPr>
      </w:pPr>
    </w:p>
    <w:p w14:paraId="5A98606A" w14:textId="77777777" w:rsidR="00274832" w:rsidRPr="00274832" w:rsidRDefault="00274832" w:rsidP="00274832">
      <w:pPr>
        <w:rPr>
          <w:rFonts w:asciiTheme="minorBidi" w:hAnsiTheme="minorBidi"/>
          <w:sz w:val="32"/>
          <w:szCs w:val="32"/>
          <w:rtl/>
        </w:rPr>
      </w:pPr>
    </w:p>
    <w:p w14:paraId="3315DBFF" w14:textId="2F4273D1" w:rsidR="00274832" w:rsidRPr="00274832" w:rsidRDefault="00274832" w:rsidP="00274832">
      <w:pPr>
        <w:rPr>
          <w:rFonts w:asciiTheme="minorBidi" w:hAnsiTheme="minorBidi"/>
          <w:sz w:val="32"/>
          <w:szCs w:val="32"/>
          <w:rtl/>
        </w:rPr>
      </w:pPr>
    </w:p>
    <w:p w14:paraId="30E48B09" w14:textId="3F50FD5C" w:rsidR="00274832" w:rsidRDefault="004D781B" w:rsidP="00274832">
      <w:pPr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083776" behindDoc="0" locked="0" layoutInCell="1" allowOverlap="1" wp14:anchorId="7F25C799" wp14:editId="13A34A55">
                <wp:simplePos x="0" y="0"/>
                <wp:positionH relativeFrom="column">
                  <wp:posOffset>612140</wp:posOffset>
                </wp:positionH>
                <wp:positionV relativeFrom="paragraph">
                  <wp:posOffset>80645</wp:posOffset>
                </wp:positionV>
                <wp:extent cx="6218555" cy="1402080"/>
                <wp:effectExtent l="0" t="0" r="0" b="7620"/>
                <wp:wrapNone/>
                <wp:docPr id="21726" name="مربع نص 217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8555" cy="1402080"/>
                        </a:xfrm>
                        <a:prstGeom prst="rect">
                          <a:avLst/>
                        </a:prstGeom>
                        <a:gradFill>
                          <a:gsLst>
                            <a:gs pos="57000">
                              <a:schemeClr val="accent1">
                                <a:lumMod val="5000"/>
                                <a:lumOff val="95000"/>
                                <a:alpha val="72000"/>
                              </a:schemeClr>
                            </a:gs>
                            <a:gs pos="13000">
                              <a:schemeClr val="accent1">
                                <a:lumMod val="45000"/>
                                <a:lumOff val="55000"/>
                                <a:alpha val="78000"/>
                              </a:schemeClr>
                            </a:gs>
                            <a:gs pos="85000">
                              <a:schemeClr val="accent1">
                                <a:lumMod val="30000"/>
                                <a:lumOff val="70000"/>
                                <a:alpha val="56000"/>
                              </a:schemeClr>
                            </a:gs>
                          </a:gsLst>
                          <a:lin ang="5400000" scaled="1"/>
                        </a:gradFill>
                        <a:ln w="6350">
                          <a:noFill/>
                        </a:ln>
                      </wps:spPr>
                      <wps:txbx>
                        <w:txbxContent>
                          <w:p w14:paraId="0BF859E6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 انتقل لصفحة جديدة في مستندك السابق (</w:t>
                            </w:r>
                            <w: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>ctrl + enter</w:t>
                            </w: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>)</w:t>
                            </w:r>
                          </w:p>
                          <w:p w14:paraId="519D7790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أدرج جدولا من خمس أعمدة و ست صفوف  و عبئه كما في الشكل أدناه             </w:t>
                            </w:r>
                          </w:p>
                          <w:p w14:paraId="2100B332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</w:t>
                            </w:r>
                          </w:p>
                          <w:p w14:paraId="32E73D83" w14:textId="4B407838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ما هو التبويب الجديد الذي ظهر في شريط التبويبات ؟؟ </w:t>
                            </w:r>
                            <w:r w:rsidR="00287588"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>أدوات الجدول (تصميم الجدول /  تخطيط)</w:t>
                            </w: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</w:t>
                            </w:r>
                          </w:p>
                          <w:p w14:paraId="6C2F94D7" w14:textId="77777777" w:rsidR="00B5298A" w:rsidRDefault="00B5298A" w:rsidP="0098603E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</w:p>
                          <w:p w14:paraId="786DFC88" w14:textId="77777777" w:rsidR="00B5298A" w:rsidRDefault="00B5298A"/>
                          <w:p w14:paraId="1378DEDC" w14:textId="2E7DD422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 انتقل لصفحة جديدة في مستندك السابق (</w:t>
                            </w:r>
                            <w: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>ctrl + enter</w:t>
                            </w: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>)</w:t>
                            </w:r>
                          </w:p>
                          <w:p w14:paraId="1F0A699A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أدرج جدولا من خمس أعمدة و ست صفوف  و عبئه كما في الشكل أدناه             </w:t>
                            </w:r>
                          </w:p>
                          <w:p w14:paraId="6D81FDF4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                </w:t>
                            </w:r>
                          </w:p>
                          <w:p w14:paraId="2EF85EA5" w14:textId="77777777" w:rsidR="00B5298A" w:rsidRDefault="00B5298A" w:rsidP="00B1139F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ما هو التبويب الجديد الذي ظهر في شريط التبويبات ؟؟ .....................................           </w:t>
                            </w:r>
                          </w:p>
                          <w:p w14:paraId="78BEF1EE" w14:textId="79ED8E19" w:rsidR="00B5298A" w:rsidRDefault="00B5298A" w:rsidP="0098603E">
                            <w:pPr>
                              <w:pStyle w:val="a3"/>
                              <w:jc w:val="both"/>
                              <w:rPr>
                                <w:rFonts w:asciiTheme="minorBidi" w:hAnsiTheme="minorBidi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25C799" id="مربع نص 21726" o:spid="_x0000_s1044" type="#_x0000_t202" style="position:absolute;left:0;text-align:left;margin-left:48.2pt;margin-top:6.35pt;width:489.65pt;height:110.4pt;z-index:25108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" fillcolor="#abbfe4 [1460]" stroked="f" strokeweight=".5pt">
                <v:fill opacity="36700f" color2="#c7d4ed [980]" o:opacity2="51118f" colors="0 #abc0e4;8520f #abc0e4;37356f #f6f8fc" focus="100%" type="gradient"/>
                <v:textbox>
                  <w:txbxContent>
                    <w:p w14:paraId="0BF859E6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 انتقل لصفحة جديدة في مستندك السابق (</w:t>
                      </w:r>
                      <w:r>
                        <w:rPr>
                          <w:rFonts w:asciiTheme="minorBidi" w:hAnsiTheme="minorBidi"/>
                          <w:sz w:val="24"/>
                          <w:szCs w:val="24"/>
                        </w:rPr>
                        <w:t>ctrl + enter</w:t>
                      </w: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>)</w:t>
                      </w:r>
                    </w:p>
                    <w:p w14:paraId="519D7790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أدرج جدولا من خمس أعمدة و ست صفوف  و عبئه كما في الشكل أدناه             </w:t>
                      </w:r>
                    </w:p>
                    <w:p w14:paraId="2100B332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</w:t>
                      </w:r>
                    </w:p>
                    <w:p w14:paraId="32E73D83" w14:textId="4B407838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ما هو التبويب الجديد الذي ظهر في شريط التبويبات ؟؟ </w:t>
                      </w:r>
                      <w:r w:rsidR="00287588"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>أدوات الجدول (تصميم الجدول /  تخطيط)</w:t>
                      </w: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</w:t>
                      </w:r>
                    </w:p>
                    <w:p w14:paraId="6C2F94D7" w14:textId="77777777" w:rsidR="00B5298A" w:rsidRDefault="00B5298A" w:rsidP="0098603E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</w:t>
                      </w:r>
                    </w:p>
                    <w:p w14:paraId="786DFC88" w14:textId="77777777" w:rsidR="00B5298A" w:rsidRDefault="00B5298A"/>
                    <w:p w14:paraId="1378DEDC" w14:textId="2E7DD422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 انتقل لصفحة جديدة في مستندك السابق (</w:t>
                      </w:r>
                      <w:r>
                        <w:rPr>
                          <w:rFonts w:asciiTheme="minorBidi" w:hAnsiTheme="minorBidi"/>
                          <w:sz w:val="24"/>
                          <w:szCs w:val="24"/>
                        </w:rPr>
                        <w:t>ctrl + enter</w:t>
                      </w: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>)</w:t>
                      </w:r>
                    </w:p>
                    <w:p w14:paraId="1F0A699A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أدرج جدولا من خمس أعمدة و ست صفوف  و عبئه كما في الشكل أدناه             </w:t>
                      </w:r>
                    </w:p>
                    <w:p w14:paraId="6D81FDF4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                </w:t>
                      </w:r>
                    </w:p>
                    <w:p w14:paraId="2EF85EA5" w14:textId="77777777" w:rsidR="00B5298A" w:rsidRDefault="00B5298A" w:rsidP="00B1139F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ما هو التبويب الجديد الذي ظهر في شريط التبويبات ؟؟ .....................................           </w:t>
                      </w:r>
                    </w:p>
                    <w:p w14:paraId="78BEF1EE" w14:textId="79ED8E19" w:rsidR="00B5298A" w:rsidRDefault="00B5298A" w:rsidP="0098603E">
                      <w:pPr>
                        <w:pStyle w:val="a3"/>
                        <w:jc w:val="both"/>
                        <w:rPr>
                          <w:rFonts w:asciiTheme="minorBidi" w:hAnsiTheme="minorBidi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1651B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2125184" behindDoc="0" locked="0" layoutInCell="1" allowOverlap="1" wp14:anchorId="40B5372C" wp14:editId="7A6759FE">
                <wp:simplePos x="0" y="0"/>
                <wp:positionH relativeFrom="column">
                  <wp:posOffset>6055264</wp:posOffset>
                </wp:positionH>
                <wp:positionV relativeFrom="paragraph">
                  <wp:posOffset>50622</wp:posOffset>
                </wp:positionV>
                <wp:extent cx="940435" cy="555625"/>
                <wp:effectExtent l="38100" t="38100" r="0" b="0"/>
                <wp:wrapNone/>
                <wp:docPr id="1528" name="مجموعة 15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0435" cy="555625"/>
                          <a:chOff x="0" y="0"/>
                          <a:chExt cx="1287933" cy="615216"/>
                        </a:xfrm>
                      </wpg:grpSpPr>
                      <wpg:grpSp>
                        <wpg:cNvPr id="2282" name="مجموعة 2282"/>
                        <wpg:cNvGrpSpPr/>
                        <wpg:grpSpPr>
                          <a:xfrm>
                            <a:off x="0" y="108284"/>
                            <a:ext cx="962025" cy="425248"/>
                            <a:chOff x="0" y="108284"/>
                            <a:chExt cx="962025" cy="425248"/>
                          </a:xfrm>
                        </wpg:grpSpPr>
                        <wps:wsp>
                          <wps:cNvPr id="2284" name="مستطيل: زوايا مستديرة 2284"/>
                          <wps:cNvSpPr/>
                          <wps:spPr>
                            <a:xfrm>
                              <a:off x="0" y="151836"/>
                              <a:ext cx="962025" cy="28575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60000"/>
                                <a:lumOff val="40000"/>
                              </a:schemeClr>
                            </a:solidFill>
                            <a:ln>
                              <a:noFill/>
                            </a:ln>
                            <a:effectLst/>
                            <a:scene3d>
                              <a:camera prst="orthographicFront">
                                <a:rot lat="0" lon="0" rev="0"/>
                              </a:camera>
                              <a:lightRig rig="contrasting" dir="t">
                                <a:rot lat="0" lon="0" rev="7800000"/>
                              </a:lightRig>
                            </a:scene3d>
                            <a:sp3d>
                              <a:bevelT w="139700" h="1397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85" name="مربع نص 31"/>
                          <wps:cNvSpPr txBox="1"/>
                          <wps:spPr>
                            <a:xfrm>
                              <a:off x="1" y="108284"/>
                              <a:ext cx="780330" cy="425248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03125F6A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2E32379" w14:textId="77777777" w:rsidR="001651BB" w:rsidRDefault="001651BB" w:rsidP="001651BB"/>
                              <w:p w14:paraId="0ED4BB1E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121B3682" w14:textId="77777777" w:rsidR="001651BB" w:rsidRDefault="001651BB" w:rsidP="001651BB"/>
                              <w:p w14:paraId="3906CD14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4F6466A" w14:textId="77777777" w:rsidR="001651BB" w:rsidRDefault="001651BB" w:rsidP="001651BB"/>
                              <w:p w14:paraId="06F83BA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C156C20" w14:textId="77777777" w:rsidR="001651BB" w:rsidRDefault="001651BB" w:rsidP="001651BB"/>
                              <w:p w14:paraId="5CE20E7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752F62D" w14:textId="77777777" w:rsidR="001651BB" w:rsidRDefault="001651BB" w:rsidP="001651BB"/>
                              <w:p w14:paraId="74BB0698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5F8E4C9" w14:textId="77777777" w:rsidR="001651BB" w:rsidRDefault="001651BB" w:rsidP="001651BB"/>
                              <w:p w14:paraId="786DDEB0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2A0506D1" w14:textId="77777777" w:rsidR="001651BB" w:rsidRDefault="001651BB" w:rsidP="001651BB"/>
                              <w:p w14:paraId="1DE34397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2A4AC28" w14:textId="77777777" w:rsidR="001651BB" w:rsidRDefault="001651BB" w:rsidP="001651BB"/>
                              <w:p w14:paraId="726D4C20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60E6068" w14:textId="77777777" w:rsidR="001651BB" w:rsidRDefault="001651BB" w:rsidP="001651BB"/>
                              <w:p w14:paraId="50956E7D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FBCA328" w14:textId="77777777" w:rsidR="001651BB" w:rsidRDefault="001651BB" w:rsidP="001651BB"/>
                              <w:p w14:paraId="52CBDEAB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22A153E" w14:textId="77777777" w:rsidR="001651BB" w:rsidRDefault="001651BB" w:rsidP="001651BB"/>
                              <w:p w14:paraId="537DE488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1FB51CBC" w14:textId="77777777" w:rsidR="001651BB" w:rsidRDefault="001651BB" w:rsidP="001651BB"/>
                              <w:p w14:paraId="021C1E4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BC27CA9" w14:textId="77777777" w:rsidR="001651BB" w:rsidRDefault="001651BB" w:rsidP="001651BB"/>
                              <w:p w14:paraId="3F352455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4BF9F8B" w14:textId="77777777" w:rsidR="001651BB" w:rsidRDefault="001651BB" w:rsidP="001651BB"/>
                              <w:p w14:paraId="76587DC5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BDDEC85" w14:textId="77777777" w:rsidR="001651BB" w:rsidRDefault="001651BB" w:rsidP="001651BB"/>
                              <w:p w14:paraId="4BC79131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219EDB3" w14:textId="77777777" w:rsidR="001651BB" w:rsidRDefault="001651BB" w:rsidP="001651BB"/>
                              <w:p w14:paraId="77C0D141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B2893AA" w14:textId="77777777" w:rsidR="001651BB" w:rsidRDefault="001651BB" w:rsidP="001651BB"/>
                              <w:p w14:paraId="1EB5ADB6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AD5E780" w14:textId="77777777" w:rsidR="001651BB" w:rsidRDefault="001651BB" w:rsidP="001651BB"/>
                              <w:p w14:paraId="3B1EDEC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2A5685B7" w14:textId="77777777" w:rsidR="001651BB" w:rsidRDefault="001651BB" w:rsidP="001651BB"/>
                              <w:p w14:paraId="54548124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8EB1CBE" w14:textId="77777777" w:rsidR="001651BB" w:rsidRDefault="001651BB" w:rsidP="001651BB"/>
                              <w:p w14:paraId="7EBA769E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265842F" w14:textId="77777777" w:rsidR="001651BB" w:rsidRDefault="001651BB" w:rsidP="001651BB"/>
                              <w:p w14:paraId="1B8CD16C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44AE79E" w14:textId="77777777" w:rsidR="001651BB" w:rsidRDefault="001651BB" w:rsidP="001651BB"/>
                              <w:p w14:paraId="48A4418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072F3E4" w14:textId="77777777" w:rsidR="001651BB" w:rsidRDefault="001651BB" w:rsidP="001651BB"/>
                              <w:p w14:paraId="35036AD7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F267AFE" w14:textId="77777777" w:rsidR="001651BB" w:rsidRDefault="001651BB" w:rsidP="001651BB"/>
                              <w:p w14:paraId="624947A6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04EA24B" w14:textId="77777777" w:rsidR="001651BB" w:rsidRDefault="001651BB" w:rsidP="001651BB"/>
                              <w:p w14:paraId="53B4DBCE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C614F64" w14:textId="77777777" w:rsidR="001651BB" w:rsidRDefault="001651BB" w:rsidP="001651BB"/>
                              <w:p w14:paraId="1C2F9C34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9882771" w14:textId="77777777" w:rsidR="001651BB" w:rsidRDefault="001651BB" w:rsidP="001651BB"/>
                              <w:p w14:paraId="275E0EDE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E6D14F1" w14:textId="77777777" w:rsidR="001651BB" w:rsidRDefault="001651BB" w:rsidP="001651BB"/>
                              <w:p w14:paraId="19C94788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9C9E80C" w14:textId="77777777" w:rsidR="001651BB" w:rsidRDefault="001651BB" w:rsidP="001651BB"/>
                              <w:p w14:paraId="31D804AE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7384567" w14:textId="77777777" w:rsidR="001651BB" w:rsidRDefault="001651BB" w:rsidP="001651BB"/>
                              <w:p w14:paraId="54CB511D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16F3B76E" w14:textId="77777777" w:rsidR="001651BB" w:rsidRDefault="001651BB" w:rsidP="001651BB"/>
                              <w:p w14:paraId="1ED0AE0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6B15627" w14:textId="77777777" w:rsidR="001651BB" w:rsidRDefault="001651BB" w:rsidP="001651BB"/>
                              <w:p w14:paraId="1C42E991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E071985" w14:textId="77777777" w:rsidR="001651BB" w:rsidRDefault="001651BB" w:rsidP="001651BB"/>
                              <w:p w14:paraId="016AE5DA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D008A33" w14:textId="77777777" w:rsidR="001651BB" w:rsidRDefault="001651BB" w:rsidP="001651BB"/>
                              <w:p w14:paraId="18C2B49A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0973085" w14:textId="77777777" w:rsidR="001651BB" w:rsidRDefault="001651BB" w:rsidP="001651BB"/>
                              <w:p w14:paraId="432D171D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3DC813D" w14:textId="77777777" w:rsidR="001651BB" w:rsidRDefault="001651BB" w:rsidP="001651BB"/>
                              <w:p w14:paraId="2D56CDF7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628372C" w14:textId="77777777" w:rsidR="001651BB" w:rsidRDefault="001651BB" w:rsidP="001651BB"/>
                              <w:p w14:paraId="7FD986E5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718FF65" w14:textId="77777777" w:rsidR="001651BB" w:rsidRDefault="001651BB" w:rsidP="001651BB"/>
                              <w:p w14:paraId="750A976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260840C" w14:textId="77777777" w:rsidR="001651BB" w:rsidRDefault="001651BB" w:rsidP="001651BB"/>
                              <w:p w14:paraId="3BB68A9D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4F08319" w14:textId="77777777" w:rsidR="001651BB" w:rsidRDefault="001651BB" w:rsidP="001651BB"/>
                              <w:p w14:paraId="79E23CA8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773DEC6B" w14:textId="77777777" w:rsidR="001651BB" w:rsidRDefault="001651BB" w:rsidP="001651BB"/>
                              <w:p w14:paraId="1DA3BA96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2D39CDC2" w14:textId="77777777" w:rsidR="001651BB" w:rsidRDefault="001651BB" w:rsidP="001651BB"/>
                              <w:p w14:paraId="1D9746F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F8A7A79" w14:textId="77777777" w:rsidR="001651BB" w:rsidRDefault="001651BB" w:rsidP="001651BB"/>
                              <w:p w14:paraId="0E8960C2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7519C10" w14:textId="77777777" w:rsidR="001651BB" w:rsidRDefault="001651BB" w:rsidP="001651BB"/>
                              <w:p w14:paraId="20DCE463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53263E2" w14:textId="77777777" w:rsidR="001651BB" w:rsidRDefault="001651BB" w:rsidP="001651BB"/>
                              <w:p w14:paraId="092EBE9B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6152EA31" w14:textId="77777777" w:rsidR="001651BB" w:rsidRDefault="001651BB" w:rsidP="001651BB"/>
                              <w:p w14:paraId="44EF483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2AB368B0" w14:textId="77777777" w:rsidR="001651BB" w:rsidRDefault="001651BB" w:rsidP="001651BB"/>
                              <w:p w14:paraId="3FC3EC92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A578590" w14:textId="77777777" w:rsidR="001651BB" w:rsidRDefault="001651BB" w:rsidP="001651BB"/>
                              <w:p w14:paraId="6AABCE0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C0D131A" w14:textId="77777777" w:rsidR="001651BB" w:rsidRDefault="001651BB" w:rsidP="001651BB"/>
                              <w:p w14:paraId="7CA2BDBC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A55C7B7" w14:textId="77777777" w:rsidR="001651BB" w:rsidRDefault="001651BB" w:rsidP="001651BB"/>
                              <w:p w14:paraId="17DB790C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9BF725C" w14:textId="77777777" w:rsidR="001651BB" w:rsidRDefault="001651BB" w:rsidP="001651BB"/>
                              <w:p w14:paraId="20932BA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8FFA081" w14:textId="77777777" w:rsidR="001651BB" w:rsidRDefault="001651BB" w:rsidP="001651BB"/>
                              <w:p w14:paraId="11BD5D17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28A9083C" w14:textId="77777777" w:rsidR="001651BB" w:rsidRDefault="001651BB" w:rsidP="001651BB"/>
                              <w:p w14:paraId="77ADA735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BF48C0C" w14:textId="77777777" w:rsidR="001651BB" w:rsidRDefault="001651BB" w:rsidP="001651BB"/>
                              <w:p w14:paraId="4FAD827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E742FAE" w14:textId="77777777" w:rsidR="001651BB" w:rsidRDefault="001651BB" w:rsidP="001651BB"/>
                              <w:p w14:paraId="5A56157A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382DF69" w14:textId="77777777" w:rsidR="001651BB" w:rsidRDefault="001651BB" w:rsidP="001651BB"/>
                              <w:p w14:paraId="3EC17CD0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1FDDFDD9" w14:textId="77777777" w:rsidR="001651BB" w:rsidRDefault="001651BB" w:rsidP="001651BB"/>
                              <w:p w14:paraId="22602FD9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F184C48" w14:textId="77777777" w:rsidR="001651BB" w:rsidRDefault="001651BB" w:rsidP="001651BB"/>
                              <w:p w14:paraId="423345B1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4405617B" w14:textId="77777777" w:rsidR="001651BB" w:rsidRDefault="001651BB" w:rsidP="001651BB"/>
                              <w:p w14:paraId="1D797EC8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590182FD" w14:textId="77777777" w:rsidR="001651BB" w:rsidRDefault="001651BB" w:rsidP="001651BB"/>
                              <w:p w14:paraId="2A0B16ED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067B54F9" w14:textId="77777777" w:rsidR="001651BB" w:rsidRDefault="001651BB" w:rsidP="001651BB"/>
                              <w:p w14:paraId="447783E3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380B747B" w14:textId="77777777" w:rsidR="001651BB" w:rsidRDefault="001651BB" w:rsidP="001651BB"/>
                              <w:p w14:paraId="2A80646F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  <w:p w14:paraId="1A99B052" w14:textId="77777777" w:rsidR="001651BB" w:rsidRDefault="001651BB" w:rsidP="001651BB"/>
                              <w:p w14:paraId="150E03E5" w14:textId="77777777" w:rsidR="001651BB" w:rsidRDefault="001651BB" w:rsidP="001651BB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36"/>
                                    <w:szCs w:val="36"/>
                                    <w:rtl/>
                                  </w:rPr>
                                  <w:t>نشاط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2283" name="صورة 228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609" r="21765" b="-7603"/>
                          <a:stretch/>
                        </pic:blipFill>
                        <pic:spPr bwMode="auto">
                          <a:xfrm rot="20324863">
                            <a:off x="738418" y="0"/>
                            <a:ext cx="549515" cy="6152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B5372C" id="مجموعة 1528" o:spid="_x0000_s1045" style="position:absolute;left:0;text-align:left;margin-left:476.8pt;margin-top:4pt;width:74.05pt;height:43.75pt;z-index:252125184" coordsize="12879,61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">
                <v:group id="مجموعة 2282" o:spid="_x0000_s1046" style="position:absolute;top:1082;width:9620;height:4253" coordorigin=",1082" coordsize="9620,4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">
                  <v:roundrect id="مستطيل: زوايا مستديرة 2284" o:spid="_x0000_s1047" style="position:absolute;top:1518;width:9620;height:28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" fillcolor="#ffd966 [1943]" stroked="f" strokeweight="1pt">
                    <v:stroke joinstyle="miter"/>
                  </v:roundrect>
                  <v:shape id="مربع نص 31" o:spid="_x0000_s1048" type="#_x0000_t202" style="position:absolute;top:1082;width:7803;height:42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" filled="f" stroked="f" strokeweight=".5pt">
                    <v:textbox>
                      <w:txbxContent>
                        <w:p w14:paraId="03125F6A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2E32379" w14:textId="77777777" w:rsidR="001651BB" w:rsidRDefault="001651BB" w:rsidP="001651BB"/>
                        <w:p w14:paraId="0ED4BB1E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121B3682" w14:textId="77777777" w:rsidR="001651BB" w:rsidRDefault="001651BB" w:rsidP="001651BB"/>
                        <w:p w14:paraId="3906CD14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4F6466A" w14:textId="77777777" w:rsidR="001651BB" w:rsidRDefault="001651BB" w:rsidP="001651BB"/>
                        <w:p w14:paraId="06F83BA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C156C20" w14:textId="77777777" w:rsidR="001651BB" w:rsidRDefault="001651BB" w:rsidP="001651BB"/>
                        <w:p w14:paraId="5CE20E7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752F62D" w14:textId="77777777" w:rsidR="001651BB" w:rsidRDefault="001651BB" w:rsidP="001651BB"/>
                        <w:p w14:paraId="74BB0698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5F8E4C9" w14:textId="77777777" w:rsidR="001651BB" w:rsidRDefault="001651BB" w:rsidP="001651BB"/>
                        <w:p w14:paraId="786DDEB0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2A0506D1" w14:textId="77777777" w:rsidR="001651BB" w:rsidRDefault="001651BB" w:rsidP="001651BB"/>
                        <w:p w14:paraId="1DE34397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2A4AC28" w14:textId="77777777" w:rsidR="001651BB" w:rsidRDefault="001651BB" w:rsidP="001651BB"/>
                        <w:p w14:paraId="726D4C20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60E6068" w14:textId="77777777" w:rsidR="001651BB" w:rsidRDefault="001651BB" w:rsidP="001651BB"/>
                        <w:p w14:paraId="50956E7D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FBCA328" w14:textId="77777777" w:rsidR="001651BB" w:rsidRDefault="001651BB" w:rsidP="001651BB"/>
                        <w:p w14:paraId="52CBDEAB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22A153E" w14:textId="77777777" w:rsidR="001651BB" w:rsidRDefault="001651BB" w:rsidP="001651BB"/>
                        <w:p w14:paraId="537DE488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1FB51CBC" w14:textId="77777777" w:rsidR="001651BB" w:rsidRDefault="001651BB" w:rsidP="001651BB"/>
                        <w:p w14:paraId="021C1E4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BC27CA9" w14:textId="77777777" w:rsidR="001651BB" w:rsidRDefault="001651BB" w:rsidP="001651BB"/>
                        <w:p w14:paraId="3F352455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4BF9F8B" w14:textId="77777777" w:rsidR="001651BB" w:rsidRDefault="001651BB" w:rsidP="001651BB"/>
                        <w:p w14:paraId="76587DC5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BDDEC85" w14:textId="77777777" w:rsidR="001651BB" w:rsidRDefault="001651BB" w:rsidP="001651BB"/>
                        <w:p w14:paraId="4BC79131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219EDB3" w14:textId="77777777" w:rsidR="001651BB" w:rsidRDefault="001651BB" w:rsidP="001651BB"/>
                        <w:p w14:paraId="77C0D141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B2893AA" w14:textId="77777777" w:rsidR="001651BB" w:rsidRDefault="001651BB" w:rsidP="001651BB"/>
                        <w:p w14:paraId="1EB5ADB6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AD5E780" w14:textId="77777777" w:rsidR="001651BB" w:rsidRDefault="001651BB" w:rsidP="001651BB"/>
                        <w:p w14:paraId="3B1EDEC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2A5685B7" w14:textId="77777777" w:rsidR="001651BB" w:rsidRDefault="001651BB" w:rsidP="001651BB"/>
                        <w:p w14:paraId="54548124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8EB1CBE" w14:textId="77777777" w:rsidR="001651BB" w:rsidRDefault="001651BB" w:rsidP="001651BB"/>
                        <w:p w14:paraId="7EBA769E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265842F" w14:textId="77777777" w:rsidR="001651BB" w:rsidRDefault="001651BB" w:rsidP="001651BB"/>
                        <w:p w14:paraId="1B8CD16C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44AE79E" w14:textId="77777777" w:rsidR="001651BB" w:rsidRDefault="001651BB" w:rsidP="001651BB"/>
                        <w:p w14:paraId="48A4418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072F3E4" w14:textId="77777777" w:rsidR="001651BB" w:rsidRDefault="001651BB" w:rsidP="001651BB"/>
                        <w:p w14:paraId="35036AD7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F267AFE" w14:textId="77777777" w:rsidR="001651BB" w:rsidRDefault="001651BB" w:rsidP="001651BB"/>
                        <w:p w14:paraId="624947A6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04EA24B" w14:textId="77777777" w:rsidR="001651BB" w:rsidRDefault="001651BB" w:rsidP="001651BB"/>
                        <w:p w14:paraId="53B4DBCE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C614F64" w14:textId="77777777" w:rsidR="001651BB" w:rsidRDefault="001651BB" w:rsidP="001651BB"/>
                        <w:p w14:paraId="1C2F9C34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9882771" w14:textId="77777777" w:rsidR="001651BB" w:rsidRDefault="001651BB" w:rsidP="001651BB"/>
                        <w:p w14:paraId="275E0EDE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E6D14F1" w14:textId="77777777" w:rsidR="001651BB" w:rsidRDefault="001651BB" w:rsidP="001651BB"/>
                        <w:p w14:paraId="19C94788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9C9E80C" w14:textId="77777777" w:rsidR="001651BB" w:rsidRDefault="001651BB" w:rsidP="001651BB"/>
                        <w:p w14:paraId="31D804AE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7384567" w14:textId="77777777" w:rsidR="001651BB" w:rsidRDefault="001651BB" w:rsidP="001651BB"/>
                        <w:p w14:paraId="54CB511D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16F3B76E" w14:textId="77777777" w:rsidR="001651BB" w:rsidRDefault="001651BB" w:rsidP="001651BB"/>
                        <w:p w14:paraId="1ED0AE0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6B15627" w14:textId="77777777" w:rsidR="001651BB" w:rsidRDefault="001651BB" w:rsidP="001651BB"/>
                        <w:p w14:paraId="1C42E991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E071985" w14:textId="77777777" w:rsidR="001651BB" w:rsidRDefault="001651BB" w:rsidP="001651BB"/>
                        <w:p w14:paraId="016AE5DA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D008A33" w14:textId="77777777" w:rsidR="001651BB" w:rsidRDefault="001651BB" w:rsidP="001651BB"/>
                        <w:p w14:paraId="18C2B49A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0973085" w14:textId="77777777" w:rsidR="001651BB" w:rsidRDefault="001651BB" w:rsidP="001651BB"/>
                        <w:p w14:paraId="432D171D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3DC813D" w14:textId="77777777" w:rsidR="001651BB" w:rsidRDefault="001651BB" w:rsidP="001651BB"/>
                        <w:p w14:paraId="2D56CDF7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628372C" w14:textId="77777777" w:rsidR="001651BB" w:rsidRDefault="001651BB" w:rsidP="001651BB"/>
                        <w:p w14:paraId="7FD986E5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718FF65" w14:textId="77777777" w:rsidR="001651BB" w:rsidRDefault="001651BB" w:rsidP="001651BB"/>
                        <w:p w14:paraId="750A976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260840C" w14:textId="77777777" w:rsidR="001651BB" w:rsidRDefault="001651BB" w:rsidP="001651BB"/>
                        <w:p w14:paraId="3BB68A9D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4F08319" w14:textId="77777777" w:rsidR="001651BB" w:rsidRDefault="001651BB" w:rsidP="001651BB"/>
                        <w:p w14:paraId="79E23CA8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773DEC6B" w14:textId="77777777" w:rsidR="001651BB" w:rsidRDefault="001651BB" w:rsidP="001651BB"/>
                        <w:p w14:paraId="1DA3BA96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2D39CDC2" w14:textId="77777777" w:rsidR="001651BB" w:rsidRDefault="001651BB" w:rsidP="001651BB"/>
                        <w:p w14:paraId="1D9746F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F8A7A79" w14:textId="77777777" w:rsidR="001651BB" w:rsidRDefault="001651BB" w:rsidP="001651BB"/>
                        <w:p w14:paraId="0E8960C2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7519C10" w14:textId="77777777" w:rsidR="001651BB" w:rsidRDefault="001651BB" w:rsidP="001651BB"/>
                        <w:p w14:paraId="20DCE463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53263E2" w14:textId="77777777" w:rsidR="001651BB" w:rsidRDefault="001651BB" w:rsidP="001651BB"/>
                        <w:p w14:paraId="092EBE9B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6152EA31" w14:textId="77777777" w:rsidR="001651BB" w:rsidRDefault="001651BB" w:rsidP="001651BB"/>
                        <w:p w14:paraId="44EF483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2AB368B0" w14:textId="77777777" w:rsidR="001651BB" w:rsidRDefault="001651BB" w:rsidP="001651BB"/>
                        <w:p w14:paraId="3FC3EC92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A578590" w14:textId="77777777" w:rsidR="001651BB" w:rsidRDefault="001651BB" w:rsidP="001651BB"/>
                        <w:p w14:paraId="6AABCE0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C0D131A" w14:textId="77777777" w:rsidR="001651BB" w:rsidRDefault="001651BB" w:rsidP="001651BB"/>
                        <w:p w14:paraId="7CA2BDBC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A55C7B7" w14:textId="77777777" w:rsidR="001651BB" w:rsidRDefault="001651BB" w:rsidP="001651BB"/>
                        <w:p w14:paraId="17DB790C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9BF725C" w14:textId="77777777" w:rsidR="001651BB" w:rsidRDefault="001651BB" w:rsidP="001651BB"/>
                        <w:p w14:paraId="20932BA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8FFA081" w14:textId="77777777" w:rsidR="001651BB" w:rsidRDefault="001651BB" w:rsidP="001651BB"/>
                        <w:p w14:paraId="11BD5D17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28A9083C" w14:textId="77777777" w:rsidR="001651BB" w:rsidRDefault="001651BB" w:rsidP="001651BB"/>
                        <w:p w14:paraId="77ADA735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BF48C0C" w14:textId="77777777" w:rsidR="001651BB" w:rsidRDefault="001651BB" w:rsidP="001651BB"/>
                        <w:p w14:paraId="4FAD827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E742FAE" w14:textId="77777777" w:rsidR="001651BB" w:rsidRDefault="001651BB" w:rsidP="001651BB"/>
                        <w:p w14:paraId="5A56157A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382DF69" w14:textId="77777777" w:rsidR="001651BB" w:rsidRDefault="001651BB" w:rsidP="001651BB"/>
                        <w:p w14:paraId="3EC17CD0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1FDDFDD9" w14:textId="77777777" w:rsidR="001651BB" w:rsidRDefault="001651BB" w:rsidP="001651BB"/>
                        <w:p w14:paraId="22602FD9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F184C48" w14:textId="77777777" w:rsidR="001651BB" w:rsidRDefault="001651BB" w:rsidP="001651BB"/>
                        <w:p w14:paraId="423345B1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4405617B" w14:textId="77777777" w:rsidR="001651BB" w:rsidRDefault="001651BB" w:rsidP="001651BB"/>
                        <w:p w14:paraId="1D797EC8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590182FD" w14:textId="77777777" w:rsidR="001651BB" w:rsidRDefault="001651BB" w:rsidP="001651BB"/>
                        <w:p w14:paraId="2A0B16ED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067B54F9" w14:textId="77777777" w:rsidR="001651BB" w:rsidRDefault="001651BB" w:rsidP="001651BB"/>
                        <w:p w14:paraId="447783E3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380B747B" w14:textId="77777777" w:rsidR="001651BB" w:rsidRDefault="001651BB" w:rsidP="001651BB"/>
                        <w:p w14:paraId="2A80646F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  <w:p w14:paraId="1A99B052" w14:textId="77777777" w:rsidR="001651BB" w:rsidRDefault="001651BB" w:rsidP="001651BB"/>
                        <w:p w14:paraId="150E03E5" w14:textId="77777777" w:rsidR="001651BB" w:rsidRDefault="001651BB" w:rsidP="001651BB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36"/>
                              <w:szCs w:val="36"/>
                              <w:rtl/>
                            </w:rPr>
                            <w:t>نشاط</w:t>
                          </w:r>
                        </w:p>
                      </w:txbxContent>
                    </v:textbox>
                  </v:shape>
                </v:group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صورة 2283" o:spid="_x0000_s1049" type="#_x0000_t75" style="position:absolute;left:7384;width:5495;height:6152;rotation:-1392790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">
                  <v:imagedata r:id="rId9" o:title="" cropbottom="-4983f" cropleft="15472f" cropright="14264f"/>
                </v:shape>
              </v:group>
            </w:pict>
          </mc:Fallback>
        </mc:AlternateContent>
      </w:r>
    </w:p>
    <w:p w14:paraId="596F20CC" w14:textId="5F19842C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sz w:val="32"/>
          <w:szCs w:val="32"/>
          <w:rtl/>
        </w:rPr>
        <w:tab/>
      </w:r>
    </w:p>
    <w:p w14:paraId="70F06FC9" w14:textId="77777777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5945A2ED" w14:textId="370D259F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091015C4" w14:textId="533B40B6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61D7F963" w14:textId="4A612A5D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20367AFF" w14:textId="0822E073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36D94437" w14:textId="56A186DC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458BBA29" w14:textId="3E241783" w:rsidR="00274832" w:rsidRDefault="00EF0095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 wp14:anchorId="254B1010" wp14:editId="69F47189">
                <wp:simplePos x="0" y="0"/>
                <wp:positionH relativeFrom="column">
                  <wp:posOffset>726440</wp:posOffset>
                </wp:positionH>
                <wp:positionV relativeFrom="paragraph">
                  <wp:posOffset>233045</wp:posOffset>
                </wp:positionV>
                <wp:extent cx="6197212" cy="1082040"/>
                <wp:effectExtent l="0" t="0" r="13335" b="60960"/>
                <wp:wrapNone/>
                <wp:docPr id="956" name="مربع نص 9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7212" cy="10820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9E1E218" w14:textId="2DF4F507" w:rsidR="00B5298A" w:rsidRPr="00EF0095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EF009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لقد لاحظت أنك ما إن تدرج الجدول حتر يضيف لك الوورد تبويبي تصميم و تخطيط </w:t>
                            </w: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أدوات </w:t>
                            </w:r>
                            <w:r w:rsidRPr="00EF009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الجدول</w:t>
                            </w: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كما في الشكل أدناه</w:t>
                            </w:r>
                          </w:p>
                          <w:p w14:paraId="59AB6DFC" w14:textId="77777777" w:rsidR="00B5298A" w:rsidRDefault="00B5298A"/>
                          <w:p w14:paraId="4FE151BA" w14:textId="20A75063" w:rsidR="00B5298A" w:rsidRPr="00EF0095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EF0095">
                              <w:rPr>
                                <w:rFonts w:hint="cs"/>
                                <w:rtl/>
                              </w:rPr>
                              <w:t>تبويب تخطيط (أدوات الجدول)</w:t>
                            </w:r>
                            <w:r w:rsidRPr="00EF009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لقد لاحظت أنك ما إن تدرج الجدول حتر يضيف لك الوورد تبويبي تصميم و تخطيط </w:t>
                            </w: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أدوات </w:t>
                            </w:r>
                            <w:r w:rsidRPr="00EF009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الجدول</w:t>
                            </w: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كما في الشكل أدناه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4B1010" id="مربع نص 956" o:spid="_x0000_s1050" type="#_x0000_t202" style="position:absolute;left:0;text-align:left;margin-left:57.2pt;margin-top:18.35pt;width:487.95pt;height:85.2pt;z-index:251440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" filled="f" stroked="f" strokeweight=".5pt">
                <v:shadow on="t" color="black" opacity="26214f" origin="-.5,-.5" offset=".74836mm,.74836mm"/>
                <v:textbox>
                  <w:txbxContent>
                    <w:p w14:paraId="29E1E218" w14:textId="2DF4F507" w:rsidR="00B5298A" w:rsidRPr="00EF0095" w:rsidRDefault="00B5298A">
                      <w:pPr>
                        <w:rPr>
                          <w:sz w:val="24"/>
                          <w:szCs w:val="24"/>
                        </w:rPr>
                      </w:pPr>
                      <w:r w:rsidRPr="00EF009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لقد لاحظت أنك ما إن تدرج الجدول حتر يضيف لك الوورد تبويبي تصميم و تخطيط </w:t>
                      </w: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أدوات </w:t>
                      </w:r>
                      <w:r w:rsidRPr="00EF0095">
                        <w:rPr>
                          <w:rFonts w:hint="cs"/>
                          <w:sz w:val="24"/>
                          <w:szCs w:val="24"/>
                          <w:rtl/>
                        </w:rPr>
                        <w:t>الجدول</w:t>
                      </w: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كما في الشكل أدناه</w:t>
                      </w:r>
                    </w:p>
                    <w:p w14:paraId="59AB6DFC" w14:textId="77777777" w:rsidR="00B5298A" w:rsidRDefault="00B5298A"/>
                    <w:p w14:paraId="4FE151BA" w14:textId="20A75063" w:rsidR="00B5298A" w:rsidRPr="00EF0095" w:rsidRDefault="00B5298A">
                      <w:pPr>
                        <w:rPr>
                          <w:sz w:val="24"/>
                          <w:szCs w:val="24"/>
                        </w:rPr>
                      </w:pPr>
                      <w:r w:rsidRPr="00EF0095">
                        <w:rPr>
                          <w:rFonts w:hint="cs"/>
                          <w:rtl/>
                        </w:rPr>
                        <w:t>تبويب تخطيط (أدوات الجدول)</w:t>
                      </w:r>
                      <w:r w:rsidRPr="00EF009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لقد لاحظت أنك ما إن تدرج الجدول حتر يضيف لك الوورد تبويبي تصميم و تخطيط </w:t>
                      </w: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أدوات </w:t>
                      </w:r>
                      <w:r w:rsidRPr="00EF0095">
                        <w:rPr>
                          <w:rFonts w:hint="cs"/>
                          <w:sz w:val="24"/>
                          <w:szCs w:val="24"/>
                          <w:rtl/>
                        </w:rPr>
                        <w:t>الجدول</w:t>
                      </w: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كما في الشكل أدناه</w:t>
                      </w:r>
                    </w:p>
                  </w:txbxContent>
                </v:textbox>
              </v:shape>
            </w:pict>
          </mc:Fallback>
        </mc:AlternateContent>
      </w:r>
    </w:p>
    <w:p w14:paraId="4D5F9BBC" w14:textId="0E690E58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09741BDE" w14:textId="0010A1B8" w:rsidR="00274832" w:rsidRDefault="00274832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21F16507" w14:textId="7FA58DDA" w:rsidR="00D25FC4" w:rsidRDefault="00CA1585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 wp14:anchorId="1CAC460C" wp14:editId="61B4962B">
                <wp:simplePos x="0" y="0"/>
                <wp:positionH relativeFrom="column">
                  <wp:posOffset>4345940</wp:posOffset>
                </wp:positionH>
                <wp:positionV relativeFrom="paragraph">
                  <wp:posOffset>299720</wp:posOffset>
                </wp:positionV>
                <wp:extent cx="2596515" cy="572135"/>
                <wp:effectExtent l="0" t="0" r="13335" b="56515"/>
                <wp:wrapNone/>
                <wp:docPr id="21729" name="مربع نص 217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6515" cy="5721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798DDF56" w14:textId="77777777" w:rsidR="00B5298A" w:rsidRPr="00EF0095" w:rsidRDefault="00B5298A" w:rsidP="00C272D8">
                            <w:pPr>
                              <w:pStyle w:val="3"/>
                            </w:pPr>
                            <w:r w:rsidRPr="00EF0095">
                              <w:rPr>
                                <w:rFonts w:hint="cs"/>
                                <w:rtl/>
                              </w:rPr>
                              <w:t>تبويب تخطيط (أدوات الجدول)</w:t>
                            </w:r>
                          </w:p>
                          <w:p w14:paraId="52BDE180" w14:textId="77777777" w:rsidR="00B5298A" w:rsidRPr="00EF0095" w:rsidRDefault="00B5298A" w:rsidP="006866CB">
                            <w:pPr>
                              <w:pStyle w:val="3"/>
                            </w:pPr>
                          </w:p>
                          <w:p w14:paraId="5980BDB2" w14:textId="77777777" w:rsidR="00B5298A" w:rsidRDefault="00B5298A"/>
                          <w:p w14:paraId="71632FD8" w14:textId="3AFA3978" w:rsidR="00B5298A" w:rsidRPr="00EF0095" w:rsidRDefault="00B5298A" w:rsidP="00C272D8">
                            <w:pPr>
                              <w:pStyle w:val="3"/>
                            </w:pPr>
                            <w:r w:rsidRPr="00EF0095">
                              <w:rPr>
                                <w:rFonts w:hint="cs"/>
                                <w:rtl/>
                              </w:rPr>
                              <w:t>تبويب تخطيط (أدوات الجدول)تبويب تخطيط (أدوات الجدول)</w:t>
                            </w:r>
                          </w:p>
                          <w:p w14:paraId="0243402D" w14:textId="4D23CC58" w:rsidR="00B5298A" w:rsidRPr="00EF0095" w:rsidRDefault="00B5298A" w:rsidP="006866CB">
                            <w:pPr>
                              <w:pStyle w:val="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C460C" id="مربع نص 21729" o:spid="_x0000_s1051" type="#_x0000_t202" style="position:absolute;left:0;text-align:left;margin-left:342.2pt;margin-top:23.6pt;width:204.45pt;height:45.05pt;z-index:2514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" filled="f" stroked="f" strokeweight=".5pt">
                <v:shadow on="t" color="black" opacity="26214f" origin="-.5,-.5" offset=".74836mm,.74836mm"/>
                <v:textbox>
                  <w:txbxContent>
                    <w:p w14:paraId="798DDF56" w14:textId="77777777" w:rsidR="00B5298A" w:rsidRPr="00EF0095" w:rsidRDefault="00B5298A" w:rsidP="00C272D8">
                      <w:pPr>
                        <w:pStyle w:val="3"/>
                      </w:pPr>
                      <w:r w:rsidRPr="00EF0095">
                        <w:rPr>
                          <w:rFonts w:hint="cs"/>
                          <w:rtl/>
                        </w:rPr>
                        <w:t>تبويب تخطيط (أدوات الجدول)</w:t>
                      </w:r>
                    </w:p>
                    <w:p w14:paraId="52BDE180" w14:textId="77777777" w:rsidR="00B5298A" w:rsidRPr="00EF0095" w:rsidRDefault="00B5298A" w:rsidP="006866CB">
                      <w:pPr>
                        <w:pStyle w:val="3"/>
                      </w:pPr>
                    </w:p>
                    <w:p w14:paraId="5980BDB2" w14:textId="77777777" w:rsidR="00B5298A" w:rsidRDefault="00B5298A"/>
                    <w:p w14:paraId="71632FD8" w14:textId="3AFA3978" w:rsidR="00B5298A" w:rsidRPr="00EF0095" w:rsidRDefault="00B5298A" w:rsidP="00C272D8">
                      <w:pPr>
                        <w:pStyle w:val="3"/>
                      </w:pPr>
                      <w:r w:rsidRPr="00EF0095">
                        <w:rPr>
                          <w:rFonts w:hint="cs"/>
                          <w:rtl/>
                        </w:rPr>
                        <w:t>تبويب تخطيط (أدوات الجدول)تبويب تخطيط (أدوات الجدول)</w:t>
                      </w:r>
                    </w:p>
                    <w:p w14:paraId="0243402D" w14:textId="4D23CC58" w:rsidR="00B5298A" w:rsidRPr="00EF0095" w:rsidRDefault="00B5298A" w:rsidP="006866CB">
                      <w:pPr>
                        <w:pStyle w:val="3"/>
                      </w:pPr>
                    </w:p>
                  </w:txbxContent>
                </v:textbox>
              </v:shape>
            </w:pict>
          </mc:Fallback>
        </mc:AlternateContent>
      </w:r>
    </w:p>
    <w:p w14:paraId="4B7BE7ED" w14:textId="1E6ABB71" w:rsidR="00EF0095" w:rsidRDefault="00EF0095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</w:p>
    <w:p w14:paraId="70057485" w14:textId="69DB0135" w:rsidR="00EF0095" w:rsidRDefault="00FE6C75" w:rsidP="00274832">
      <w:pPr>
        <w:tabs>
          <w:tab w:val="left" w:pos="7874"/>
        </w:tabs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 wp14:anchorId="1008A1DA" wp14:editId="67F1E40F">
                <wp:simplePos x="0" y="0"/>
                <wp:positionH relativeFrom="column">
                  <wp:posOffset>970280</wp:posOffset>
                </wp:positionH>
                <wp:positionV relativeFrom="paragraph">
                  <wp:posOffset>48260</wp:posOffset>
                </wp:positionV>
                <wp:extent cx="729615" cy="1798320"/>
                <wp:effectExtent l="0" t="0" r="13335" b="11430"/>
                <wp:wrapNone/>
                <wp:docPr id="21741" name="مربع نص 217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9615" cy="17983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txbx>
                        <w:txbxContent>
                          <w:p w14:paraId="62587CAB" w14:textId="77EA38EF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7B3A7F9" w14:textId="77777777" w:rsidR="00B5298A" w:rsidRDefault="00B5298A"/>
                          <w:p w14:paraId="42400553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D192363" w14:textId="77777777" w:rsidR="00B5298A" w:rsidRDefault="00B5298A"/>
                          <w:p w14:paraId="386F4576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FC8980F" w14:textId="77777777" w:rsidR="00B5298A" w:rsidRDefault="00B5298A"/>
                          <w:p w14:paraId="6D7E494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0CDC365" w14:textId="77777777" w:rsidR="00B5298A" w:rsidRDefault="00B5298A"/>
                          <w:p w14:paraId="10CDBFC1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041FC38" w14:textId="77777777" w:rsidR="00B5298A" w:rsidRDefault="00B5298A"/>
                          <w:p w14:paraId="3E75D78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9D9E7BA" w14:textId="77777777" w:rsidR="00B5298A" w:rsidRDefault="00B5298A"/>
                          <w:p w14:paraId="479B9F5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83BAA9D" w14:textId="77777777" w:rsidR="00B5298A" w:rsidRDefault="00B5298A"/>
                          <w:p w14:paraId="640D07C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62EF2BDC" w14:textId="77777777" w:rsidR="00B5298A" w:rsidRDefault="00B5298A"/>
                          <w:p w14:paraId="0C72925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2648093" w14:textId="77777777" w:rsidR="00B5298A" w:rsidRDefault="00B5298A"/>
                          <w:p w14:paraId="04A55C0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6C7223F" w14:textId="77777777" w:rsidR="00B5298A" w:rsidRDefault="00B5298A"/>
                          <w:p w14:paraId="3079B83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89CA39E" w14:textId="77777777" w:rsidR="00B5298A" w:rsidRDefault="00B5298A"/>
                          <w:p w14:paraId="3C3DC07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80E37F4" w14:textId="77777777" w:rsidR="00B5298A" w:rsidRDefault="00B5298A"/>
                          <w:p w14:paraId="44855C7D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B3A00E0" w14:textId="77777777" w:rsidR="00B5298A" w:rsidRDefault="00B5298A"/>
                          <w:p w14:paraId="0B406692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0ABB6AC" w14:textId="77777777" w:rsidR="00B5298A" w:rsidRDefault="00B5298A"/>
                          <w:p w14:paraId="168BB0D7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80BDF1B" w14:textId="77777777" w:rsidR="00B5298A" w:rsidRDefault="00B5298A"/>
                          <w:p w14:paraId="4A7ACEB9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645966B9" w14:textId="77777777" w:rsidR="00B5298A" w:rsidRDefault="00B5298A"/>
                          <w:p w14:paraId="54C6A70A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640310AF" w14:textId="77777777" w:rsidR="00B5298A" w:rsidRDefault="00B5298A"/>
                          <w:p w14:paraId="64A3F28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09CD10F" w14:textId="77777777" w:rsidR="00B5298A" w:rsidRDefault="00B5298A"/>
                          <w:p w14:paraId="1B0CEB04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9A0C5A1" w14:textId="77777777" w:rsidR="00B5298A" w:rsidRDefault="00B5298A"/>
                          <w:p w14:paraId="07CA9A47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28D5D6E" w14:textId="77777777" w:rsidR="00B5298A" w:rsidRDefault="00B5298A"/>
                          <w:p w14:paraId="0445EAF4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95349A5" w14:textId="77777777" w:rsidR="00B5298A" w:rsidRDefault="00B5298A"/>
                          <w:p w14:paraId="5B3CEF7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BBC4D9A" w14:textId="77777777" w:rsidR="00B5298A" w:rsidRDefault="00B5298A"/>
                          <w:p w14:paraId="11F9F2ED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CE929BE" w14:textId="77777777" w:rsidR="00B5298A" w:rsidRDefault="00B5298A"/>
                          <w:p w14:paraId="57F327FA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6518660" w14:textId="77777777" w:rsidR="00B5298A" w:rsidRDefault="00B5298A"/>
                          <w:p w14:paraId="209CE193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D868FEE" w14:textId="77777777" w:rsidR="00B5298A" w:rsidRDefault="00B5298A"/>
                          <w:p w14:paraId="6E4C7AE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7139071" w14:textId="77777777" w:rsidR="00B5298A" w:rsidRDefault="00B5298A"/>
                          <w:p w14:paraId="1498EC3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9AB8194" w14:textId="77777777" w:rsidR="00B5298A" w:rsidRDefault="00B5298A"/>
                          <w:p w14:paraId="5396E50E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EDE1F34" w14:textId="77777777" w:rsidR="00B5298A" w:rsidRDefault="00B5298A"/>
                          <w:p w14:paraId="0A5FF4E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E43ABD9" w14:textId="77777777" w:rsidR="00B5298A" w:rsidRDefault="00B5298A"/>
                          <w:p w14:paraId="25245A7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EAEFDF0" w14:textId="77777777" w:rsidR="00B5298A" w:rsidRDefault="00B5298A"/>
                          <w:p w14:paraId="1A50CC5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8BAD0BC" w14:textId="77777777" w:rsidR="00B5298A" w:rsidRDefault="00B5298A"/>
                          <w:p w14:paraId="21E69491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5DE311B" w14:textId="77777777" w:rsidR="00B5298A" w:rsidRDefault="00B5298A"/>
                          <w:p w14:paraId="197CCE38" w14:textId="580E95A6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63FFF2FD" w14:textId="77777777" w:rsidR="00B5298A" w:rsidRDefault="00B5298A"/>
                          <w:p w14:paraId="6D19D10A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2755383" w14:textId="77777777" w:rsidR="00B5298A" w:rsidRDefault="00B5298A"/>
                          <w:p w14:paraId="3A118B34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E160FB9" w14:textId="77777777" w:rsidR="00B5298A" w:rsidRDefault="00B5298A"/>
                          <w:p w14:paraId="3F661123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9AC38E4" w14:textId="77777777" w:rsidR="00B5298A" w:rsidRDefault="00B5298A"/>
                          <w:p w14:paraId="6F0F601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BE717D8" w14:textId="77777777" w:rsidR="00B5298A" w:rsidRDefault="00B5298A"/>
                          <w:p w14:paraId="2B8A951C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E870C44" w14:textId="77777777" w:rsidR="00B5298A" w:rsidRDefault="00B5298A"/>
                          <w:p w14:paraId="1DEE7648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603C5915" w14:textId="77777777" w:rsidR="00B5298A" w:rsidRDefault="00B5298A"/>
                          <w:p w14:paraId="06326BED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76308C9" w14:textId="77777777" w:rsidR="00B5298A" w:rsidRDefault="00B5298A"/>
                          <w:p w14:paraId="0D54EEE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0E5CB16A" w14:textId="77777777" w:rsidR="00B5298A" w:rsidRDefault="00B5298A"/>
                          <w:p w14:paraId="150EDF2A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69415D0" w14:textId="77777777" w:rsidR="00B5298A" w:rsidRDefault="00B5298A"/>
                          <w:p w14:paraId="2A15B85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E4C9055" w14:textId="77777777" w:rsidR="00B5298A" w:rsidRDefault="00B5298A"/>
                          <w:p w14:paraId="7A49DA5A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E4AA7DA" w14:textId="77777777" w:rsidR="00B5298A" w:rsidRDefault="00B5298A"/>
                          <w:p w14:paraId="11164B76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F59ABAF" w14:textId="77777777" w:rsidR="00B5298A" w:rsidRDefault="00B5298A"/>
                          <w:p w14:paraId="4E1C2CCB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9EF47E1" w14:textId="77777777" w:rsidR="00B5298A" w:rsidRDefault="00B5298A"/>
                          <w:p w14:paraId="5BA55E4D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21F8876" w14:textId="77777777" w:rsidR="00B5298A" w:rsidRDefault="00B5298A"/>
                          <w:p w14:paraId="3EC3049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A92DF27" w14:textId="77777777" w:rsidR="00B5298A" w:rsidRDefault="00B5298A"/>
                          <w:p w14:paraId="190C11EC" w14:textId="4F87C903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F185150" w14:textId="77777777" w:rsidR="00B5298A" w:rsidRDefault="00B5298A"/>
                          <w:p w14:paraId="62F46E4F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638BD77" w14:textId="77777777" w:rsidR="00B5298A" w:rsidRDefault="00B5298A"/>
                          <w:p w14:paraId="59C9663B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E63C3C5" w14:textId="77777777" w:rsidR="00B5298A" w:rsidRDefault="00B5298A"/>
                          <w:p w14:paraId="745A2A57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2173A46" w14:textId="77777777" w:rsidR="00B5298A" w:rsidRDefault="00B5298A"/>
                          <w:p w14:paraId="10237436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B2DFADB" w14:textId="77777777" w:rsidR="00B5298A" w:rsidRDefault="00B5298A"/>
                          <w:p w14:paraId="6DFD8915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280EF8E" w14:textId="77777777" w:rsidR="00B5298A" w:rsidRDefault="00B5298A"/>
                          <w:p w14:paraId="1772D70E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BB0FDF8" w14:textId="77777777" w:rsidR="00B5298A" w:rsidRDefault="00B5298A"/>
                          <w:p w14:paraId="400BCA51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1F5D5A3F" w14:textId="77777777" w:rsidR="00B5298A" w:rsidRDefault="00B5298A"/>
                          <w:p w14:paraId="09540467" w14:textId="5B5BEE0A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77398C67" w14:textId="77777777" w:rsidR="00B5298A" w:rsidRDefault="00B5298A"/>
                          <w:p w14:paraId="75CC32F7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5CC2F22" w14:textId="77777777" w:rsidR="00B5298A" w:rsidRDefault="00B5298A"/>
                          <w:p w14:paraId="7538F980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25C88EA6" w14:textId="77777777" w:rsidR="00B5298A" w:rsidRDefault="00B5298A"/>
                          <w:p w14:paraId="1A15468E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3D407DAB" w14:textId="77777777" w:rsidR="00B5298A" w:rsidRDefault="00B5298A"/>
                          <w:p w14:paraId="4A70A5BF" w14:textId="6E21D8EB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E936BCC" w14:textId="77777777" w:rsidR="00B5298A" w:rsidRDefault="00B5298A"/>
                          <w:p w14:paraId="589B6206" w14:textId="77777777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5C0C761E" w14:textId="77777777" w:rsidR="00B5298A" w:rsidRDefault="00B5298A"/>
                          <w:p w14:paraId="1A0B5D69" w14:textId="651C32FD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  <w:p w14:paraId="410B3313" w14:textId="77777777" w:rsidR="00B5298A" w:rsidRDefault="00B5298A"/>
                          <w:p w14:paraId="710B17E0" w14:textId="65B34700" w:rsidR="00B5298A" w:rsidRPr="00EF0095" w:rsidRDefault="00B5298A">
                            <w:r w:rsidRPr="00EF0095">
                              <w:rPr>
                                <w:rFonts w:hint="cs"/>
                                <w:rtl/>
                              </w:rPr>
                              <w:t>لجعل خليتين عبارة عن خلية واحدة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08A1DA" id="مربع نص 21741" o:spid="_x0000_s1052" type="#_x0000_t202" style="position:absolute;left:0;text-align:left;margin-left:76.4pt;margin-top:3.8pt;width:57.45pt;height:141.6pt;z-index:251451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" filled="f" strokecolor="#1f4d78 [1608]" strokeweight=".5pt">
                <v:textbox>
                  <w:txbxContent>
                    <w:p w14:paraId="62587CAB" w14:textId="77EA38EF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7B3A7F9" w14:textId="77777777" w:rsidR="00B5298A" w:rsidRDefault="00B5298A"/>
                    <w:p w14:paraId="42400553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D192363" w14:textId="77777777" w:rsidR="00B5298A" w:rsidRDefault="00B5298A"/>
                    <w:p w14:paraId="386F4576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FC8980F" w14:textId="77777777" w:rsidR="00B5298A" w:rsidRDefault="00B5298A"/>
                    <w:p w14:paraId="6D7E494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0CDC365" w14:textId="77777777" w:rsidR="00B5298A" w:rsidRDefault="00B5298A"/>
                    <w:p w14:paraId="10CDBFC1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041FC38" w14:textId="77777777" w:rsidR="00B5298A" w:rsidRDefault="00B5298A"/>
                    <w:p w14:paraId="3E75D78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9D9E7BA" w14:textId="77777777" w:rsidR="00B5298A" w:rsidRDefault="00B5298A"/>
                    <w:p w14:paraId="479B9F5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83BAA9D" w14:textId="77777777" w:rsidR="00B5298A" w:rsidRDefault="00B5298A"/>
                    <w:p w14:paraId="640D07C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62EF2BDC" w14:textId="77777777" w:rsidR="00B5298A" w:rsidRDefault="00B5298A"/>
                    <w:p w14:paraId="0C72925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2648093" w14:textId="77777777" w:rsidR="00B5298A" w:rsidRDefault="00B5298A"/>
                    <w:p w14:paraId="04A55C0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6C7223F" w14:textId="77777777" w:rsidR="00B5298A" w:rsidRDefault="00B5298A"/>
                    <w:p w14:paraId="3079B83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89CA39E" w14:textId="77777777" w:rsidR="00B5298A" w:rsidRDefault="00B5298A"/>
                    <w:p w14:paraId="3C3DC07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80E37F4" w14:textId="77777777" w:rsidR="00B5298A" w:rsidRDefault="00B5298A"/>
                    <w:p w14:paraId="44855C7D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B3A00E0" w14:textId="77777777" w:rsidR="00B5298A" w:rsidRDefault="00B5298A"/>
                    <w:p w14:paraId="0B406692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0ABB6AC" w14:textId="77777777" w:rsidR="00B5298A" w:rsidRDefault="00B5298A"/>
                    <w:p w14:paraId="168BB0D7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80BDF1B" w14:textId="77777777" w:rsidR="00B5298A" w:rsidRDefault="00B5298A"/>
                    <w:p w14:paraId="4A7ACEB9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645966B9" w14:textId="77777777" w:rsidR="00B5298A" w:rsidRDefault="00B5298A"/>
                    <w:p w14:paraId="54C6A70A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640310AF" w14:textId="77777777" w:rsidR="00B5298A" w:rsidRDefault="00B5298A"/>
                    <w:p w14:paraId="64A3F28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09CD10F" w14:textId="77777777" w:rsidR="00B5298A" w:rsidRDefault="00B5298A"/>
                    <w:p w14:paraId="1B0CEB04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9A0C5A1" w14:textId="77777777" w:rsidR="00B5298A" w:rsidRDefault="00B5298A"/>
                    <w:p w14:paraId="07CA9A47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28D5D6E" w14:textId="77777777" w:rsidR="00B5298A" w:rsidRDefault="00B5298A"/>
                    <w:p w14:paraId="0445EAF4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95349A5" w14:textId="77777777" w:rsidR="00B5298A" w:rsidRDefault="00B5298A"/>
                    <w:p w14:paraId="5B3CEF7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BBC4D9A" w14:textId="77777777" w:rsidR="00B5298A" w:rsidRDefault="00B5298A"/>
                    <w:p w14:paraId="11F9F2ED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CE929BE" w14:textId="77777777" w:rsidR="00B5298A" w:rsidRDefault="00B5298A"/>
                    <w:p w14:paraId="57F327FA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6518660" w14:textId="77777777" w:rsidR="00B5298A" w:rsidRDefault="00B5298A"/>
                    <w:p w14:paraId="209CE193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D868FEE" w14:textId="77777777" w:rsidR="00B5298A" w:rsidRDefault="00B5298A"/>
                    <w:p w14:paraId="6E4C7AE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7139071" w14:textId="77777777" w:rsidR="00B5298A" w:rsidRDefault="00B5298A"/>
                    <w:p w14:paraId="1498EC3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9AB8194" w14:textId="77777777" w:rsidR="00B5298A" w:rsidRDefault="00B5298A"/>
                    <w:p w14:paraId="5396E50E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EDE1F34" w14:textId="77777777" w:rsidR="00B5298A" w:rsidRDefault="00B5298A"/>
                    <w:p w14:paraId="0A5FF4E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E43ABD9" w14:textId="77777777" w:rsidR="00B5298A" w:rsidRDefault="00B5298A"/>
                    <w:p w14:paraId="25245A7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EAEFDF0" w14:textId="77777777" w:rsidR="00B5298A" w:rsidRDefault="00B5298A"/>
                    <w:p w14:paraId="1A50CC5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8BAD0BC" w14:textId="77777777" w:rsidR="00B5298A" w:rsidRDefault="00B5298A"/>
                    <w:p w14:paraId="21E69491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5DE311B" w14:textId="77777777" w:rsidR="00B5298A" w:rsidRDefault="00B5298A"/>
                    <w:p w14:paraId="197CCE38" w14:textId="580E95A6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63FFF2FD" w14:textId="77777777" w:rsidR="00B5298A" w:rsidRDefault="00B5298A"/>
                    <w:p w14:paraId="6D19D10A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2755383" w14:textId="77777777" w:rsidR="00B5298A" w:rsidRDefault="00B5298A"/>
                    <w:p w14:paraId="3A118B34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E160FB9" w14:textId="77777777" w:rsidR="00B5298A" w:rsidRDefault="00B5298A"/>
                    <w:p w14:paraId="3F661123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9AC38E4" w14:textId="77777777" w:rsidR="00B5298A" w:rsidRDefault="00B5298A"/>
                    <w:p w14:paraId="6F0F601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BE717D8" w14:textId="77777777" w:rsidR="00B5298A" w:rsidRDefault="00B5298A"/>
                    <w:p w14:paraId="2B8A951C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E870C44" w14:textId="77777777" w:rsidR="00B5298A" w:rsidRDefault="00B5298A"/>
                    <w:p w14:paraId="1DEE7648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603C5915" w14:textId="77777777" w:rsidR="00B5298A" w:rsidRDefault="00B5298A"/>
                    <w:p w14:paraId="06326BED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76308C9" w14:textId="77777777" w:rsidR="00B5298A" w:rsidRDefault="00B5298A"/>
                    <w:p w14:paraId="0D54EEE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0E5CB16A" w14:textId="77777777" w:rsidR="00B5298A" w:rsidRDefault="00B5298A"/>
                    <w:p w14:paraId="150EDF2A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69415D0" w14:textId="77777777" w:rsidR="00B5298A" w:rsidRDefault="00B5298A"/>
                    <w:p w14:paraId="2A15B85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E4C9055" w14:textId="77777777" w:rsidR="00B5298A" w:rsidRDefault="00B5298A"/>
                    <w:p w14:paraId="7A49DA5A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E4AA7DA" w14:textId="77777777" w:rsidR="00B5298A" w:rsidRDefault="00B5298A"/>
                    <w:p w14:paraId="11164B76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F59ABAF" w14:textId="77777777" w:rsidR="00B5298A" w:rsidRDefault="00B5298A"/>
                    <w:p w14:paraId="4E1C2CCB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9EF47E1" w14:textId="77777777" w:rsidR="00B5298A" w:rsidRDefault="00B5298A"/>
                    <w:p w14:paraId="5BA55E4D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21F8876" w14:textId="77777777" w:rsidR="00B5298A" w:rsidRDefault="00B5298A"/>
                    <w:p w14:paraId="3EC3049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A92DF27" w14:textId="77777777" w:rsidR="00B5298A" w:rsidRDefault="00B5298A"/>
                    <w:p w14:paraId="190C11EC" w14:textId="4F87C903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F185150" w14:textId="77777777" w:rsidR="00B5298A" w:rsidRDefault="00B5298A"/>
                    <w:p w14:paraId="62F46E4F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638BD77" w14:textId="77777777" w:rsidR="00B5298A" w:rsidRDefault="00B5298A"/>
                    <w:p w14:paraId="59C9663B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E63C3C5" w14:textId="77777777" w:rsidR="00B5298A" w:rsidRDefault="00B5298A"/>
                    <w:p w14:paraId="745A2A57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2173A46" w14:textId="77777777" w:rsidR="00B5298A" w:rsidRDefault="00B5298A"/>
                    <w:p w14:paraId="10237436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B2DFADB" w14:textId="77777777" w:rsidR="00B5298A" w:rsidRDefault="00B5298A"/>
                    <w:p w14:paraId="6DFD8915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280EF8E" w14:textId="77777777" w:rsidR="00B5298A" w:rsidRDefault="00B5298A"/>
                    <w:p w14:paraId="1772D70E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BB0FDF8" w14:textId="77777777" w:rsidR="00B5298A" w:rsidRDefault="00B5298A"/>
                    <w:p w14:paraId="400BCA51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1F5D5A3F" w14:textId="77777777" w:rsidR="00B5298A" w:rsidRDefault="00B5298A"/>
                    <w:p w14:paraId="09540467" w14:textId="5B5BEE0A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77398C67" w14:textId="77777777" w:rsidR="00B5298A" w:rsidRDefault="00B5298A"/>
                    <w:p w14:paraId="75CC32F7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5CC2F22" w14:textId="77777777" w:rsidR="00B5298A" w:rsidRDefault="00B5298A"/>
                    <w:p w14:paraId="7538F980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25C88EA6" w14:textId="77777777" w:rsidR="00B5298A" w:rsidRDefault="00B5298A"/>
                    <w:p w14:paraId="1A15468E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3D407DAB" w14:textId="77777777" w:rsidR="00B5298A" w:rsidRDefault="00B5298A"/>
                    <w:p w14:paraId="4A70A5BF" w14:textId="6E21D8EB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E936BCC" w14:textId="77777777" w:rsidR="00B5298A" w:rsidRDefault="00B5298A"/>
                    <w:p w14:paraId="589B6206" w14:textId="77777777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5C0C761E" w14:textId="77777777" w:rsidR="00B5298A" w:rsidRDefault="00B5298A"/>
                    <w:p w14:paraId="1A0B5D69" w14:textId="651C32FD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  <w:p w14:paraId="410B3313" w14:textId="77777777" w:rsidR="00B5298A" w:rsidRDefault="00B5298A"/>
                    <w:p w14:paraId="710B17E0" w14:textId="65B34700" w:rsidR="00B5298A" w:rsidRPr="00EF0095" w:rsidRDefault="00B5298A">
                      <w:r w:rsidRPr="00EF0095">
                        <w:rPr>
                          <w:rFonts w:hint="cs"/>
                          <w:rtl/>
                        </w:rPr>
                        <w:t>لجعل خليتين عبارة عن خلية واحدة</w:t>
                      </w:r>
                    </w:p>
                  </w:txbxContent>
                </v:textbox>
              </v:shape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 wp14:anchorId="6A6B0DBA" wp14:editId="45C6F7A1">
                <wp:simplePos x="0" y="0"/>
                <wp:positionH relativeFrom="column">
                  <wp:posOffset>3979768</wp:posOffset>
                </wp:positionH>
                <wp:positionV relativeFrom="paragraph">
                  <wp:posOffset>306362</wp:posOffset>
                </wp:positionV>
                <wp:extent cx="0" cy="559881"/>
                <wp:effectExtent l="0" t="0" r="38100" b="31115"/>
                <wp:wrapNone/>
                <wp:docPr id="21745" name="رابط مستقيم 217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988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7D9D40" id="رابط مستقيم 21745" o:spid="_x0000_s1026" style="position:absolute;left:0;text-align:left;z-index:251455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3.35pt,24.1pt" to="313.35pt,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" strokecolor="#1f4d78 [1608]" strokeweight=".5pt">
                <v:stroke joinstyle="miter"/>
              </v:line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 wp14:anchorId="0E3ABFC4" wp14:editId="7D16AFB4">
                <wp:simplePos x="0" y="0"/>
                <wp:positionH relativeFrom="column">
                  <wp:posOffset>6634710</wp:posOffset>
                </wp:positionH>
                <wp:positionV relativeFrom="paragraph">
                  <wp:posOffset>306362</wp:posOffset>
                </wp:positionV>
                <wp:extent cx="0" cy="551643"/>
                <wp:effectExtent l="0" t="0" r="38100" b="20320"/>
                <wp:wrapNone/>
                <wp:docPr id="21742" name="رابط مستقيم 217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1643"/>
                        </a:xfrm>
                        <a:prstGeom prst="line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41D839" id="رابط مستقيم 21742" o:spid="_x0000_s1026" style="position:absolute;left:0;text-align:left;z-index:251452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2.4pt,24.1pt" to="522.4pt,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" strokecolor="#c00000" strokeweight=".5pt">
                <v:stroke joinstyle="miter"/>
              </v:line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 wp14:anchorId="5791D4E7" wp14:editId="6A5F92E2">
                <wp:simplePos x="0" y="0"/>
                <wp:positionH relativeFrom="column">
                  <wp:posOffset>3584352</wp:posOffset>
                </wp:positionH>
                <wp:positionV relativeFrom="paragraph">
                  <wp:posOffset>166027</wp:posOffset>
                </wp:positionV>
                <wp:extent cx="675503" cy="140335"/>
                <wp:effectExtent l="0" t="0" r="10795" b="12065"/>
                <wp:wrapNone/>
                <wp:docPr id="21736" name="مستطيل 217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503" cy="14033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629CCD" id="مستطيل 21736" o:spid="_x0000_s1026" style="position:absolute;left:0;text-align:left;margin-left:282.25pt;margin-top:13.05pt;width:53.2pt;height:11.05pt;z-index:2514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" filled="f" strokecolor="#1f4d78 [1608]" strokeweight="1pt"/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 wp14:anchorId="653B5E95" wp14:editId="6F92EA19">
                <wp:simplePos x="0" y="0"/>
                <wp:positionH relativeFrom="column">
                  <wp:posOffset>4259855</wp:posOffset>
                </wp:positionH>
                <wp:positionV relativeFrom="paragraph">
                  <wp:posOffset>166027</wp:posOffset>
                </wp:positionV>
                <wp:extent cx="823783" cy="513406"/>
                <wp:effectExtent l="0" t="0" r="14605" b="20320"/>
                <wp:wrapNone/>
                <wp:docPr id="21735" name="مستطيل 217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3783" cy="513406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C86107" id="مستطيل 21735" o:spid="_x0000_s1026" style="position:absolute;left:0;text-align:left;margin-left:335.4pt;margin-top:13.05pt;width:64.85pt;height:40.45pt;z-index:2514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" filled="f" strokecolor="#bf8f00 [2407]" strokeweight="1pt"/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 wp14:anchorId="69299475" wp14:editId="722BC6E7">
                <wp:simplePos x="0" y="0"/>
                <wp:positionH relativeFrom="column">
                  <wp:posOffset>5381889</wp:posOffset>
                </wp:positionH>
                <wp:positionV relativeFrom="paragraph">
                  <wp:posOffset>166027</wp:posOffset>
                </wp:positionV>
                <wp:extent cx="582580" cy="513406"/>
                <wp:effectExtent l="0" t="0" r="27305" b="20320"/>
                <wp:wrapNone/>
                <wp:docPr id="21734" name="مستطيل 217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580" cy="513406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DB0562" id="مستطيل 21734" o:spid="_x0000_s1026" style="position:absolute;left:0;text-align:left;margin-left:423.75pt;margin-top:13.05pt;width:45.85pt;height:40.45pt;z-index:2514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" filled="f" strokecolor="#92d050" strokeweight="1pt"/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 wp14:anchorId="100B1D7F" wp14:editId="147A75A5">
                <wp:simplePos x="0" y="0"/>
                <wp:positionH relativeFrom="column">
                  <wp:posOffset>6006276</wp:posOffset>
                </wp:positionH>
                <wp:positionV relativeFrom="paragraph">
                  <wp:posOffset>165512</wp:posOffset>
                </wp:positionV>
                <wp:extent cx="776691" cy="140558"/>
                <wp:effectExtent l="0" t="0" r="23495" b="12065"/>
                <wp:wrapNone/>
                <wp:docPr id="21733" name="مستطيل 21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6691" cy="140558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7848BD" id="مستطيل 21733" o:spid="_x0000_s1026" style="position:absolute;left:0;text-align:left;margin-left:472.95pt;margin-top:13.05pt;width:61.15pt;height:11.05pt;z-index:251444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" filled="f" strokecolor="#c00000" strokeweight="1pt"/>
            </w:pict>
          </mc:Fallback>
        </mc:AlternateContent>
      </w:r>
    </w:p>
    <w:p w14:paraId="1BE83C58" w14:textId="381C0649" w:rsidR="00274832" w:rsidRDefault="00D25FC4" w:rsidP="00274832">
      <w:pPr>
        <w:tabs>
          <w:tab w:val="left" w:pos="7874"/>
        </w:tabs>
        <w:rPr>
          <w:rFonts w:asciiTheme="minorBidi" w:hAnsiTheme="minorBidi" w:cs="Arial"/>
          <w:sz w:val="32"/>
          <w:szCs w:val="32"/>
          <w:rtl/>
        </w:rPr>
      </w:pPr>
      <w:r w:rsidRPr="00D25FC4">
        <w:rPr>
          <w:rFonts w:asciiTheme="minorBidi" w:hAnsiTheme="minorBidi" w:cs="Arial"/>
          <w:sz w:val="32"/>
          <w:szCs w:val="32"/>
          <w:rtl/>
        </w:rPr>
        <w:t xml:space="preserve"> </w: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 wp14:anchorId="1776E031" wp14:editId="38FFF9CF">
                <wp:simplePos x="0" y="0"/>
                <wp:positionH relativeFrom="column">
                  <wp:posOffset>3057130</wp:posOffset>
                </wp:positionH>
                <wp:positionV relativeFrom="paragraph">
                  <wp:posOffset>240991</wp:posOffset>
                </wp:positionV>
                <wp:extent cx="0" cy="271557"/>
                <wp:effectExtent l="0" t="0" r="38100" b="33655"/>
                <wp:wrapNone/>
                <wp:docPr id="21748" name="رابط مستقيم 217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1557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6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3B02B2" id="رابط مستقيم 21748" o:spid="_x0000_s1026" style="position:absolute;left:0;text-align:left;z-index:251458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7pt,19pt" to="240.7pt,4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" strokecolor="#f06" strokeweight=".5pt">
                <v:stroke joinstyle="miter"/>
              </v:line>
            </w:pict>
          </mc:Fallback>
        </mc:AlternateContent>
      </w:r>
      <w:r w:rsidR="00EF0095">
        <w:rPr>
          <w:rFonts w:asciiTheme="minorBidi" w:hAnsiTheme="minorBidi"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 wp14:anchorId="1399319F" wp14:editId="4F1F3CE3">
                <wp:simplePos x="0" y="0"/>
                <wp:positionH relativeFrom="column">
                  <wp:posOffset>2859422</wp:posOffset>
                </wp:positionH>
                <wp:positionV relativeFrom="paragraph">
                  <wp:posOffset>100656</wp:posOffset>
                </wp:positionV>
                <wp:extent cx="597467" cy="140335"/>
                <wp:effectExtent l="0" t="0" r="12700" b="12065"/>
                <wp:wrapNone/>
                <wp:docPr id="21747" name="مستطيل 217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7467" cy="14033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6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86B9C8" id="مستطيل 21747" o:spid="_x0000_s1026" style="position:absolute;left:0;text-align:left;margin-left:225.15pt;margin-top:7.95pt;width:47.05pt;height:11.05pt;z-index:25145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" filled="f" strokecolor="#f06" strokeweight="1pt"/>
            </w:pict>
          </mc:Fallback>
        </mc:AlternateContent>
      </w:r>
      <w:r w:rsidR="00EF0095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 wp14:anchorId="312AFD12" wp14:editId="7C6F9D43">
                <wp:simplePos x="0" y="0"/>
                <wp:positionH relativeFrom="column">
                  <wp:posOffset>1977973</wp:posOffset>
                </wp:positionH>
                <wp:positionV relativeFrom="paragraph">
                  <wp:posOffset>504310</wp:posOffset>
                </wp:positionV>
                <wp:extent cx="1479069" cy="897925"/>
                <wp:effectExtent l="0" t="0" r="26035" b="16510"/>
                <wp:wrapNone/>
                <wp:docPr id="21746" name="مربع نص 217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9069" cy="8979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FF0066"/>
                          </a:solidFill>
                        </a:ln>
                      </wps:spPr>
                      <wps:txbx>
                        <w:txbxContent>
                          <w:p w14:paraId="147D2A60" w14:textId="63324D15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0CF5E6C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E661BE4" w14:textId="77777777" w:rsidR="00B5298A" w:rsidRDefault="00B5298A"/>
                          <w:p w14:paraId="3E48DEA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C93A5C9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74BCB11" w14:textId="77777777" w:rsidR="00B5298A" w:rsidRDefault="00B5298A"/>
                          <w:p w14:paraId="51BA03B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82E958B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5E2BE98F" w14:textId="77777777" w:rsidR="00B5298A" w:rsidRDefault="00B5298A"/>
                          <w:p w14:paraId="55ABFAA6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1BB9B21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553B1F3F" w14:textId="77777777" w:rsidR="00B5298A" w:rsidRDefault="00B5298A"/>
                          <w:p w14:paraId="582AA10E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67188E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C9CDDB3" w14:textId="77777777" w:rsidR="00B5298A" w:rsidRDefault="00B5298A"/>
                          <w:p w14:paraId="28F224A0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C73C6B2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09A79D3" w14:textId="77777777" w:rsidR="00B5298A" w:rsidRDefault="00B5298A"/>
                          <w:p w14:paraId="3140618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DE96124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D405C4C" w14:textId="77777777" w:rsidR="00B5298A" w:rsidRDefault="00B5298A"/>
                          <w:p w14:paraId="3921AE9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C34C986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024099F" w14:textId="77777777" w:rsidR="00B5298A" w:rsidRDefault="00B5298A"/>
                          <w:p w14:paraId="319200D7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936F71F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5CB330E2" w14:textId="77777777" w:rsidR="00B5298A" w:rsidRDefault="00B5298A"/>
                          <w:p w14:paraId="61673906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0037CBC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0D5252B" w14:textId="77777777" w:rsidR="00B5298A" w:rsidRDefault="00B5298A"/>
                          <w:p w14:paraId="7BFFB989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C7DB196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D1281DD" w14:textId="77777777" w:rsidR="00B5298A" w:rsidRDefault="00B5298A"/>
                          <w:p w14:paraId="6A0CC1DE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6763F8A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170351A" w14:textId="77777777" w:rsidR="00B5298A" w:rsidRDefault="00B5298A"/>
                          <w:p w14:paraId="48B1E11D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B15F7FD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4D7A423" w14:textId="77777777" w:rsidR="00B5298A" w:rsidRDefault="00B5298A"/>
                          <w:p w14:paraId="1FC0BD0A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020F8C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BF5DE50" w14:textId="77777777" w:rsidR="00B5298A" w:rsidRDefault="00B5298A"/>
                          <w:p w14:paraId="325E76FC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D0765C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FD97BE2" w14:textId="77777777" w:rsidR="00B5298A" w:rsidRDefault="00B5298A"/>
                          <w:p w14:paraId="6572643E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07C81E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38F6908" w14:textId="77777777" w:rsidR="00B5298A" w:rsidRDefault="00B5298A"/>
                          <w:p w14:paraId="5FBD3F15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A29E71C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4941F40" w14:textId="77777777" w:rsidR="00B5298A" w:rsidRDefault="00B5298A"/>
                          <w:p w14:paraId="317F9A5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74FD485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C98A38C" w14:textId="77777777" w:rsidR="00B5298A" w:rsidRDefault="00B5298A"/>
                          <w:p w14:paraId="26C6F24D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394A2F8B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6E0EAA7B" w14:textId="77777777" w:rsidR="00B5298A" w:rsidRDefault="00B5298A"/>
                          <w:p w14:paraId="43AF195C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F6CAED2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77B844E" w14:textId="77777777" w:rsidR="00B5298A" w:rsidRDefault="00B5298A"/>
                          <w:p w14:paraId="588F924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6EAB37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4F291C6" w14:textId="77777777" w:rsidR="00B5298A" w:rsidRDefault="00B5298A"/>
                          <w:p w14:paraId="28CF3AB6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310C3388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C21B2F6" w14:textId="77777777" w:rsidR="00B5298A" w:rsidRDefault="00B5298A"/>
                          <w:p w14:paraId="73DB56F0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0A331A5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FB4558A" w14:textId="77777777" w:rsidR="00B5298A" w:rsidRDefault="00B5298A"/>
                          <w:p w14:paraId="54427DBA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5DE264F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6706118" w14:textId="77777777" w:rsidR="00B5298A" w:rsidRDefault="00B5298A"/>
                          <w:p w14:paraId="204998A2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2713A32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CD2649D" w14:textId="77777777" w:rsidR="00B5298A" w:rsidRDefault="00B5298A"/>
                          <w:p w14:paraId="7E6A8358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73DBC88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6768718" w14:textId="77777777" w:rsidR="00B5298A" w:rsidRDefault="00B5298A"/>
                          <w:p w14:paraId="3C298DD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1326C8F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267B776D" w14:textId="77777777" w:rsidR="00B5298A" w:rsidRDefault="00B5298A"/>
                          <w:p w14:paraId="69A16364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F6EE883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CDAED18" w14:textId="77777777" w:rsidR="00B5298A" w:rsidRDefault="00B5298A"/>
                          <w:p w14:paraId="45C65CCD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5E30F52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52CF9760" w14:textId="77777777" w:rsidR="00B5298A" w:rsidRDefault="00B5298A"/>
                          <w:p w14:paraId="00EF2ED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2E5D13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59716C5" w14:textId="77777777" w:rsidR="00B5298A" w:rsidRDefault="00B5298A"/>
                          <w:p w14:paraId="4051845E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24FED48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F4EA28C" w14:textId="77777777" w:rsidR="00B5298A" w:rsidRDefault="00B5298A"/>
                          <w:p w14:paraId="26BEA1F6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A5830A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24508D02" w14:textId="77777777" w:rsidR="00B5298A" w:rsidRDefault="00B5298A"/>
                          <w:p w14:paraId="227AFAC8" w14:textId="413E3AB3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2F382DA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2EFC7E1" w14:textId="77777777" w:rsidR="00B5298A" w:rsidRDefault="00B5298A"/>
                          <w:p w14:paraId="33D3BEA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D46FF09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7B2F6B5" w14:textId="77777777" w:rsidR="00B5298A" w:rsidRDefault="00B5298A"/>
                          <w:p w14:paraId="77AF2995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5DB434D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7B1925A" w14:textId="77777777" w:rsidR="00B5298A" w:rsidRDefault="00B5298A"/>
                          <w:p w14:paraId="12485513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BF46D3A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6B0F342B" w14:textId="77777777" w:rsidR="00B5298A" w:rsidRDefault="00B5298A"/>
                          <w:p w14:paraId="4151374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3C1862A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244D306" w14:textId="77777777" w:rsidR="00B5298A" w:rsidRDefault="00B5298A"/>
                          <w:p w14:paraId="756057E1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C18569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1CBF92E3" w14:textId="77777777" w:rsidR="00B5298A" w:rsidRDefault="00B5298A"/>
                          <w:p w14:paraId="7C72DDBC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DB17C3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CF8359B" w14:textId="77777777" w:rsidR="00B5298A" w:rsidRDefault="00B5298A"/>
                          <w:p w14:paraId="592D6867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3E0B233D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C53C39C" w14:textId="77777777" w:rsidR="00B5298A" w:rsidRDefault="00B5298A"/>
                          <w:p w14:paraId="44841974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AD1528E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6B58DC23" w14:textId="77777777" w:rsidR="00B5298A" w:rsidRDefault="00B5298A"/>
                          <w:p w14:paraId="4B0220A7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BAB7CE9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6CE3D31B" w14:textId="77777777" w:rsidR="00B5298A" w:rsidRDefault="00B5298A"/>
                          <w:p w14:paraId="7B269230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1C3447C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B270511" w14:textId="77777777" w:rsidR="00B5298A" w:rsidRDefault="00B5298A"/>
                          <w:p w14:paraId="72FA239B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134E7A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65A69168" w14:textId="77777777" w:rsidR="00B5298A" w:rsidRDefault="00B5298A"/>
                          <w:p w14:paraId="42252A09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6CA65C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DAE3F5B" w14:textId="77777777" w:rsidR="00B5298A" w:rsidRDefault="00B5298A"/>
                          <w:p w14:paraId="60C16045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5972B94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36FB7EA" w14:textId="77777777" w:rsidR="00B5298A" w:rsidRDefault="00B5298A"/>
                          <w:p w14:paraId="2FEF5C42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CB3181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DAEC73F" w14:textId="77777777" w:rsidR="00B5298A" w:rsidRDefault="00B5298A"/>
                          <w:p w14:paraId="451EA6E2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3F514A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2C2526E0" w14:textId="77777777" w:rsidR="00B5298A" w:rsidRDefault="00B5298A"/>
                          <w:p w14:paraId="7B4B1390" w14:textId="285136AB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0A3A741A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F84B56D" w14:textId="77777777" w:rsidR="00B5298A" w:rsidRDefault="00B5298A"/>
                          <w:p w14:paraId="21310857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119C140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417B7AE" w14:textId="77777777" w:rsidR="00B5298A" w:rsidRDefault="00B5298A"/>
                          <w:p w14:paraId="1CEE3267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91068FD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598AE5F" w14:textId="77777777" w:rsidR="00B5298A" w:rsidRDefault="00B5298A"/>
                          <w:p w14:paraId="4D661ABF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11CFFFB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0951DEC" w14:textId="77777777" w:rsidR="00B5298A" w:rsidRDefault="00B5298A"/>
                          <w:p w14:paraId="63A9A320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7DE3EBE5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2BDDB843" w14:textId="77777777" w:rsidR="00B5298A" w:rsidRDefault="00B5298A"/>
                          <w:p w14:paraId="73F2B6C8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415B0BB2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5CDC7B03" w14:textId="77777777" w:rsidR="00B5298A" w:rsidRDefault="00B5298A"/>
                          <w:p w14:paraId="116809A5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F46B377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65FC2BC" w14:textId="77777777" w:rsidR="00B5298A" w:rsidRDefault="00B5298A"/>
                          <w:p w14:paraId="12BE6C5C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E4FB288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4280CC38" w14:textId="77777777" w:rsidR="00B5298A" w:rsidRDefault="00B5298A"/>
                          <w:p w14:paraId="54F6DF3C" w14:textId="62275EC0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DDED817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914B54A" w14:textId="77777777" w:rsidR="00B5298A" w:rsidRDefault="00B5298A"/>
                          <w:p w14:paraId="7A7B7D92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6E8D31E3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9BFC860" w14:textId="77777777" w:rsidR="00B5298A" w:rsidRDefault="00B5298A"/>
                          <w:p w14:paraId="0D76EEE8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6B80091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BFA7CAF" w14:textId="77777777" w:rsidR="00B5298A" w:rsidRDefault="00B5298A"/>
                          <w:p w14:paraId="538E46C0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43D1349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0619A1B4" w14:textId="77777777" w:rsidR="00B5298A" w:rsidRDefault="00B5298A"/>
                          <w:p w14:paraId="2F5D4B28" w14:textId="205D2320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2918F98D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3E2A5CA8" w14:textId="77777777" w:rsidR="00B5298A" w:rsidRDefault="00B5298A"/>
                          <w:p w14:paraId="7A3168FA" w14:textId="77777777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549537C1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7B88C78B" w14:textId="77777777" w:rsidR="00B5298A" w:rsidRDefault="00B5298A"/>
                          <w:p w14:paraId="1F274034" w14:textId="495C16EE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3FD6CD21" w14:textId="77777777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  <w:p w14:paraId="2E883458" w14:textId="77777777" w:rsidR="00B5298A" w:rsidRDefault="00B5298A"/>
                          <w:p w14:paraId="1720CA35" w14:textId="3A4CE724" w:rsidR="00B5298A" w:rsidRDefault="00B5298A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لتعيين عرض الأعمدة لتكون بنفس عرض المحتوى</w:t>
                            </w:r>
                          </w:p>
                          <w:p w14:paraId="1BC3FFF7" w14:textId="74220AAF" w:rsidR="00B5298A" w:rsidRPr="00EF0095" w:rsidRDefault="00B5298A">
                            <w:r>
                              <w:rPr>
                                <w:rFonts w:hint="cs"/>
                                <w:rtl/>
                              </w:rPr>
                              <w:t>أو ليتمدد الجدول على الصفحة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12AFD12" id="مربع نص 21746" o:spid="_x0000_s1053" type="#_x0000_t202" style="position:absolute;left:0;text-align:left;margin-left:155.75pt;margin-top:39.7pt;width:116.45pt;height:70.7pt;z-index:251456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" filled="f" strokecolor="#f06" strokeweight=".5pt">
                <v:textbox>
                  <w:txbxContent>
                    <w:p w14:paraId="147D2A60" w14:textId="63324D15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0CF5E6C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E661BE4" w14:textId="77777777" w:rsidR="00B5298A" w:rsidRDefault="00B5298A"/>
                    <w:p w14:paraId="3E48DEA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C93A5C9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74BCB11" w14:textId="77777777" w:rsidR="00B5298A" w:rsidRDefault="00B5298A"/>
                    <w:p w14:paraId="51BA03B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82E958B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5E2BE98F" w14:textId="77777777" w:rsidR="00B5298A" w:rsidRDefault="00B5298A"/>
                    <w:p w14:paraId="55ABFAA6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1BB9B21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553B1F3F" w14:textId="77777777" w:rsidR="00B5298A" w:rsidRDefault="00B5298A"/>
                    <w:p w14:paraId="582AA10E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67188E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C9CDDB3" w14:textId="77777777" w:rsidR="00B5298A" w:rsidRDefault="00B5298A"/>
                    <w:p w14:paraId="28F224A0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C73C6B2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09A79D3" w14:textId="77777777" w:rsidR="00B5298A" w:rsidRDefault="00B5298A"/>
                    <w:p w14:paraId="3140618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DE96124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D405C4C" w14:textId="77777777" w:rsidR="00B5298A" w:rsidRDefault="00B5298A"/>
                    <w:p w14:paraId="3921AE9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C34C986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024099F" w14:textId="77777777" w:rsidR="00B5298A" w:rsidRDefault="00B5298A"/>
                    <w:p w14:paraId="319200D7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936F71F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5CB330E2" w14:textId="77777777" w:rsidR="00B5298A" w:rsidRDefault="00B5298A"/>
                    <w:p w14:paraId="61673906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0037CBC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0D5252B" w14:textId="77777777" w:rsidR="00B5298A" w:rsidRDefault="00B5298A"/>
                    <w:p w14:paraId="7BFFB989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C7DB196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D1281DD" w14:textId="77777777" w:rsidR="00B5298A" w:rsidRDefault="00B5298A"/>
                    <w:p w14:paraId="6A0CC1DE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6763F8A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170351A" w14:textId="77777777" w:rsidR="00B5298A" w:rsidRDefault="00B5298A"/>
                    <w:p w14:paraId="48B1E11D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B15F7FD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4D7A423" w14:textId="77777777" w:rsidR="00B5298A" w:rsidRDefault="00B5298A"/>
                    <w:p w14:paraId="1FC0BD0A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020F8C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BF5DE50" w14:textId="77777777" w:rsidR="00B5298A" w:rsidRDefault="00B5298A"/>
                    <w:p w14:paraId="325E76FC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D0765C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FD97BE2" w14:textId="77777777" w:rsidR="00B5298A" w:rsidRDefault="00B5298A"/>
                    <w:p w14:paraId="6572643E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07C81E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38F6908" w14:textId="77777777" w:rsidR="00B5298A" w:rsidRDefault="00B5298A"/>
                    <w:p w14:paraId="5FBD3F15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A29E71C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4941F40" w14:textId="77777777" w:rsidR="00B5298A" w:rsidRDefault="00B5298A"/>
                    <w:p w14:paraId="317F9A5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74FD485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C98A38C" w14:textId="77777777" w:rsidR="00B5298A" w:rsidRDefault="00B5298A"/>
                    <w:p w14:paraId="26C6F24D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394A2F8B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6E0EAA7B" w14:textId="77777777" w:rsidR="00B5298A" w:rsidRDefault="00B5298A"/>
                    <w:p w14:paraId="43AF195C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F6CAED2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77B844E" w14:textId="77777777" w:rsidR="00B5298A" w:rsidRDefault="00B5298A"/>
                    <w:p w14:paraId="588F924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6EAB37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4F291C6" w14:textId="77777777" w:rsidR="00B5298A" w:rsidRDefault="00B5298A"/>
                    <w:p w14:paraId="28CF3AB6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310C3388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C21B2F6" w14:textId="77777777" w:rsidR="00B5298A" w:rsidRDefault="00B5298A"/>
                    <w:p w14:paraId="73DB56F0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0A331A5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FB4558A" w14:textId="77777777" w:rsidR="00B5298A" w:rsidRDefault="00B5298A"/>
                    <w:p w14:paraId="54427DBA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5DE264F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6706118" w14:textId="77777777" w:rsidR="00B5298A" w:rsidRDefault="00B5298A"/>
                    <w:p w14:paraId="204998A2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2713A32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CD2649D" w14:textId="77777777" w:rsidR="00B5298A" w:rsidRDefault="00B5298A"/>
                    <w:p w14:paraId="7E6A8358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73DBC88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6768718" w14:textId="77777777" w:rsidR="00B5298A" w:rsidRDefault="00B5298A"/>
                    <w:p w14:paraId="3C298DD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1326C8F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267B776D" w14:textId="77777777" w:rsidR="00B5298A" w:rsidRDefault="00B5298A"/>
                    <w:p w14:paraId="69A16364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F6EE883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CDAED18" w14:textId="77777777" w:rsidR="00B5298A" w:rsidRDefault="00B5298A"/>
                    <w:p w14:paraId="45C65CCD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5E30F52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52CF9760" w14:textId="77777777" w:rsidR="00B5298A" w:rsidRDefault="00B5298A"/>
                    <w:p w14:paraId="00EF2ED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2E5D13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59716C5" w14:textId="77777777" w:rsidR="00B5298A" w:rsidRDefault="00B5298A"/>
                    <w:p w14:paraId="4051845E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24FED48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F4EA28C" w14:textId="77777777" w:rsidR="00B5298A" w:rsidRDefault="00B5298A"/>
                    <w:p w14:paraId="26BEA1F6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A5830A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24508D02" w14:textId="77777777" w:rsidR="00B5298A" w:rsidRDefault="00B5298A"/>
                    <w:p w14:paraId="227AFAC8" w14:textId="413E3AB3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2F382DA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2EFC7E1" w14:textId="77777777" w:rsidR="00B5298A" w:rsidRDefault="00B5298A"/>
                    <w:p w14:paraId="33D3BEA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D46FF09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7B2F6B5" w14:textId="77777777" w:rsidR="00B5298A" w:rsidRDefault="00B5298A"/>
                    <w:p w14:paraId="77AF2995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5DB434D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7B1925A" w14:textId="77777777" w:rsidR="00B5298A" w:rsidRDefault="00B5298A"/>
                    <w:p w14:paraId="12485513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BF46D3A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6B0F342B" w14:textId="77777777" w:rsidR="00B5298A" w:rsidRDefault="00B5298A"/>
                    <w:p w14:paraId="4151374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3C1862A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244D306" w14:textId="77777777" w:rsidR="00B5298A" w:rsidRDefault="00B5298A"/>
                    <w:p w14:paraId="756057E1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C18569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1CBF92E3" w14:textId="77777777" w:rsidR="00B5298A" w:rsidRDefault="00B5298A"/>
                    <w:p w14:paraId="7C72DDBC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DB17C3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CF8359B" w14:textId="77777777" w:rsidR="00B5298A" w:rsidRDefault="00B5298A"/>
                    <w:p w14:paraId="592D6867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3E0B233D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C53C39C" w14:textId="77777777" w:rsidR="00B5298A" w:rsidRDefault="00B5298A"/>
                    <w:p w14:paraId="44841974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AD1528E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6B58DC23" w14:textId="77777777" w:rsidR="00B5298A" w:rsidRDefault="00B5298A"/>
                    <w:p w14:paraId="4B0220A7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BAB7CE9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6CE3D31B" w14:textId="77777777" w:rsidR="00B5298A" w:rsidRDefault="00B5298A"/>
                    <w:p w14:paraId="7B269230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1C3447C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B270511" w14:textId="77777777" w:rsidR="00B5298A" w:rsidRDefault="00B5298A"/>
                    <w:p w14:paraId="72FA239B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134E7A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65A69168" w14:textId="77777777" w:rsidR="00B5298A" w:rsidRDefault="00B5298A"/>
                    <w:p w14:paraId="42252A09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6CA65C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DAE3F5B" w14:textId="77777777" w:rsidR="00B5298A" w:rsidRDefault="00B5298A"/>
                    <w:p w14:paraId="60C16045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5972B94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36FB7EA" w14:textId="77777777" w:rsidR="00B5298A" w:rsidRDefault="00B5298A"/>
                    <w:p w14:paraId="2FEF5C42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CB3181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DAEC73F" w14:textId="77777777" w:rsidR="00B5298A" w:rsidRDefault="00B5298A"/>
                    <w:p w14:paraId="451EA6E2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3F514A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2C2526E0" w14:textId="77777777" w:rsidR="00B5298A" w:rsidRDefault="00B5298A"/>
                    <w:p w14:paraId="7B4B1390" w14:textId="285136AB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0A3A741A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F84B56D" w14:textId="77777777" w:rsidR="00B5298A" w:rsidRDefault="00B5298A"/>
                    <w:p w14:paraId="21310857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119C140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417B7AE" w14:textId="77777777" w:rsidR="00B5298A" w:rsidRDefault="00B5298A"/>
                    <w:p w14:paraId="1CEE3267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91068FD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598AE5F" w14:textId="77777777" w:rsidR="00B5298A" w:rsidRDefault="00B5298A"/>
                    <w:p w14:paraId="4D661ABF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11CFFFB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0951DEC" w14:textId="77777777" w:rsidR="00B5298A" w:rsidRDefault="00B5298A"/>
                    <w:p w14:paraId="63A9A320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7DE3EBE5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2BDDB843" w14:textId="77777777" w:rsidR="00B5298A" w:rsidRDefault="00B5298A"/>
                    <w:p w14:paraId="73F2B6C8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415B0BB2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5CDC7B03" w14:textId="77777777" w:rsidR="00B5298A" w:rsidRDefault="00B5298A"/>
                    <w:p w14:paraId="116809A5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F46B377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65FC2BC" w14:textId="77777777" w:rsidR="00B5298A" w:rsidRDefault="00B5298A"/>
                    <w:p w14:paraId="12BE6C5C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E4FB288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4280CC38" w14:textId="77777777" w:rsidR="00B5298A" w:rsidRDefault="00B5298A"/>
                    <w:p w14:paraId="54F6DF3C" w14:textId="62275EC0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DDED817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914B54A" w14:textId="77777777" w:rsidR="00B5298A" w:rsidRDefault="00B5298A"/>
                    <w:p w14:paraId="7A7B7D92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6E8D31E3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9BFC860" w14:textId="77777777" w:rsidR="00B5298A" w:rsidRDefault="00B5298A"/>
                    <w:p w14:paraId="0D76EEE8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6B80091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BFA7CAF" w14:textId="77777777" w:rsidR="00B5298A" w:rsidRDefault="00B5298A"/>
                    <w:p w14:paraId="538E46C0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43D1349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0619A1B4" w14:textId="77777777" w:rsidR="00B5298A" w:rsidRDefault="00B5298A"/>
                    <w:p w14:paraId="2F5D4B28" w14:textId="205D2320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2918F98D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3E2A5CA8" w14:textId="77777777" w:rsidR="00B5298A" w:rsidRDefault="00B5298A"/>
                    <w:p w14:paraId="7A3168FA" w14:textId="77777777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549537C1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7B88C78B" w14:textId="77777777" w:rsidR="00B5298A" w:rsidRDefault="00B5298A"/>
                    <w:p w14:paraId="1F274034" w14:textId="495C16EE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3FD6CD21" w14:textId="77777777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  <w:p w14:paraId="2E883458" w14:textId="77777777" w:rsidR="00B5298A" w:rsidRDefault="00B5298A"/>
                    <w:p w14:paraId="1720CA35" w14:textId="3A4CE724" w:rsidR="00B5298A" w:rsidRDefault="00B5298A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لتعيين عرض الأعمدة لتكون بنفس عرض المحتوى</w:t>
                      </w:r>
                    </w:p>
                    <w:p w14:paraId="1BC3FFF7" w14:textId="74220AAF" w:rsidR="00B5298A" w:rsidRPr="00EF0095" w:rsidRDefault="00B5298A">
                      <w:r>
                        <w:rPr>
                          <w:rFonts w:hint="cs"/>
                          <w:rtl/>
                        </w:rPr>
                        <w:t>أو ليتمدد الجدول على الصفحة</w:t>
                      </w:r>
                    </w:p>
                  </w:txbxContent>
                </v:textbox>
              </v:shape>
            </w:pict>
          </mc:Fallback>
        </mc:AlternateContent>
      </w:r>
      <w:r w:rsidR="00EF0095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 wp14:anchorId="40B302A1" wp14:editId="60F11A82">
                <wp:simplePos x="0" y="0"/>
                <wp:positionH relativeFrom="column">
                  <wp:posOffset>4754125</wp:posOffset>
                </wp:positionH>
                <wp:positionV relativeFrom="paragraph">
                  <wp:posOffset>323078</wp:posOffset>
                </wp:positionV>
                <wp:extent cx="0" cy="172994"/>
                <wp:effectExtent l="0" t="0" r="38100" b="36830"/>
                <wp:wrapNone/>
                <wp:docPr id="21744" name="رابط مستقيم 217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299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4EA56A" id="رابط مستقيم 21744" o:spid="_x0000_s1026" style="position:absolute;left:0;text-align:left;z-index:251454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4.35pt,25.45pt" to="374.35pt,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" strokecolor="#ed7d31 [3205]" strokeweight=".5pt">
                <v:stroke joinstyle="miter"/>
              </v:line>
            </w:pict>
          </mc:Fallback>
        </mc:AlternateContent>
      </w:r>
      <w:r w:rsidR="00EF0095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 wp14:anchorId="4FAF1DB6" wp14:editId="1C92E125">
                <wp:simplePos x="0" y="0"/>
                <wp:positionH relativeFrom="column">
                  <wp:posOffset>5759141</wp:posOffset>
                </wp:positionH>
                <wp:positionV relativeFrom="paragraph">
                  <wp:posOffset>325412</wp:posOffset>
                </wp:positionV>
                <wp:extent cx="0" cy="178143"/>
                <wp:effectExtent l="0" t="0" r="38100" b="31750"/>
                <wp:wrapNone/>
                <wp:docPr id="21743" name="رابط مستقيم 217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8143"/>
                        </a:xfrm>
                        <a:prstGeom prst="line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FAE908" id="رابط مستقيم 21743" o:spid="_x0000_s1026" style="position:absolute;left:0;text-align:left;z-index:251453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3.5pt,25.6pt" to="453.5pt,3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" strokecolor="#92d050" strokeweight=".5pt">
                <v:stroke joinstyle="miter"/>
              </v:line>
            </w:pict>
          </mc:Fallback>
        </mc:AlternateContent>
      </w:r>
      <w:r w:rsidR="00EF0095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 wp14:anchorId="7273E3B4" wp14:editId="49D3FBD8">
                <wp:simplePos x="0" y="0"/>
                <wp:positionH relativeFrom="column">
                  <wp:posOffset>6005969</wp:posOffset>
                </wp:positionH>
                <wp:positionV relativeFrom="paragraph">
                  <wp:posOffset>504276</wp:posOffset>
                </wp:positionV>
                <wp:extent cx="729754" cy="897925"/>
                <wp:effectExtent l="0" t="0" r="13335" b="16510"/>
                <wp:wrapNone/>
                <wp:docPr id="21738" name="مربع نص 217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9754" cy="8979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00000"/>
                          </a:solidFill>
                        </a:ln>
                      </wps:spPr>
                      <wps:txbx>
                        <w:txbxContent>
                          <w:p w14:paraId="0EB62C57" w14:textId="2D359473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7DCFCFB5" w14:textId="77777777" w:rsidR="00B5298A" w:rsidRDefault="00B5298A"/>
                          <w:p w14:paraId="2860539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27479A4" w14:textId="77777777" w:rsidR="00B5298A" w:rsidRDefault="00B5298A"/>
                          <w:p w14:paraId="196B469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43810486" w14:textId="77777777" w:rsidR="00B5298A" w:rsidRDefault="00B5298A"/>
                          <w:p w14:paraId="47975C7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4C28477" w14:textId="77777777" w:rsidR="00B5298A" w:rsidRDefault="00B5298A"/>
                          <w:p w14:paraId="0560972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593AFC6" w14:textId="77777777" w:rsidR="00B5298A" w:rsidRDefault="00B5298A"/>
                          <w:p w14:paraId="6DCB1B6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3E6AAB7" w14:textId="77777777" w:rsidR="00B5298A" w:rsidRDefault="00B5298A"/>
                          <w:p w14:paraId="632FEAC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404F766A" w14:textId="77777777" w:rsidR="00B5298A" w:rsidRDefault="00B5298A"/>
                          <w:p w14:paraId="437EA65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CC0054F" w14:textId="77777777" w:rsidR="00B5298A" w:rsidRDefault="00B5298A"/>
                          <w:p w14:paraId="1D98A04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348E7DC" w14:textId="77777777" w:rsidR="00B5298A" w:rsidRDefault="00B5298A"/>
                          <w:p w14:paraId="1EF39B4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2987054" w14:textId="77777777" w:rsidR="00B5298A" w:rsidRDefault="00B5298A"/>
                          <w:p w14:paraId="2D19EAD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5653B112" w14:textId="77777777" w:rsidR="00B5298A" w:rsidRDefault="00B5298A"/>
                          <w:p w14:paraId="63BCE46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092BCE6" w14:textId="77777777" w:rsidR="00B5298A" w:rsidRDefault="00B5298A"/>
                          <w:p w14:paraId="7865A4F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E76504D" w14:textId="77777777" w:rsidR="00B5298A" w:rsidRDefault="00B5298A"/>
                          <w:p w14:paraId="4BF3793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567DBAFF" w14:textId="77777777" w:rsidR="00B5298A" w:rsidRDefault="00B5298A"/>
                          <w:p w14:paraId="307BB33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495F728" w14:textId="77777777" w:rsidR="00B5298A" w:rsidRDefault="00B5298A"/>
                          <w:p w14:paraId="58376E4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18E9533" w14:textId="77777777" w:rsidR="00B5298A" w:rsidRDefault="00B5298A"/>
                          <w:p w14:paraId="35FEA59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5234017" w14:textId="77777777" w:rsidR="00B5298A" w:rsidRDefault="00B5298A"/>
                          <w:p w14:paraId="345E689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4DFC945" w14:textId="77777777" w:rsidR="00B5298A" w:rsidRDefault="00B5298A"/>
                          <w:p w14:paraId="3839101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02A3844" w14:textId="77777777" w:rsidR="00B5298A" w:rsidRDefault="00B5298A"/>
                          <w:p w14:paraId="6EBD453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E1652BC" w14:textId="77777777" w:rsidR="00B5298A" w:rsidRDefault="00B5298A"/>
                          <w:p w14:paraId="6970DE3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A0A0826" w14:textId="77777777" w:rsidR="00B5298A" w:rsidRDefault="00B5298A"/>
                          <w:p w14:paraId="5DE772A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326F44C" w14:textId="77777777" w:rsidR="00B5298A" w:rsidRDefault="00B5298A"/>
                          <w:p w14:paraId="5876C9D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02A532F" w14:textId="77777777" w:rsidR="00B5298A" w:rsidRDefault="00B5298A"/>
                          <w:p w14:paraId="52C62B9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783CAFA" w14:textId="77777777" w:rsidR="00B5298A" w:rsidRDefault="00B5298A"/>
                          <w:p w14:paraId="360EA15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A50CCF0" w14:textId="77777777" w:rsidR="00B5298A" w:rsidRDefault="00B5298A"/>
                          <w:p w14:paraId="38D30BD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3796211" w14:textId="77777777" w:rsidR="00B5298A" w:rsidRDefault="00B5298A"/>
                          <w:p w14:paraId="32B3D36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7C31813" w14:textId="77777777" w:rsidR="00B5298A" w:rsidRDefault="00B5298A"/>
                          <w:p w14:paraId="527F671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7CA1F307" w14:textId="77777777" w:rsidR="00B5298A" w:rsidRDefault="00B5298A"/>
                          <w:p w14:paraId="6BF55D6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F0D6760" w14:textId="77777777" w:rsidR="00B5298A" w:rsidRDefault="00B5298A"/>
                          <w:p w14:paraId="0043ACD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F49605C" w14:textId="77777777" w:rsidR="00B5298A" w:rsidRDefault="00B5298A"/>
                          <w:p w14:paraId="7D02771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2A0D659" w14:textId="77777777" w:rsidR="00B5298A" w:rsidRDefault="00B5298A"/>
                          <w:p w14:paraId="4F4BF85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083CE12" w14:textId="77777777" w:rsidR="00B5298A" w:rsidRDefault="00B5298A"/>
                          <w:p w14:paraId="4206CE43" w14:textId="4B854A8D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A23B563" w14:textId="77777777" w:rsidR="00B5298A" w:rsidRDefault="00B5298A"/>
                          <w:p w14:paraId="66F250A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790D37FC" w14:textId="77777777" w:rsidR="00B5298A" w:rsidRDefault="00B5298A"/>
                          <w:p w14:paraId="0B29C18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5BF1F8A3" w14:textId="77777777" w:rsidR="00B5298A" w:rsidRDefault="00B5298A"/>
                          <w:p w14:paraId="6CDC5F9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5D4B8CDA" w14:textId="77777777" w:rsidR="00B5298A" w:rsidRDefault="00B5298A"/>
                          <w:p w14:paraId="36676A2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861182A" w14:textId="77777777" w:rsidR="00B5298A" w:rsidRDefault="00B5298A"/>
                          <w:p w14:paraId="7FE8D89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2CA6184" w14:textId="77777777" w:rsidR="00B5298A" w:rsidRDefault="00B5298A"/>
                          <w:p w14:paraId="490BC93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43308A9" w14:textId="77777777" w:rsidR="00B5298A" w:rsidRDefault="00B5298A"/>
                          <w:p w14:paraId="14E038C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78EDF32A" w14:textId="77777777" w:rsidR="00B5298A" w:rsidRDefault="00B5298A"/>
                          <w:p w14:paraId="5B96952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AE505F5" w14:textId="77777777" w:rsidR="00B5298A" w:rsidRDefault="00B5298A"/>
                          <w:p w14:paraId="7F226D7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6CDF918" w14:textId="77777777" w:rsidR="00B5298A" w:rsidRDefault="00B5298A"/>
                          <w:p w14:paraId="06D9F49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7289541E" w14:textId="77777777" w:rsidR="00B5298A" w:rsidRDefault="00B5298A"/>
                          <w:p w14:paraId="196CE82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211FCC1" w14:textId="77777777" w:rsidR="00B5298A" w:rsidRDefault="00B5298A"/>
                          <w:p w14:paraId="071A258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11E3C02" w14:textId="77777777" w:rsidR="00B5298A" w:rsidRDefault="00B5298A"/>
                          <w:p w14:paraId="4FF0D74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57FC972" w14:textId="77777777" w:rsidR="00B5298A" w:rsidRDefault="00B5298A"/>
                          <w:p w14:paraId="72600C4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9C4E9C5" w14:textId="77777777" w:rsidR="00B5298A" w:rsidRDefault="00B5298A"/>
                          <w:p w14:paraId="424917E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92639D5" w14:textId="77777777" w:rsidR="00B5298A" w:rsidRDefault="00B5298A"/>
                          <w:p w14:paraId="32A60926" w14:textId="1A85561B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6B9CFE5" w14:textId="77777777" w:rsidR="00B5298A" w:rsidRDefault="00B5298A"/>
                          <w:p w14:paraId="41695CE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21E0C86" w14:textId="77777777" w:rsidR="00B5298A" w:rsidRDefault="00B5298A"/>
                          <w:p w14:paraId="55D314C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DD19EB8" w14:textId="77777777" w:rsidR="00B5298A" w:rsidRDefault="00B5298A"/>
                          <w:p w14:paraId="0DC2C3B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3DA6F1D" w14:textId="77777777" w:rsidR="00B5298A" w:rsidRDefault="00B5298A"/>
                          <w:p w14:paraId="6DE5712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6326878" w14:textId="77777777" w:rsidR="00B5298A" w:rsidRDefault="00B5298A"/>
                          <w:p w14:paraId="26DE76C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3F7F3FBB" w14:textId="77777777" w:rsidR="00B5298A" w:rsidRDefault="00B5298A"/>
                          <w:p w14:paraId="0FBCAC7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54305E24" w14:textId="77777777" w:rsidR="00B5298A" w:rsidRDefault="00B5298A"/>
                          <w:p w14:paraId="5E9864E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7645D0C" w14:textId="77777777" w:rsidR="00B5298A" w:rsidRDefault="00B5298A"/>
                          <w:p w14:paraId="6A8D137B" w14:textId="00524864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41314254" w14:textId="77777777" w:rsidR="00B5298A" w:rsidRDefault="00B5298A"/>
                          <w:p w14:paraId="19CA78E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78C9DA5" w14:textId="77777777" w:rsidR="00B5298A" w:rsidRDefault="00B5298A"/>
                          <w:p w14:paraId="38887C1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70E2EB6" w14:textId="77777777" w:rsidR="00B5298A" w:rsidRDefault="00B5298A"/>
                          <w:p w14:paraId="2622F59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2633F31A" w14:textId="77777777" w:rsidR="00B5298A" w:rsidRDefault="00B5298A"/>
                          <w:p w14:paraId="0359749D" w14:textId="3201F919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19DB584B" w14:textId="77777777" w:rsidR="00B5298A" w:rsidRDefault="00B5298A"/>
                          <w:p w14:paraId="0ED7040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69C123CD" w14:textId="77777777" w:rsidR="00B5298A" w:rsidRDefault="00B5298A"/>
                          <w:p w14:paraId="5D728A57" w14:textId="31876B55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  <w:p w14:paraId="0E3223B8" w14:textId="77777777" w:rsidR="00B5298A" w:rsidRDefault="00B5298A"/>
                          <w:p w14:paraId="522CA8BB" w14:textId="349103D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تحديد خلية أو صف أو عمود أو الجدول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73E3B4" id="مربع نص 21738" o:spid="_x0000_s1054" type="#_x0000_t202" style="position:absolute;left:0;text-align:left;margin-left:472.9pt;margin-top:39.7pt;width:57.45pt;height:70.7pt;z-index:251448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" filled="f" strokecolor="#c00000" strokeweight=".5pt">
                <v:textbox>
                  <w:txbxContent>
                    <w:p w14:paraId="0EB62C57" w14:textId="2D359473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7DCFCFB5" w14:textId="77777777" w:rsidR="00B5298A" w:rsidRDefault="00B5298A"/>
                    <w:p w14:paraId="2860539D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27479A4" w14:textId="77777777" w:rsidR="00B5298A" w:rsidRDefault="00B5298A"/>
                    <w:p w14:paraId="196B469F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43810486" w14:textId="77777777" w:rsidR="00B5298A" w:rsidRDefault="00B5298A"/>
                    <w:p w14:paraId="47975C7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4C28477" w14:textId="77777777" w:rsidR="00B5298A" w:rsidRDefault="00B5298A"/>
                    <w:p w14:paraId="05609729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593AFC6" w14:textId="77777777" w:rsidR="00B5298A" w:rsidRDefault="00B5298A"/>
                    <w:p w14:paraId="6DCB1B64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3E6AAB7" w14:textId="77777777" w:rsidR="00B5298A" w:rsidRDefault="00B5298A"/>
                    <w:p w14:paraId="632FEACC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404F766A" w14:textId="77777777" w:rsidR="00B5298A" w:rsidRDefault="00B5298A"/>
                    <w:p w14:paraId="437EA65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CC0054F" w14:textId="77777777" w:rsidR="00B5298A" w:rsidRDefault="00B5298A"/>
                    <w:p w14:paraId="1D98A04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348E7DC" w14:textId="77777777" w:rsidR="00B5298A" w:rsidRDefault="00B5298A"/>
                    <w:p w14:paraId="1EF39B45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2987054" w14:textId="77777777" w:rsidR="00B5298A" w:rsidRDefault="00B5298A"/>
                    <w:p w14:paraId="2D19EADB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5653B112" w14:textId="77777777" w:rsidR="00B5298A" w:rsidRDefault="00B5298A"/>
                    <w:p w14:paraId="63BCE464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092BCE6" w14:textId="77777777" w:rsidR="00B5298A" w:rsidRDefault="00B5298A"/>
                    <w:p w14:paraId="7865A4F5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E76504D" w14:textId="77777777" w:rsidR="00B5298A" w:rsidRDefault="00B5298A"/>
                    <w:p w14:paraId="4BF37935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567DBAFF" w14:textId="77777777" w:rsidR="00B5298A" w:rsidRDefault="00B5298A"/>
                    <w:p w14:paraId="307BB330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495F728" w14:textId="77777777" w:rsidR="00B5298A" w:rsidRDefault="00B5298A"/>
                    <w:p w14:paraId="58376E4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18E9533" w14:textId="77777777" w:rsidR="00B5298A" w:rsidRDefault="00B5298A"/>
                    <w:p w14:paraId="35FEA59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5234017" w14:textId="77777777" w:rsidR="00B5298A" w:rsidRDefault="00B5298A"/>
                    <w:p w14:paraId="345E689B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4DFC945" w14:textId="77777777" w:rsidR="00B5298A" w:rsidRDefault="00B5298A"/>
                    <w:p w14:paraId="38391011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02A3844" w14:textId="77777777" w:rsidR="00B5298A" w:rsidRDefault="00B5298A"/>
                    <w:p w14:paraId="6EBD453E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E1652BC" w14:textId="77777777" w:rsidR="00B5298A" w:rsidRDefault="00B5298A"/>
                    <w:p w14:paraId="6970DE3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A0A0826" w14:textId="77777777" w:rsidR="00B5298A" w:rsidRDefault="00B5298A"/>
                    <w:p w14:paraId="5DE772AB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326F44C" w14:textId="77777777" w:rsidR="00B5298A" w:rsidRDefault="00B5298A"/>
                    <w:p w14:paraId="5876C9D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02A532F" w14:textId="77777777" w:rsidR="00B5298A" w:rsidRDefault="00B5298A"/>
                    <w:p w14:paraId="52C62B9B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783CAFA" w14:textId="77777777" w:rsidR="00B5298A" w:rsidRDefault="00B5298A"/>
                    <w:p w14:paraId="360EA15A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A50CCF0" w14:textId="77777777" w:rsidR="00B5298A" w:rsidRDefault="00B5298A"/>
                    <w:p w14:paraId="38D30BD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3796211" w14:textId="77777777" w:rsidR="00B5298A" w:rsidRDefault="00B5298A"/>
                    <w:p w14:paraId="32B3D36F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7C31813" w14:textId="77777777" w:rsidR="00B5298A" w:rsidRDefault="00B5298A"/>
                    <w:p w14:paraId="527F6712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7CA1F307" w14:textId="77777777" w:rsidR="00B5298A" w:rsidRDefault="00B5298A"/>
                    <w:p w14:paraId="6BF55D69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F0D6760" w14:textId="77777777" w:rsidR="00B5298A" w:rsidRDefault="00B5298A"/>
                    <w:p w14:paraId="0043ACD0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F49605C" w14:textId="77777777" w:rsidR="00B5298A" w:rsidRDefault="00B5298A"/>
                    <w:p w14:paraId="7D02771F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2A0D659" w14:textId="77777777" w:rsidR="00B5298A" w:rsidRDefault="00B5298A"/>
                    <w:p w14:paraId="4F4BF85C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083CE12" w14:textId="77777777" w:rsidR="00B5298A" w:rsidRDefault="00B5298A"/>
                    <w:p w14:paraId="4206CE43" w14:textId="4B854A8D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A23B563" w14:textId="77777777" w:rsidR="00B5298A" w:rsidRDefault="00B5298A"/>
                    <w:p w14:paraId="66F250A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790D37FC" w14:textId="77777777" w:rsidR="00B5298A" w:rsidRDefault="00B5298A"/>
                    <w:p w14:paraId="0B29C18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5BF1F8A3" w14:textId="77777777" w:rsidR="00B5298A" w:rsidRDefault="00B5298A"/>
                    <w:p w14:paraId="6CDC5F9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5D4B8CDA" w14:textId="77777777" w:rsidR="00B5298A" w:rsidRDefault="00B5298A"/>
                    <w:p w14:paraId="36676A2D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861182A" w14:textId="77777777" w:rsidR="00B5298A" w:rsidRDefault="00B5298A"/>
                    <w:p w14:paraId="7FE8D899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2CA6184" w14:textId="77777777" w:rsidR="00B5298A" w:rsidRDefault="00B5298A"/>
                    <w:p w14:paraId="490BC93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43308A9" w14:textId="77777777" w:rsidR="00B5298A" w:rsidRDefault="00B5298A"/>
                    <w:p w14:paraId="14E038C1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78EDF32A" w14:textId="77777777" w:rsidR="00B5298A" w:rsidRDefault="00B5298A"/>
                    <w:p w14:paraId="5B96952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AE505F5" w14:textId="77777777" w:rsidR="00B5298A" w:rsidRDefault="00B5298A"/>
                    <w:p w14:paraId="7F226D74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6CDF918" w14:textId="77777777" w:rsidR="00B5298A" w:rsidRDefault="00B5298A"/>
                    <w:p w14:paraId="06D9F499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7289541E" w14:textId="77777777" w:rsidR="00B5298A" w:rsidRDefault="00B5298A"/>
                    <w:p w14:paraId="196CE821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211FCC1" w14:textId="77777777" w:rsidR="00B5298A" w:rsidRDefault="00B5298A"/>
                    <w:p w14:paraId="071A258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11E3C02" w14:textId="77777777" w:rsidR="00B5298A" w:rsidRDefault="00B5298A"/>
                    <w:p w14:paraId="4FF0D74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57FC972" w14:textId="77777777" w:rsidR="00B5298A" w:rsidRDefault="00B5298A"/>
                    <w:p w14:paraId="72600C4D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9C4E9C5" w14:textId="77777777" w:rsidR="00B5298A" w:rsidRDefault="00B5298A"/>
                    <w:p w14:paraId="424917E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92639D5" w14:textId="77777777" w:rsidR="00B5298A" w:rsidRDefault="00B5298A"/>
                    <w:p w14:paraId="32A60926" w14:textId="1A85561B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6B9CFE5" w14:textId="77777777" w:rsidR="00B5298A" w:rsidRDefault="00B5298A"/>
                    <w:p w14:paraId="41695CE8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21E0C86" w14:textId="77777777" w:rsidR="00B5298A" w:rsidRDefault="00B5298A"/>
                    <w:p w14:paraId="55D314CB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DD19EB8" w14:textId="77777777" w:rsidR="00B5298A" w:rsidRDefault="00B5298A"/>
                    <w:p w14:paraId="0DC2C3B3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3DA6F1D" w14:textId="77777777" w:rsidR="00B5298A" w:rsidRDefault="00B5298A"/>
                    <w:p w14:paraId="6DE57124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6326878" w14:textId="77777777" w:rsidR="00B5298A" w:rsidRDefault="00B5298A"/>
                    <w:p w14:paraId="26DE76C6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3F7F3FBB" w14:textId="77777777" w:rsidR="00B5298A" w:rsidRDefault="00B5298A"/>
                    <w:p w14:paraId="0FBCAC72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54305E24" w14:textId="77777777" w:rsidR="00B5298A" w:rsidRDefault="00B5298A"/>
                    <w:p w14:paraId="5E9864EA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7645D0C" w14:textId="77777777" w:rsidR="00B5298A" w:rsidRDefault="00B5298A"/>
                    <w:p w14:paraId="6A8D137B" w14:textId="00524864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41314254" w14:textId="77777777" w:rsidR="00B5298A" w:rsidRDefault="00B5298A"/>
                    <w:p w14:paraId="19CA78E5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78C9DA5" w14:textId="77777777" w:rsidR="00B5298A" w:rsidRDefault="00B5298A"/>
                    <w:p w14:paraId="38887C1D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70E2EB6" w14:textId="77777777" w:rsidR="00B5298A" w:rsidRDefault="00B5298A"/>
                    <w:p w14:paraId="2622F594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2633F31A" w14:textId="77777777" w:rsidR="00B5298A" w:rsidRDefault="00B5298A"/>
                    <w:p w14:paraId="0359749D" w14:textId="3201F919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19DB584B" w14:textId="77777777" w:rsidR="00B5298A" w:rsidRDefault="00B5298A"/>
                    <w:p w14:paraId="0ED70400" w14:textId="7777777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69C123CD" w14:textId="77777777" w:rsidR="00B5298A" w:rsidRDefault="00B5298A"/>
                    <w:p w14:paraId="5D728A57" w14:textId="31876B55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  <w:p w14:paraId="0E3223B8" w14:textId="77777777" w:rsidR="00B5298A" w:rsidRDefault="00B5298A"/>
                    <w:p w14:paraId="522CA8BB" w14:textId="349103D7" w:rsidR="00B5298A" w:rsidRDefault="00B5298A">
                      <w:r>
                        <w:rPr>
                          <w:rFonts w:hint="cs"/>
                          <w:rtl/>
                        </w:rPr>
                        <w:t>تحديد خلية أو صف أو عمود أو الجدول</w:t>
                      </w:r>
                    </w:p>
                  </w:txbxContent>
                </v:textbox>
              </v:shape>
            </w:pict>
          </mc:Fallback>
        </mc:AlternateContent>
      </w:r>
      <w:r w:rsidR="00EF0095"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 wp14:anchorId="0CD46CA4" wp14:editId="6471582C">
                <wp:simplePos x="0" y="0"/>
                <wp:positionH relativeFrom="column">
                  <wp:posOffset>5207670</wp:posOffset>
                </wp:positionH>
                <wp:positionV relativeFrom="paragraph">
                  <wp:posOffset>504275</wp:posOffset>
                </wp:positionV>
                <wp:extent cx="729754" cy="897925"/>
                <wp:effectExtent l="0" t="0" r="13335" b="16510"/>
                <wp:wrapNone/>
                <wp:docPr id="21739" name="مربع نص 217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9754" cy="8979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92D050"/>
                          </a:solidFill>
                        </a:ln>
                      </wps:spPr>
                      <wps:txbx>
                        <w:txbxContent>
                          <w:p w14:paraId="192F0767" w14:textId="04753C0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رسم جدول يدويا و محي بعض أجزائه يدويا</w:t>
                            </w:r>
                          </w:p>
                          <w:p w14:paraId="3C3BA6ED" w14:textId="77777777" w:rsidR="00B5298A" w:rsidRDefault="00B5298A"/>
                          <w:p w14:paraId="03F4FC76" w14:textId="577FA7E4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 xml:space="preserve">تحديد خلية / عمود / صف / 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جدولرسم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 xml:space="preserve"> جدول يدويا و محي بعض أجزائه يدويا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D46CA4" id="مربع نص 21739" o:spid="_x0000_s1055" type="#_x0000_t202" style="position:absolute;left:0;text-align:left;margin-left:410.05pt;margin-top:39.7pt;width:57.45pt;height:70.7pt;z-index:251449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" filled="f" strokecolor="#92d050" strokeweight=".5pt">
                <v:textbox>
                  <w:txbxContent>
                    <w:p w14:paraId="192F0767" w14:textId="04753C07" w:rsidR="00B5298A" w:rsidRDefault="00B5298A">
                      <w:r>
                        <w:rPr>
                          <w:rFonts w:hint="cs"/>
                          <w:rtl/>
                        </w:rPr>
                        <w:t>رسم جدول يدويا و محي بعض أجزائه يدويا</w:t>
                      </w:r>
                    </w:p>
                    <w:p w14:paraId="3C3BA6ED" w14:textId="77777777" w:rsidR="00B5298A" w:rsidRDefault="00B5298A"/>
                    <w:p w14:paraId="03F4FC76" w14:textId="577FA7E4" w:rsidR="00B5298A" w:rsidRDefault="00B5298A">
                      <w:r>
                        <w:rPr>
                          <w:rFonts w:hint="cs"/>
                          <w:rtl/>
                        </w:rPr>
                        <w:t xml:space="preserve">تحديد خلية / عمود / صف / </w:t>
                      </w:r>
                      <w:proofErr w:type="spellStart"/>
                      <w:r>
                        <w:rPr>
                          <w:rFonts w:hint="cs"/>
                          <w:rtl/>
                        </w:rPr>
                        <w:t>جدولرسم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 xml:space="preserve"> جدول يدويا و محي بعض أجزائه يدويا</w:t>
                      </w:r>
                    </w:p>
                  </w:txbxContent>
                </v:textbox>
              </v:shape>
            </w:pict>
          </mc:Fallback>
        </mc:AlternateContent>
      </w:r>
      <w:r w:rsidR="00274832">
        <w:rPr>
          <w:rFonts w:asciiTheme="minorBidi" w:hAnsiTheme="minorBidi"/>
          <w:sz w:val="32"/>
          <w:szCs w:val="32"/>
          <w:rtl/>
        </w:rPr>
        <w:tab/>
      </w:r>
    </w:p>
    <w:p w14:paraId="1446DAB0" w14:textId="5649ECD1" w:rsidR="00D25FC4" w:rsidRPr="00D25FC4" w:rsidRDefault="004D781B" w:rsidP="00D25FC4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 wp14:anchorId="1BE6B7E8" wp14:editId="6B506D7E">
                <wp:simplePos x="0" y="0"/>
                <wp:positionH relativeFrom="column">
                  <wp:posOffset>4330700</wp:posOffset>
                </wp:positionH>
                <wp:positionV relativeFrom="paragraph">
                  <wp:posOffset>146685</wp:posOffset>
                </wp:positionV>
                <wp:extent cx="729615" cy="990600"/>
                <wp:effectExtent l="0" t="0" r="13335" b="19050"/>
                <wp:wrapNone/>
                <wp:docPr id="21740" name="مربع نص 217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9615" cy="990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txbx>
                        <w:txbxContent>
                          <w:p w14:paraId="0DCB4F05" w14:textId="77777777" w:rsidR="00B5298A" w:rsidRDefault="00B5298A" w:rsidP="002930B7">
                            <w:r>
                              <w:rPr>
                                <w:rFonts w:hint="cs"/>
                                <w:rtl/>
                              </w:rPr>
                              <w:t>لإدراج خلايا و صفوف و أعمدة بكل الاتجاهات</w:t>
                            </w:r>
                          </w:p>
                          <w:p w14:paraId="4BA31FB3" w14:textId="77777777" w:rsidR="00B5298A" w:rsidRPr="002930B7" w:rsidRDefault="00B5298A"/>
                          <w:p w14:paraId="4C03E84C" w14:textId="77777777" w:rsidR="00B5298A" w:rsidRDefault="00B5298A"/>
                          <w:p w14:paraId="492D2B1B" w14:textId="4CF39662" w:rsidR="00B5298A" w:rsidRDefault="00B5298A" w:rsidP="002930B7">
                            <w:r>
                              <w:rPr>
                                <w:rFonts w:hint="cs"/>
                                <w:rtl/>
                              </w:rPr>
                              <w:t>لإدراج خلايا و صفوف و أعمدة بكل الاتجاهات</w:t>
                            </w:r>
                          </w:p>
                          <w:p w14:paraId="7615AD80" w14:textId="7F649184" w:rsidR="00B5298A" w:rsidRPr="002930B7" w:rsidRDefault="00B529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E6B7E8" id="مربع نص 21740" o:spid="_x0000_s1056" type="#_x0000_t202" style="position:absolute;left:0;text-align:left;margin-left:341pt;margin-top:11.55pt;width:57.45pt;height:78pt;z-index:2514503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" filled="f" strokecolor="#bf8f00 [2407]" strokeweight=".5pt">
                <v:textbox>
                  <w:txbxContent>
                    <w:p w14:paraId="0DCB4F05" w14:textId="77777777" w:rsidR="00B5298A" w:rsidRDefault="00B5298A" w:rsidP="002930B7">
                      <w:r>
                        <w:rPr>
                          <w:rFonts w:hint="cs"/>
                          <w:rtl/>
                        </w:rPr>
                        <w:t>لإدراج خلايا و صفوف و أعمدة بكل الاتجاهات</w:t>
                      </w:r>
                    </w:p>
                    <w:p w14:paraId="4BA31FB3" w14:textId="77777777" w:rsidR="00B5298A" w:rsidRPr="002930B7" w:rsidRDefault="00B5298A"/>
                    <w:p w14:paraId="4C03E84C" w14:textId="77777777" w:rsidR="00B5298A" w:rsidRDefault="00B5298A"/>
                    <w:p w14:paraId="492D2B1B" w14:textId="4CF39662" w:rsidR="00B5298A" w:rsidRDefault="00B5298A" w:rsidP="002930B7">
                      <w:r>
                        <w:rPr>
                          <w:rFonts w:hint="cs"/>
                          <w:rtl/>
                        </w:rPr>
                        <w:t>لإدراج خلايا و صفوف و أعمدة بكل الاتجاهات</w:t>
                      </w:r>
                    </w:p>
                    <w:p w14:paraId="7615AD80" w14:textId="7F649184" w:rsidR="00B5298A" w:rsidRPr="002930B7" w:rsidRDefault="00B5298A"/>
                  </w:txbxContent>
                </v:textbox>
              </v:shape>
            </w:pict>
          </mc:Fallback>
        </mc:AlternateContent>
      </w:r>
    </w:p>
    <w:p w14:paraId="54EDC2A3" w14:textId="71D39635" w:rsidR="001651BB" w:rsidRPr="00D25FC4" w:rsidRDefault="001651BB" w:rsidP="00D25FC4">
      <w:pPr>
        <w:rPr>
          <w:rFonts w:asciiTheme="minorBidi" w:hAnsiTheme="minorBidi"/>
          <w:sz w:val="32"/>
          <w:szCs w:val="32"/>
          <w:rtl/>
        </w:rPr>
      </w:pPr>
    </w:p>
    <w:p w14:paraId="6C20A1CF" w14:textId="5EA69348" w:rsidR="00D25FC4" w:rsidRDefault="00D25FC4" w:rsidP="00D25FC4">
      <w:pPr>
        <w:rPr>
          <w:rFonts w:asciiTheme="minorBidi" w:hAnsiTheme="minorBidi" w:cs="Arial"/>
          <w:sz w:val="32"/>
          <w:szCs w:val="32"/>
          <w:rtl/>
        </w:rPr>
      </w:pPr>
    </w:p>
    <w:p w14:paraId="09967F0C" w14:textId="395DA8A0" w:rsidR="001651BB" w:rsidRDefault="001651BB" w:rsidP="001651BB">
      <w:pPr>
        <w:ind w:firstLine="720"/>
        <w:rPr>
          <w:rFonts w:asciiTheme="minorBidi" w:hAnsiTheme="minorBidi" w:cs="Arial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 wp14:anchorId="7A757A84" wp14:editId="07856EFE">
                <wp:simplePos x="0" y="0"/>
                <wp:positionH relativeFrom="column">
                  <wp:posOffset>4383227</wp:posOffset>
                </wp:positionH>
                <wp:positionV relativeFrom="paragraph">
                  <wp:posOffset>96278</wp:posOffset>
                </wp:positionV>
                <wp:extent cx="2597029" cy="321276"/>
                <wp:effectExtent l="0" t="0" r="0" b="60325"/>
                <wp:wrapNone/>
                <wp:docPr id="21749" name="مربع نص 217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7029" cy="32127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2581149" w14:textId="480E5287" w:rsidR="00B5298A" w:rsidRPr="00EF0095" w:rsidRDefault="00B5298A" w:rsidP="00C272D8">
                            <w:pPr>
                              <w:pStyle w:val="3"/>
                            </w:pPr>
                            <w:r w:rsidRPr="00EF0095">
                              <w:rPr>
                                <w:rFonts w:hint="cs"/>
                                <w:rtl/>
                              </w:rPr>
                              <w:t>تبويب ت</w:t>
                            </w:r>
                            <w:r w:rsidR="00287588">
                              <w:rPr>
                                <w:rFonts w:hint="cs"/>
                                <w:rtl/>
                              </w:rPr>
                              <w:t>صميم الجدول</w:t>
                            </w:r>
                            <w:r w:rsidRPr="00EF0095">
                              <w:rPr>
                                <w:rFonts w:hint="cs"/>
                                <w:rtl/>
                              </w:rPr>
                              <w:t xml:space="preserve"> (أدوات الجدول)</w:t>
                            </w:r>
                          </w:p>
                          <w:p w14:paraId="679C0E36" w14:textId="77777777" w:rsidR="00B5298A" w:rsidRPr="00EF0095" w:rsidRDefault="00B5298A" w:rsidP="006866CB">
                            <w:pPr>
                              <w:pStyle w:val="3"/>
                            </w:pPr>
                          </w:p>
                          <w:p w14:paraId="68DA0EA6" w14:textId="77777777" w:rsidR="00B5298A" w:rsidRDefault="00B5298A"/>
                          <w:p w14:paraId="358A5232" w14:textId="1070D8C4" w:rsidR="00B5298A" w:rsidRPr="00EF0095" w:rsidRDefault="00B5298A" w:rsidP="00C272D8">
                            <w:pPr>
                              <w:pStyle w:val="3"/>
                            </w:pPr>
                            <w:r w:rsidRPr="00EF0095">
                              <w:rPr>
                                <w:rFonts w:hint="cs"/>
                                <w:rtl/>
                              </w:rPr>
                              <w:t>تبويب تخطيط (أدوات الجدول)</w:t>
                            </w:r>
                          </w:p>
                          <w:p w14:paraId="386863CE" w14:textId="7806BCEA" w:rsidR="00B5298A" w:rsidRPr="00EF0095" w:rsidRDefault="00B5298A" w:rsidP="006866CB">
                            <w:pPr>
                              <w:pStyle w:val="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757A84" id="مربع نص 21749" o:spid="_x0000_s1057" type="#_x0000_t202" style="position:absolute;left:0;text-align:left;margin-left:345.15pt;margin-top:7.6pt;width:204.5pt;height:25.3pt;z-index: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" filled="f" stroked="f" strokeweight=".5pt">
                <v:shadow on="t" color="black" opacity="26214f" origin="-.5,-.5" offset=".74836mm,.74836mm"/>
                <v:textbox>
                  <w:txbxContent>
                    <w:p w14:paraId="62581149" w14:textId="480E5287" w:rsidR="00B5298A" w:rsidRPr="00EF0095" w:rsidRDefault="00B5298A" w:rsidP="00C272D8">
                      <w:pPr>
                        <w:pStyle w:val="3"/>
                      </w:pPr>
                      <w:r w:rsidRPr="00EF0095">
                        <w:rPr>
                          <w:rFonts w:hint="cs"/>
                          <w:rtl/>
                        </w:rPr>
                        <w:t>تبويب ت</w:t>
                      </w:r>
                      <w:r w:rsidR="00287588">
                        <w:rPr>
                          <w:rFonts w:hint="cs"/>
                          <w:rtl/>
                        </w:rPr>
                        <w:t>صميم الجدول</w:t>
                      </w:r>
                      <w:r w:rsidRPr="00EF0095">
                        <w:rPr>
                          <w:rFonts w:hint="cs"/>
                          <w:rtl/>
                        </w:rPr>
                        <w:t xml:space="preserve"> (أدوات الجدول)</w:t>
                      </w:r>
                    </w:p>
                    <w:p w14:paraId="679C0E36" w14:textId="77777777" w:rsidR="00B5298A" w:rsidRPr="00EF0095" w:rsidRDefault="00B5298A" w:rsidP="006866CB">
                      <w:pPr>
                        <w:pStyle w:val="3"/>
                      </w:pPr>
                    </w:p>
                    <w:p w14:paraId="68DA0EA6" w14:textId="77777777" w:rsidR="00B5298A" w:rsidRDefault="00B5298A"/>
                    <w:p w14:paraId="358A5232" w14:textId="1070D8C4" w:rsidR="00B5298A" w:rsidRPr="00EF0095" w:rsidRDefault="00B5298A" w:rsidP="00C272D8">
                      <w:pPr>
                        <w:pStyle w:val="3"/>
                      </w:pPr>
                      <w:r w:rsidRPr="00EF0095">
                        <w:rPr>
                          <w:rFonts w:hint="cs"/>
                          <w:rtl/>
                        </w:rPr>
                        <w:t>تبويب تخطيط (أدوات الجدول)</w:t>
                      </w:r>
                    </w:p>
                    <w:p w14:paraId="386863CE" w14:textId="7806BCEA" w:rsidR="00B5298A" w:rsidRPr="00EF0095" w:rsidRDefault="00B5298A" w:rsidP="006866CB">
                      <w:pPr>
                        <w:pStyle w:val="3"/>
                      </w:pPr>
                    </w:p>
                  </w:txbxContent>
                </v:textbox>
              </v:shape>
            </w:pict>
          </mc:Fallback>
        </mc:AlternateContent>
      </w:r>
    </w:p>
    <w:p w14:paraId="62D5DA26" w14:textId="591ACA94" w:rsidR="001651BB" w:rsidRDefault="00FE6C75" w:rsidP="001651BB">
      <w:pPr>
        <w:ind w:firstLine="720"/>
        <w:rPr>
          <w:rFonts w:asciiTheme="minorBidi" w:hAnsiTheme="minorBidi" w:cs="Arial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 wp14:anchorId="0E0DC2CD" wp14:editId="24FFAF43">
                <wp:simplePos x="0" y="0"/>
                <wp:positionH relativeFrom="column">
                  <wp:posOffset>231140</wp:posOffset>
                </wp:positionH>
                <wp:positionV relativeFrom="paragraph">
                  <wp:posOffset>5715</wp:posOffset>
                </wp:positionV>
                <wp:extent cx="6196965" cy="1386840"/>
                <wp:effectExtent l="0" t="0" r="13335" b="60960"/>
                <wp:wrapNone/>
                <wp:docPr id="21755" name="مربع نص 217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6965" cy="13868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0E73DAD" w14:textId="77777777" w:rsidR="00B5298A" w:rsidRPr="00EF0095" w:rsidRDefault="00B5298A" w:rsidP="002930B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لتغيير مظهر الجدول من عدة أنماط </w:t>
                            </w:r>
                            <w:proofErr w:type="spellStart"/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متحة</w:t>
                            </w:r>
                            <w:proofErr w:type="spellEnd"/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مع عدة خيارات بالإضافة للحدود</w:t>
                            </w:r>
                          </w:p>
                          <w:p w14:paraId="1235C189" w14:textId="77777777" w:rsidR="00B5298A" w:rsidRPr="002930B7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34E5446" w14:textId="77777777" w:rsidR="00B5298A" w:rsidRDefault="00B5298A"/>
                          <w:p w14:paraId="17911F86" w14:textId="5F03E169" w:rsidR="00B5298A" w:rsidRPr="00EF0095" w:rsidRDefault="00B5298A" w:rsidP="002930B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لتغيير مظهر الجدول من عدة أنماط </w:t>
                            </w:r>
                            <w:proofErr w:type="spellStart"/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متحة</w:t>
                            </w:r>
                            <w:proofErr w:type="spellEnd"/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مع عدة خيارات بالإضافة للحدود</w:t>
                            </w:r>
                          </w:p>
                          <w:p w14:paraId="469AEEED" w14:textId="4570F3CB" w:rsidR="00B5298A" w:rsidRPr="002930B7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0DC2CD" id="مربع نص 21755" o:spid="_x0000_s1058" type="#_x0000_t202" style="position:absolute;left:0;text-align:left;margin-left:18.2pt;margin-top:.45pt;width:487.95pt;height:109.2pt;z-index:2514616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" filled="f" stroked="f" strokeweight=".5pt">
                <v:shadow on="t" color="black" opacity="26214f" origin="-.5,-.5" offset=".74836mm,.74836mm"/>
                <v:textbox>
                  <w:txbxContent>
                    <w:p w14:paraId="10E73DAD" w14:textId="77777777" w:rsidR="00B5298A" w:rsidRPr="00EF0095" w:rsidRDefault="00B5298A" w:rsidP="002930B7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لتغيير مظهر الجدول من عدة أنماط </w:t>
                      </w:r>
                      <w:proofErr w:type="spellStart"/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متحة</w:t>
                      </w:r>
                      <w:proofErr w:type="spellEnd"/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مع عدة خيارات بالإضافة للحدود</w:t>
                      </w:r>
                    </w:p>
                    <w:p w14:paraId="1235C189" w14:textId="77777777" w:rsidR="00B5298A" w:rsidRPr="002930B7" w:rsidRDefault="00B5298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334E5446" w14:textId="77777777" w:rsidR="00B5298A" w:rsidRDefault="00B5298A"/>
                    <w:p w14:paraId="17911F86" w14:textId="5F03E169" w:rsidR="00B5298A" w:rsidRPr="00EF0095" w:rsidRDefault="00B5298A" w:rsidP="002930B7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لتغيير مظهر الجدول من عدة أنماط </w:t>
                      </w:r>
                      <w:proofErr w:type="spellStart"/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متحة</w:t>
                      </w:r>
                      <w:proofErr w:type="spellEnd"/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مع عدة خيارات بالإضافة للحدود</w:t>
                      </w:r>
                    </w:p>
                    <w:p w14:paraId="469AEEED" w14:textId="4570F3CB" w:rsidR="00B5298A" w:rsidRPr="002930B7" w:rsidRDefault="00B5298A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B2092EF" w14:textId="0F94DCC3" w:rsidR="001651BB" w:rsidRDefault="001651BB" w:rsidP="00D25FC4">
      <w:pPr>
        <w:rPr>
          <w:rFonts w:asciiTheme="minorBidi" w:hAnsiTheme="minorBidi" w:cs="Arial"/>
          <w:sz w:val="32"/>
          <w:szCs w:val="32"/>
          <w:rtl/>
        </w:rPr>
      </w:pPr>
    </w:p>
    <w:p w14:paraId="199C317C" w14:textId="6A882C4D" w:rsidR="00D25FC4" w:rsidRDefault="00D25FC4" w:rsidP="00D25FC4">
      <w:pPr>
        <w:ind w:firstLine="720"/>
        <w:rPr>
          <w:rFonts w:asciiTheme="minorBidi" w:hAnsiTheme="minorBidi" w:cs="Arial"/>
          <w:sz w:val="32"/>
          <w:szCs w:val="32"/>
          <w:rtl/>
        </w:rPr>
      </w:pPr>
    </w:p>
    <w:p w14:paraId="1543429B" w14:textId="73DA8267" w:rsidR="00F734DC" w:rsidRDefault="00F734DC" w:rsidP="00F734DC">
      <w:pPr>
        <w:tabs>
          <w:tab w:val="left" w:pos="1232"/>
        </w:tabs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 wp14:anchorId="04FA8E73" wp14:editId="7FF35E86">
                <wp:simplePos x="0" y="0"/>
                <wp:positionH relativeFrom="column">
                  <wp:posOffset>5446103</wp:posOffset>
                </wp:positionH>
                <wp:positionV relativeFrom="paragraph">
                  <wp:posOffset>351344</wp:posOffset>
                </wp:positionV>
                <wp:extent cx="1476375" cy="414655"/>
                <wp:effectExtent l="0" t="0" r="9525" b="61595"/>
                <wp:wrapNone/>
                <wp:docPr id="21925" name="مربع نص 219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4146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A54C60A" w14:textId="77777777" w:rsidR="00B5298A" w:rsidRDefault="00B5298A" w:rsidP="00C272D8">
                            <w:pPr>
                              <w:pStyle w:val="3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أشكال</w:t>
                            </w:r>
                          </w:p>
                          <w:p w14:paraId="413E2CCC" w14:textId="77777777" w:rsidR="00B5298A" w:rsidRDefault="00B5298A" w:rsidP="006866CB">
                            <w:pPr>
                              <w:pStyle w:val="3"/>
                            </w:pPr>
                          </w:p>
                          <w:p w14:paraId="09496CAC" w14:textId="77777777" w:rsidR="00B5298A" w:rsidRDefault="00B5298A"/>
                          <w:p w14:paraId="16B2B8FE" w14:textId="60DABECD" w:rsidR="00B5298A" w:rsidRDefault="00B5298A" w:rsidP="00C272D8">
                            <w:pPr>
                              <w:pStyle w:val="3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أشكال</w:t>
                            </w:r>
                          </w:p>
                          <w:p w14:paraId="2B39698B" w14:textId="0078005E" w:rsidR="00B5298A" w:rsidRDefault="00B5298A" w:rsidP="006866CB">
                            <w:pPr>
                              <w:pStyle w:val="3"/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FA8E73" id="مربع نص 21925" o:spid="_x0000_s1059" type="#_x0000_t202" style="position:absolute;left:0;text-align:left;margin-left:428.85pt;margin-top:27.65pt;width:116.25pt;height:32.65pt;z-index:25148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" filled="f" stroked="f" strokeweight=".5pt">
                <v:shadow on="t" color="black" opacity="26214f" origin="-.5,-.5" offset=".74836mm,.74836mm"/>
                <v:textbox>
                  <w:txbxContent>
                    <w:p w14:paraId="1A54C60A" w14:textId="77777777" w:rsidR="00B5298A" w:rsidRDefault="00B5298A" w:rsidP="00C272D8">
                      <w:pPr>
                        <w:pStyle w:val="3"/>
                      </w:pPr>
                      <w:r>
                        <w:rPr>
                          <w:rFonts w:hint="cs"/>
                          <w:rtl/>
                        </w:rPr>
                        <w:t>أشكال</w:t>
                      </w:r>
                    </w:p>
                    <w:p w14:paraId="413E2CCC" w14:textId="77777777" w:rsidR="00B5298A" w:rsidRDefault="00B5298A" w:rsidP="006866CB">
                      <w:pPr>
                        <w:pStyle w:val="3"/>
                      </w:pPr>
                    </w:p>
                    <w:p w14:paraId="09496CAC" w14:textId="77777777" w:rsidR="00B5298A" w:rsidRDefault="00B5298A"/>
                    <w:p w14:paraId="16B2B8FE" w14:textId="60DABECD" w:rsidR="00B5298A" w:rsidRDefault="00B5298A" w:rsidP="00C272D8">
                      <w:pPr>
                        <w:pStyle w:val="3"/>
                      </w:pPr>
                      <w:r>
                        <w:rPr>
                          <w:rFonts w:hint="cs"/>
                          <w:rtl/>
                        </w:rPr>
                        <w:t>أشكال</w:t>
                      </w:r>
                    </w:p>
                    <w:p w14:paraId="2B39698B" w14:textId="0078005E" w:rsidR="00B5298A" w:rsidRDefault="00B5298A" w:rsidP="006866CB">
                      <w:pPr>
                        <w:pStyle w:val="3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 w:hint="cs"/>
          <w:sz w:val="32"/>
          <w:szCs w:val="32"/>
          <w:rtl/>
        </w:rPr>
        <w:t xml:space="preserve">      </w:t>
      </w:r>
    </w:p>
    <w:p w14:paraId="4865BA64" w14:textId="1F3EC445" w:rsidR="00F734DC" w:rsidRDefault="007006E2" w:rsidP="00F734DC">
      <w:pPr>
        <w:tabs>
          <w:tab w:val="left" w:pos="1232"/>
        </w:tabs>
        <w:rPr>
          <w:rFonts w:asciiTheme="minorBidi" w:hAnsiTheme="minorBidi"/>
          <w:sz w:val="32"/>
          <w:szCs w:val="3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 wp14:anchorId="59F5FD83" wp14:editId="367E3BEF">
                <wp:simplePos x="0" y="0"/>
                <wp:positionH relativeFrom="column">
                  <wp:posOffset>5512006</wp:posOffset>
                </wp:positionH>
                <wp:positionV relativeFrom="paragraph">
                  <wp:posOffset>3292784</wp:posOffset>
                </wp:positionV>
                <wp:extent cx="889635" cy="1128395"/>
                <wp:effectExtent l="0" t="0" r="24765" b="14605"/>
                <wp:wrapNone/>
                <wp:docPr id="324" name="مربع نص 3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9635" cy="112839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txbx>
                        <w:txbxContent>
                          <w:p w14:paraId="12E72CA9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949B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لون التعبئة و الحدود و التأثيرات المرئية للأشكال</w:t>
                            </w:r>
                          </w:p>
                          <w:p w14:paraId="3320001C" w14:textId="200598BF" w:rsidR="00B5298A" w:rsidRPr="007949B7" w:rsidRDefault="00B5298A" w:rsidP="007949B7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5FD83" id="مربع نص 324" o:spid="_x0000_s1060" type="#_x0000_t202" style="position:absolute;left:0;text-align:left;margin-left:434pt;margin-top:259.25pt;width:70.05pt;height:88.85pt;z-index:251492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" filled="f" strokecolor="#bf8f00 [2407]" strokeweight=".5pt">
                <v:textbox>
                  <w:txbxContent>
                    <w:p w14:paraId="12E72CA9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</w:rPr>
                      </w:pPr>
                      <w:r w:rsidRPr="007949B7">
                        <w:rPr>
                          <w:rFonts w:hint="cs"/>
                          <w:sz w:val="24"/>
                          <w:szCs w:val="24"/>
                          <w:rtl/>
                        </w:rPr>
                        <w:t>لون التعبئة و الحدود و التأثيرات المرئية للأشكال</w:t>
                      </w:r>
                    </w:p>
                    <w:p w14:paraId="3320001C" w14:textId="200598BF" w:rsidR="00B5298A" w:rsidRPr="007949B7" w:rsidRDefault="00B5298A" w:rsidP="007949B7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 wp14:anchorId="125574F0" wp14:editId="23CE000A">
                <wp:simplePos x="0" y="0"/>
                <wp:positionH relativeFrom="column">
                  <wp:posOffset>1294233</wp:posOffset>
                </wp:positionH>
                <wp:positionV relativeFrom="paragraph">
                  <wp:posOffset>2954758</wp:posOffset>
                </wp:positionV>
                <wp:extent cx="0" cy="436880"/>
                <wp:effectExtent l="0" t="0" r="38100" b="20320"/>
                <wp:wrapNone/>
                <wp:docPr id="617" name="رابط مستقيم 6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5CE9C7" id="رابط مستقيم 617" o:spid="_x0000_s1026" style="position:absolute;left:0;text-align:left;z-index:251499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1.9pt,232.65pt" to="101.9pt,2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" strokecolor="#c00000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 wp14:anchorId="1A7E3754" wp14:editId="30E44CA9">
                <wp:simplePos x="0" y="0"/>
                <wp:positionH relativeFrom="column">
                  <wp:posOffset>1001412</wp:posOffset>
                </wp:positionH>
                <wp:positionV relativeFrom="paragraph">
                  <wp:posOffset>2818765</wp:posOffset>
                </wp:positionV>
                <wp:extent cx="848360" cy="141824"/>
                <wp:effectExtent l="0" t="0" r="27940" b="10795"/>
                <wp:wrapNone/>
                <wp:docPr id="614" name="مستطيل 6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8360" cy="141824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C7C10D" id="مستطيل 614" o:spid="_x0000_s1026" style="position:absolute;left:0;text-align:left;margin-left:78.85pt;margin-top:221.95pt;width:66.8pt;height:11.15pt;z-index:25149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" filled="f" strokecolor="#c00000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 wp14:anchorId="7947AFC6" wp14:editId="415DBEBE">
                <wp:simplePos x="0" y="0"/>
                <wp:positionH relativeFrom="column">
                  <wp:posOffset>1022350</wp:posOffset>
                </wp:positionH>
                <wp:positionV relativeFrom="paragraph">
                  <wp:posOffset>2663842</wp:posOffset>
                </wp:positionV>
                <wp:extent cx="848360" cy="141824"/>
                <wp:effectExtent l="0" t="0" r="27940" b="10795"/>
                <wp:wrapNone/>
                <wp:docPr id="451" name="مستطيل 4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8360" cy="14182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7B3F08" id="مستطيل 451" o:spid="_x0000_s1026" style="position:absolute;left:0;text-align:left;margin-left:80.5pt;margin-top:209.75pt;width:66.8pt;height:11.15pt;z-index:25149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" filled="f" strokecolor="#375623 [1609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 wp14:anchorId="548DE5BA" wp14:editId="446B6693">
                <wp:simplePos x="0" y="0"/>
                <wp:positionH relativeFrom="column">
                  <wp:posOffset>1047098</wp:posOffset>
                </wp:positionH>
                <wp:positionV relativeFrom="paragraph">
                  <wp:posOffset>3391638</wp:posOffset>
                </wp:positionV>
                <wp:extent cx="1598140" cy="2684969"/>
                <wp:effectExtent l="0" t="0" r="21590" b="20320"/>
                <wp:wrapNone/>
                <wp:docPr id="444" name="مربع نص 4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8140" cy="2684969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C00000"/>
                          </a:solidFill>
                        </a:ln>
                      </wps:spPr>
                      <wps:txbx>
                        <w:txbxContent>
                          <w:p w14:paraId="21A6E93B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7949B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يظهر قائمة بكل العناصر الموجودة في المستند</w:t>
                            </w:r>
                          </w:p>
                          <w:p w14:paraId="1B4E3575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226585C0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7949B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يسهل هذا الأمر تحديد العناصر</w:t>
                            </w:r>
                          </w:p>
                          <w:p w14:paraId="2BC8CBBA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7949B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أو تغيير ترتيبها</w:t>
                            </w:r>
                          </w:p>
                          <w:p w14:paraId="513C6228" w14:textId="77777777" w:rsidR="007949B7" w:rsidRPr="007949B7" w:rsidRDefault="007949B7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7949B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أو رؤيتها </w:t>
                            </w:r>
                          </w:p>
                          <w:p w14:paraId="3FCCF6AA" w14:textId="6F8D7AA4" w:rsidR="00B5298A" w:rsidRPr="007949B7" w:rsidRDefault="00B5298A" w:rsidP="007949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8DE5BA" id="مربع نص 444" o:spid="_x0000_s1061" type="#_x0000_t202" style="position:absolute;left:0;text-align:left;margin-left:82.45pt;margin-top:267.05pt;width:125.85pt;height:211.4pt;z-index:25149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" filled="f" strokecolor="#c00000" strokeweight="1pt">
                <v:textbox>
                  <w:txbxContent>
                    <w:p w14:paraId="21A6E93B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7949B7">
                        <w:rPr>
                          <w:rFonts w:hint="cs"/>
                          <w:sz w:val="24"/>
                          <w:szCs w:val="24"/>
                          <w:rtl/>
                        </w:rPr>
                        <w:t>يظهر قائمة بكل العناصر الموجودة في المستند</w:t>
                      </w:r>
                    </w:p>
                    <w:p w14:paraId="1B4E3575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</w:p>
                    <w:p w14:paraId="226585C0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7949B7">
                        <w:rPr>
                          <w:rFonts w:hint="cs"/>
                          <w:sz w:val="24"/>
                          <w:szCs w:val="24"/>
                          <w:rtl/>
                        </w:rPr>
                        <w:t>يسهل هذا الأمر تحديد العناصر</w:t>
                      </w:r>
                    </w:p>
                    <w:p w14:paraId="2BC8CBBA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7949B7">
                        <w:rPr>
                          <w:rFonts w:hint="cs"/>
                          <w:sz w:val="24"/>
                          <w:szCs w:val="24"/>
                          <w:rtl/>
                        </w:rPr>
                        <w:t>أو تغيير ترتيبها</w:t>
                      </w:r>
                    </w:p>
                    <w:p w14:paraId="513C6228" w14:textId="77777777" w:rsidR="007949B7" w:rsidRPr="007949B7" w:rsidRDefault="007949B7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7949B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أو رؤيتها </w:t>
                      </w:r>
                    </w:p>
                    <w:p w14:paraId="3FCCF6AA" w14:textId="6F8D7AA4" w:rsidR="00B5298A" w:rsidRPr="007949B7" w:rsidRDefault="00B5298A" w:rsidP="007949B7">
                      <w:pPr>
                        <w:rPr>
                          <w:sz w:val="24"/>
                          <w:szCs w:val="24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 wp14:anchorId="44E356A1" wp14:editId="674AF04A">
                <wp:simplePos x="0" y="0"/>
                <wp:positionH relativeFrom="column">
                  <wp:posOffset>5001260</wp:posOffset>
                </wp:positionH>
                <wp:positionV relativeFrom="paragraph">
                  <wp:posOffset>3103314</wp:posOffset>
                </wp:positionV>
                <wp:extent cx="626076" cy="189470"/>
                <wp:effectExtent l="0" t="0" r="22225" b="20320"/>
                <wp:wrapNone/>
                <wp:docPr id="148" name="رابط مستقيم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6076" cy="1894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5C23E8" id="رابط مستقيم 148" o:spid="_x0000_s1026" style="position:absolute;left:0;text-align:left;z-index:25149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3.8pt,244.35pt" to="443.1pt,2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" strokecolor="#bf8f00 [2407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 wp14:anchorId="7BE2905F" wp14:editId="40F12D63">
                <wp:simplePos x="0" y="0"/>
                <wp:positionH relativeFrom="column">
                  <wp:posOffset>4770601</wp:posOffset>
                </wp:positionH>
                <wp:positionV relativeFrom="paragraph">
                  <wp:posOffset>2650233</wp:posOffset>
                </wp:positionV>
                <wp:extent cx="337751" cy="453081"/>
                <wp:effectExtent l="0" t="0" r="24765" b="23495"/>
                <wp:wrapNone/>
                <wp:docPr id="147" name="مستطيل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751" cy="453081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54F528" id="مستطيل 147" o:spid="_x0000_s1026" style="position:absolute;left:0;text-align:left;margin-left:375.65pt;margin-top:208.7pt;width:26.6pt;height:35.7pt;z-index:251490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" filled="f" strokecolor="#bf8f00 [2407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 wp14:anchorId="1912381F" wp14:editId="7F66F505">
                <wp:simplePos x="0" y="0"/>
                <wp:positionH relativeFrom="column">
                  <wp:posOffset>6564424</wp:posOffset>
                </wp:positionH>
                <wp:positionV relativeFrom="paragraph">
                  <wp:posOffset>2855972</wp:posOffset>
                </wp:positionV>
                <wp:extent cx="0" cy="1664249"/>
                <wp:effectExtent l="0" t="0" r="38100" b="31750"/>
                <wp:wrapNone/>
                <wp:docPr id="146" name="رابط مستقيم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64249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2EF03C" id="رابط مستقيم 146" o:spid="_x0000_s1026" style="position:absolute;left:0;text-align:left;z-index:251489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6.9pt,224.9pt" to="516.9pt,3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" strokecolor="#c00000" strokeweight="1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 wp14:anchorId="5EC6E817" wp14:editId="2BD2BAA7">
                <wp:simplePos x="0" y="0"/>
                <wp:positionH relativeFrom="column">
                  <wp:posOffset>6318250</wp:posOffset>
                </wp:positionH>
                <wp:positionV relativeFrom="paragraph">
                  <wp:posOffset>2649203</wp:posOffset>
                </wp:positionV>
                <wp:extent cx="245740" cy="205946"/>
                <wp:effectExtent l="0" t="0" r="21590" b="22860"/>
                <wp:wrapNone/>
                <wp:docPr id="78" name="مستطيل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740" cy="205946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7B5E2E" id="مستطيل 78" o:spid="_x0000_s1026" style="position:absolute;left:0;text-align:left;margin-left:497.5pt;margin-top:208.6pt;width:19.35pt;height:16.2pt;z-index:25148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" filled="f" strokecolor="#c00000" strokeweight="1pt"/>
            </w:pict>
          </mc:Fallback>
        </mc:AlternateContent>
      </w:r>
      <w:r w:rsidR="00F734DC">
        <w:rPr>
          <w:rFonts w:asciiTheme="minorBidi" w:hAnsiTheme="minorBidi" w:hint="cs"/>
          <w:sz w:val="32"/>
          <w:szCs w:val="32"/>
          <w:rtl/>
        </w:rPr>
        <w:t xml:space="preserve">       </w:t>
      </w:r>
      <w:r w:rsidR="00F734DC">
        <w:rPr>
          <w:rFonts w:asciiTheme="minorBidi" w:hAnsiTheme="minorBidi"/>
          <w:sz w:val="32"/>
          <w:szCs w:val="32"/>
          <w:rtl/>
        </w:rPr>
        <w:tab/>
      </w:r>
    </w:p>
    <w:p w14:paraId="4CEBB964" w14:textId="264C6873" w:rsidR="006F7165" w:rsidRDefault="004D781B" w:rsidP="00F734DC">
      <w:pPr>
        <w:tabs>
          <w:tab w:val="left" w:pos="1232"/>
        </w:tabs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 wp14:anchorId="2BCC5417" wp14:editId="4E4F59A1">
                <wp:simplePos x="0" y="0"/>
                <wp:positionH relativeFrom="column">
                  <wp:posOffset>3629660</wp:posOffset>
                </wp:positionH>
                <wp:positionV relativeFrom="paragraph">
                  <wp:posOffset>8890</wp:posOffset>
                </wp:positionV>
                <wp:extent cx="3274695" cy="1821180"/>
                <wp:effectExtent l="0" t="0" r="0" b="7620"/>
                <wp:wrapNone/>
                <wp:docPr id="28" name="مربع نص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74695" cy="18211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7D80AF" w14:textId="77777777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لإدراج أشكال هندسية و أسهم و خطوط و فقاعات شرح وغيرها</w:t>
                            </w:r>
                          </w:p>
                          <w:p w14:paraId="20BE75D2" w14:textId="77777777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</w:p>
                          <w:p w14:paraId="45BAAE43" w14:textId="77777777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عند ادراج شكل يضيف برنامج الوورد تبويب تنسيق الشكل </w:t>
                            </w:r>
                          </w:p>
                          <w:p w14:paraId="25BC2A4A" w14:textId="77777777" w:rsidR="00B5298A" w:rsidRDefault="00B5298A"/>
                          <w:p w14:paraId="3EAF2C94" w14:textId="77777777" w:rsidR="00B5298A" w:rsidRDefault="00B5298A"/>
                          <w:p w14:paraId="1AA4B68D" w14:textId="614DFF7B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أيقوناتلإدراج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 xml:space="preserve"> أشكال هندسية و أسهم و خطوط و فقاعات شرح وغيرها</w:t>
                            </w:r>
                          </w:p>
                          <w:p w14:paraId="3BFBF46C" w14:textId="77777777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</w:p>
                          <w:p w14:paraId="4BDCB73A" w14:textId="77777777" w:rsidR="00B5298A" w:rsidRDefault="00B5298A" w:rsidP="002930B7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عند ادراج شكل يضيف برنامج الوورد تبويب تنسيق الشكل </w:t>
                            </w:r>
                          </w:p>
                          <w:p w14:paraId="641A6D1B" w14:textId="77777777" w:rsidR="00B5298A" w:rsidRDefault="00B529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CC5417" id="مربع نص 28" o:spid="_x0000_s1062" type="#_x0000_t202" style="position:absolute;left:0;text-align:left;margin-left:285.8pt;margin-top:.7pt;width:257.85pt;height:143.4pt;z-index:2514851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" filled="f" stroked="f" strokeweight=".5pt">
                <v:textbox>
                  <w:txbxContent>
                    <w:p w14:paraId="237D80AF" w14:textId="77777777" w:rsidR="00B5298A" w:rsidRDefault="00B5298A" w:rsidP="002930B7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لإدراج أشكال هندسية و أسهم و خطوط و فقاعات شرح وغيرها</w:t>
                      </w:r>
                    </w:p>
                    <w:p w14:paraId="20BE75D2" w14:textId="77777777" w:rsidR="00B5298A" w:rsidRDefault="00B5298A" w:rsidP="002930B7">
                      <w:pPr>
                        <w:rPr>
                          <w:rtl/>
                        </w:rPr>
                      </w:pPr>
                    </w:p>
                    <w:p w14:paraId="45BAAE43" w14:textId="77777777" w:rsidR="00B5298A" w:rsidRDefault="00B5298A" w:rsidP="002930B7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 عند ادراج شكل يضيف برنامج الوورد تبويب تنسيق الشكل </w:t>
                      </w:r>
                    </w:p>
                    <w:p w14:paraId="25BC2A4A" w14:textId="77777777" w:rsidR="00B5298A" w:rsidRDefault="00B5298A"/>
                    <w:p w14:paraId="3EAF2C94" w14:textId="77777777" w:rsidR="00B5298A" w:rsidRDefault="00B5298A"/>
                    <w:p w14:paraId="1AA4B68D" w14:textId="614DFF7B" w:rsidR="00B5298A" w:rsidRDefault="00B5298A" w:rsidP="002930B7">
                      <w:pPr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hint="cs"/>
                          <w:rtl/>
                        </w:rPr>
                        <w:t>أيقوناتلإدراج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 xml:space="preserve"> أشكال هندسية و أسهم و خطوط و فقاعات شرح وغيرها</w:t>
                      </w:r>
                    </w:p>
                    <w:p w14:paraId="3BFBF46C" w14:textId="77777777" w:rsidR="00B5298A" w:rsidRDefault="00B5298A" w:rsidP="002930B7">
                      <w:pPr>
                        <w:rPr>
                          <w:rtl/>
                        </w:rPr>
                      </w:pPr>
                    </w:p>
                    <w:p w14:paraId="4BDCB73A" w14:textId="77777777" w:rsidR="00B5298A" w:rsidRDefault="00B5298A" w:rsidP="002930B7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 عند ادراج شكل يضيف برنامج الوورد تبويب تنسيق الشكل </w:t>
                      </w:r>
                    </w:p>
                    <w:p w14:paraId="641A6D1B" w14:textId="77777777" w:rsidR="00B5298A" w:rsidRDefault="00B5298A"/>
                  </w:txbxContent>
                </v:textbox>
              </v:shape>
            </w:pict>
          </mc:Fallback>
        </mc:AlternateContent>
      </w:r>
    </w:p>
    <w:p w14:paraId="07DFCD58" w14:textId="77777777" w:rsidR="006F7165" w:rsidRPr="006F7165" w:rsidRDefault="006F7165" w:rsidP="006F7165">
      <w:pPr>
        <w:rPr>
          <w:rFonts w:asciiTheme="minorBidi" w:hAnsiTheme="minorBidi"/>
          <w:sz w:val="32"/>
          <w:szCs w:val="32"/>
          <w:rtl/>
        </w:rPr>
      </w:pPr>
    </w:p>
    <w:p w14:paraId="29987872" w14:textId="77777777" w:rsidR="006F7165" w:rsidRPr="006F7165" w:rsidRDefault="006F7165" w:rsidP="006F7165">
      <w:pPr>
        <w:rPr>
          <w:rFonts w:asciiTheme="minorBidi" w:hAnsiTheme="minorBidi"/>
          <w:sz w:val="32"/>
          <w:szCs w:val="32"/>
          <w:rtl/>
        </w:rPr>
      </w:pPr>
    </w:p>
    <w:p w14:paraId="26EFA399" w14:textId="77777777" w:rsidR="006F7165" w:rsidRPr="006F7165" w:rsidRDefault="006F7165" w:rsidP="006F7165">
      <w:pPr>
        <w:rPr>
          <w:rFonts w:asciiTheme="minorBidi" w:hAnsiTheme="minorBidi"/>
          <w:sz w:val="32"/>
          <w:szCs w:val="32"/>
          <w:rtl/>
        </w:rPr>
      </w:pPr>
    </w:p>
    <w:p w14:paraId="5F8C1945" w14:textId="77777777" w:rsidR="006F7165" w:rsidRPr="006F7165" w:rsidRDefault="006F7165" w:rsidP="006F7165">
      <w:pPr>
        <w:rPr>
          <w:rFonts w:asciiTheme="minorBidi" w:hAnsiTheme="minorBidi"/>
          <w:sz w:val="32"/>
          <w:szCs w:val="32"/>
          <w:rtl/>
        </w:rPr>
      </w:pPr>
    </w:p>
    <w:p w14:paraId="7F9516EA" w14:textId="77777777" w:rsidR="006F7165" w:rsidRPr="006F7165" w:rsidRDefault="006F7165" w:rsidP="006F7165">
      <w:pPr>
        <w:rPr>
          <w:rFonts w:asciiTheme="minorBidi" w:hAnsiTheme="minorBidi"/>
          <w:sz w:val="32"/>
          <w:szCs w:val="32"/>
          <w:rtl/>
        </w:rPr>
      </w:pPr>
    </w:p>
    <w:p w14:paraId="3F23AE21" w14:textId="56DBF0AB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4EACB14D" w14:textId="521AC75D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685F264E" w14:textId="254D7147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26FF7CB2" w14:textId="325F9294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17871069" w14:textId="338D3B0D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4C1F3052" w14:textId="638DA862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4C819556" w14:textId="224AE700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2E8CADEA" w14:textId="65F8A559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0EEC4225" w14:textId="56007ED5" w:rsidR="00557484" w:rsidRDefault="00FE6C75" w:rsidP="00DA4209">
      <w:pPr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 wp14:anchorId="3F574931" wp14:editId="552E61D5">
                <wp:simplePos x="0" y="0"/>
                <wp:positionH relativeFrom="column">
                  <wp:posOffset>3721100</wp:posOffset>
                </wp:positionH>
                <wp:positionV relativeFrom="paragraph">
                  <wp:posOffset>10160</wp:posOffset>
                </wp:positionV>
                <wp:extent cx="3051134" cy="2202180"/>
                <wp:effectExtent l="0" t="0" r="0" b="0"/>
                <wp:wrapNone/>
                <wp:docPr id="1288" name="مربع نص 1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51134" cy="22021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BFA9FB" w14:textId="77777777" w:rsidR="00B5298A" w:rsidRPr="00DA4209" w:rsidRDefault="00B5298A" w:rsidP="0019738D">
                            <w:pPr>
                              <w:pStyle w:val="1"/>
                              <w:rPr>
                                <w:rFonts w:asciiTheme="minorBidi" w:hAnsiTheme="minorBidi"/>
                              </w:rPr>
                            </w:pPr>
                            <w:r>
                              <w:rPr>
                                <w:rtl/>
                              </w:rPr>
                              <w:t xml:space="preserve">مقدمة عن برنامج </w:t>
                            </w:r>
                            <w:proofErr w:type="spellStart"/>
                            <w:r>
                              <w:rPr>
                                <w:rFonts w:asciiTheme="minorBidi" w:hAnsiTheme="minorBidi"/>
                              </w:rPr>
                              <w:t>powerpoint</w:t>
                            </w:r>
                            <w:proofErr w:type="spellEnd"/>
                          </w:p>
                          <w:p w14:paraId="4CE8E071" w14:textId="77777777" w:rsidR="00B5298A" w:rsidRPr="00DA4209" w:rsidRDefault="00B5298A" w:rsidP="00DA4209">
                            <w:pPr>
                              <w:pStyle w:val="1"/>
                              <w:rPr>
                                <w:rFonts w:asciiTheme="minorBidi" w:hAnsiTheme="minorBidi"/>
                              </w:rPr>
                            </w:pPr>
                          </w:p>
                          <w:p w14:paraId="1CF73C39" w14:textId="77777777" w:rsidR="00B5298A" w:rsidRDefault="00B5298A"/>
                          <w:p w14:paraId="06A69C60" w14:textId="53CE2322" w:rsidR="00B5298A" w:rsidRPr="00DA4209" w:rsidRDefault="00B5298A" w:rsidP="0019738D">
                            <w:pPr>
                              <w:pStyle w:val="1"/>
                              <w:rPr>
                                <w:rFonts w:asciiTheme="minorBidi" w:hAnsiTheme="minorBidi"/>
                              </w:rPr>
                            </w:pPr>
                            <w:r>
                              <w:rPr>
                                <w:rtl/>
                              </w:rPr>
                              <w:t xml:space="preserve">مقدمة عن برنامج </w:t>
                            </w:r>
                            <w:proofErr w:type="spellStart"/>
                            <w:r>
                              <w:rPr>
                                <w:rFonts w:asciiTheme="minorBidi" w:hAnsiTheme="minorBidi"/>
                              </w:rPr>
                              <w:t>powerpoint</w:t>
                            </w:r>
                            <w:proofErr w:type="spellEnd"/>
                          </w:p>
                          <w:p w14:paraId="129FC002" w14:textId="5D970BA5" w:rsidR="00B5298A" w:rsidRPr="00DA4209" w:rsidRDefault="00B5298A" w:rsidP="00DA4209">
                            <w:pPr>
                              <w:pStyle w:val="1"/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74931" id="مربع نص 1288" o:spid="_x0000_s1063" type="#_x0000_t202" style="position:absolute;left:0;text-align:left;margin-left:293pt;margin-top:.8pt;width:240.25pt;height:173.4pt;flip:x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" filled="f" stroked="f">
                <v:textbox>
                  <w:txbxContent>
                    <w:p w14:paraId="4DBFA9FB" w14:textId="77777777" w:rsidR="00B5298A" w:rsidRPr="00DA4209" w:rsidRDefault="00B5298A" w:rsidP="0019738D">
                      <w:pPr>
                        <w:pStyle w:val="1"/>
                        <w:rPr>
                          <w:rFonts w:asciiTheme="minorBidi" w:hAnsiTheme="minorBidi"/>
                        </w:rPr>
                      </w:pPr>
                      <w:r>
                        <w:rPr>
                          <w:rtl/>
                        </w:rPr>
                        <w:t xml:space="preserve">مقدمة عن برنامج </w:t>
                      </w:r>
                      <w:proofErr w:type="spellStart"/>
                      <w:r>
                        <w:rPr>
                          <w:rFonts w:asciiTheme="minorBidi" w:hAnsiTheme="minorBidi"/>
                        </w:rPr>
                        <w:t>powerpoint</w:t>
                      </w:r>
                      <w:proofErr w:type="spellEnd"/>
                    </w:p>
                    <w:p w14:paraId="4CE8E071" w14:textId="77777777" w:rsidR="00B5298A" w:rsidRPr="00DA4209" w:rsidRDefault="00B5298A" w:rsidP="00DA4209">
                      <w:pPr>
                        <w:pStyle w:val="1"/>
                        <w:rPr>
                          <w:rFonts w:asciiTheme="minorBidi" w:hAnsiTheme="minorBidi"/>
                        </w:rPr>
                      </w:pPr>
                    </w:p>
                    <w:p w14:paraId="1CF73C39" w14:textId="77777777" w:rsidR="00B5298A" w:rsidRDefault="00B5298A"/>
                    <w:p w14:paraId="06A69C60" w14:textId="53CE2322" w:rsidR="00B5298A" w:rsidRPr="00DA4209" w:rsidRDefault="00B5298A" w:rsidP="0019738D">
                      <w:pPr>
                        <w:pStyle w:val="1"/>
                        <w:rPr>
                          <w:rFonts w:asciiTheme="minorBidi" w:hAnsiTheme="minorBidi"/>
                        </w:rPr>
                      </w:pPr>
                      <w:r>
                        <w:rPr>
                          <w:rtl/>
                        </w:rPr>
                        <w:t xml:space="preserve">مقدمة عن برنامج </w:t>
                      </w:r>
                      <w:proofErr w:type="spellStart"/>
                      <w:r>
                        <w:rPr>
                          <w:rFonts w:asciiTheme="minorBidi" w:hAnsiTheme="minorBidi"/>
                        </w:rPr>
                        <w:t>powerpoint</w:t>
                      </w:r>
                      <w:proofErr w:type="spellEnd"/>
                    </w:p>
                    <w:p w14:paraId="129FC002" w14:textId="5D970BA5" w:rsidR="00B5298A" w:rsidRPr="00DA4209" w:rsidRDefault="00B5298A" w:rsidP="00DA4209">
                      <w:pPr>
                        <w:pStyle w:val="1"/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6921451" w14:textId="244DC18B" w:rsidR="00557484" w:rsidRDefault="00557484" w:rsidP="00DA4209">
      <w:pPr>
        <w:rPr>
          <w:rFonts w:asciiTheme="minorBidi" w:hAnsiTheme="minorBidi"/>
          <w:sz w:val="32"/>
          <w:szCs w:val="32"/>
          <w:rtl/>
        </w:rPr>
      </w:pPr>
    </w:p>
    <w:p w14:paraId="7320E730" w14:textId="6C0E993A" w:rsidR="00DA4209" w:rsidRDefault="00DA4209" w:rsidP="00DA4209">
      <w:pPr>
        <w:rPr>
          <w:rFonts w:asciiTheme="minorBidi" w:hAnsiTheme="minorBidi"/>
          <w:sz w:val="32"/>
          <w:szCs w:val="32"/>
        </w:rPr>
      </w:pPr>
    </w:p>
    <w:p w14:paraId="373127A2" w14:textId="07F1A073" w:rsidR="00411ABB" w:rsidRDefault="00411ABB" w:rsidP="008F6DF5">
      <w:pPr>
        <w:rPr>
          <w:rFonts w:asciiTheme="minorBidi" w:hAnsiTheme="minorBidi"/>
          <w:sz w:val="32"/>
          <w:szCs w:val="32"/>
          <w:rtl/>
        </w:rPr>
      </w:pPr>
    </w:p>
    <w:p w14:paraId="5BA50FB4" w14:textId="13728E4F" w:rsidR="004D781B" w:rsidRDefault="004D781B" w:rsidP="008F6DF5">
      <w:pPr>
        <w:rPr>
          <w:rFonts w:asciiTheme="minorBidi" w:hAnsiTheme="minorBidi"/>
          <w:sz w:val="32"/>
          <w:szCs w:val="32"/>
          <w:rtl/>
        </w:rPr>
      </w:pPr>
    </w:p>
    <w:p w14:paraId="62D5FF40" w14:textId="1A99297A" w:rsidR="004D781B" w:rsidRPr="00411ABB" w:rsidRDefault="004D781B" w:rsidP="008F6DF5">
      <w:pPr>
        <w:rPr>
          <w:rFonts w:asciiTheme="minorBidi" w:hAnsiTheme="minorBidi"/>
          <w:sz w:val="32"/>
          <w:szCs w:val="32"/>
        </w:rPr>
      </w:pPr>
    </w:p>
    <w:p w14:paraId="1556D736" w14:textId="014BDB89" w:rsidR="00557484" w:rsidRDefault="00557484" w:rsidP="00411ABB">
      <w:pPr>
        <w:rPr>
          <w:rFonts w:asciiTheme="minorBidi" w:hAnsiTheme="minorBidi"/>
          <w:sz w:val="32"/>
          <w:szCs w:val="32"/>
          <w:rtl/>
        </w:rPr>
      </w:pPr>
    </w:p>
    <w:p w14:paraId="0B011F6F" w14:textId="76DAFFAB" w:rsidR="00557484" w:rsidRDefault="00557484" w:rsidP="00411ABB">
      <w:pPr>
        <w:rPr>
          <w:rFonts w:asciiTheme="minorBidi" w:hAnsiTheme="minorBidi"/>
          <w:sz w:val="32"/>
          <w:szCs w:val="32"/>
          <w:rtl/>
        </w:rPr>
      </w:pPr>
    </w:p>
    <w:p w14:paraId="69833324" w14:textId="36295DC5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071488" behindDoc="0" locked="0" layoutInCell="1" allowOverlap="1" wp14:anchorId="41E96519" wp14:editId="6F6C1B3E">
                <wp:simplePos x="0" y="0"/>
                <wp:positionH relativeFrom="column">
                  <wp:posOffset>848360</wp:posOffset>
                </wp:positionH>
                <wp:positionV relativeFrom="paragraph">
                  <wp:posOffset>27305</wp:posOffset>
                </wp:positionV>
                <wp:extent cx="5703570" cy="2141220"/>
                <wp:effectExtent l="0" t="0" r="0" b="0"/>
                <wp:wrapNone/>
                <wp:docPr id="21978" name="مربع نص 219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3570" cy="214122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EC7320"/>
                            </a:gs>
                            <a:gs pos="50000">
                              <a:srgbClr val="EC732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EC7320">
                                <a:tint val="23500"/>
                                <a:satMod val="160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 w="6350">
                          <a:noFill/>
                        </a:ln>
                      </wps:spPr>
                      <wps:txbx>
                        <w:txbxContent>
                          <w:p w14:paraId="123C6E62" w14:textId="77777777" w:rsidR="00B5298A" w:rsidRPr="006812E5" w:rsidRDefault="00B5298A" w:rsidP="002930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6812E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         كيف نستطيع فتح البرنامج عن طريق مربع البحث ؟؟</w:t>
                            </w:r>
                          </w:p>
                          <w:p w14:paraId="33635482" w14:textId="18C5C110" w:rsidR="00B5298A" w:rsidRPr="006812E5" w:rsidRDefault="00B5298A" w:rsidP="002930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6812E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             دون الجواب :</w:t>
                            </w:r>
                            <w:r w:rsidR="004928C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نكتب اسم البرنامج في مربع البحث</w:t>
                            </w:r>
                            <w:r w:rsidR="0028315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فيظهر لنا البرنامج و بالضغط عليه نكون قد  فتحناه</w:t>
                            </w:r>
                          </w:p>
                          <w:p w14:paraId="04ADCDD5" w14:textId="77777777" w:rsidR="00B5298A" w:rsidRPr="006812E5" w:rsidRDefault="00B5298A" w:rsidP="006812E5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ABE0640" w14:textId="77777777" w:rsidR="00B5298A" w:rsidRDefault="00B5298A"/>
                          <w:p w14:paraId="6C17A554" w14:textId="07027CA0" w:rsidR="00B5298A" w:rsidRPr="006812E5" w:rsidRDefault="00B5298A" w:rsidP="002930B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6812E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         كيف نستطيع فتح البرنامج عن طريق مربع البحث ؟؟</w:t>
                            </w:r>
                          </w:p>
                          <w:p w14:paraId="622E78CE" w14:textId="77777777" w:rsidR="00B5298A" w:rsidRPr="006812E5" w:rsidRDefault="00B5298A" w:rsidP="002930B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6812E5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             دون الجواب : .....................................................................................</w:t>
                            </w:r>
                          </w:p>
                          <w:p w14:paraId="3863960E" w14:textId="2AB08AF6" w:rsidR="00B5298A" w:rsidRPr="006812E5" w:rsidRDefault="00B5298A" w:rsidP="006812E5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E96519" id="مربع نص 21978" o:spid="_x0000_s1064" type="#_x0000_t202" style="position:absolute;left:0;text-align:left;margin-left:66.8pt;margin-top:2.15pt;width:449.1pt;height:168.6pt;z-index:25107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" fillcolor="#ec7320" stroked="f" strokeweight=".5pt">
                <v:fill color2="#ffe4dc" rotate="t" angle="180" colors="0 #ec7320;.5 #ffc8b7;1 #ffe4dc" focus="100%" type="gradient"/>
                <v:textbox>
                  <w:txbxContent>
                    <w:p w14:paraId="123C6E62" w14:textId="77777777" w:rsidR="00B5298A" w:rsidRPr="006812E5" w:rsidRDefault="00B5298A" w:rsidP="002930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6812E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         كيف نستطيع فتح البرنامج عن طريق مربع البحث ؟؟</w:t>
                      </w:r>
                    </w:p>
                    <w:p w14:paraId="33635482" w14:textId="18C5C110" w:rsidR="00B5298A" w:rsidRPr="006812E5" w:rsidRDefault="00B5298A" w:rsidP="002930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6812E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             دون الجواب :</w:t>
                      </w:r>
                      <w:r w:rsidR="004928C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نكتب اسم البرنامج في مربع البحث</w:t>
                      </w:r>
                      <w:r w:rsidR="0028315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فيظهر لنا البرنامج و بالضغط عليه نكون قد  فتحناه</w:t>
                      </w:r>
                    </w:p>
                    <w:p w14:paraId="04ADCDD5" w14:textId="77777777" w:rsidR="00B5298A" w:rsidRPr="006812E5" w:rsidRDefault="00B5298A" w:rsidP="006812E5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1ABE0640" w14:textId="77777777" w:rsidR="00B5298A" w:rsidRDefault="00B5298A"/>
                    <w:p w14:paraId="6C17A554" w14:textId="07027CA0" w:rsidR="00B5298A" w:rsidRPr="006812E5" w:rsidRDefault="00B5298A" w:rsidP="002930B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6812E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         كيف نستطيع فتح البرنامج عن طريق مربع البحث ؟؟</w:t>
                      </w:r>
                    </w:p>
                    <w:p w14:paraId="622E78CE" w14:textId="77777777" w:rsidR="00B5298A" w:rsidRPr="006812E5" w:rsidRDefault="00B5298A" w:rsidP="002930B7">
                      <w:pPr>
                        <w:rPr>
                          <w:sz w:val="24"/>
                          <w:szCs w:val="24"/>
                        </w:rPr>
                      </w:pPr>
                      <w:r w:rsidRPr="006812E5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             دون الجواب : .....................................................................................</w:t>
                      </w:r>
                    </w:p>
                    <w:p w14:paraId="3863960E" w14:textId="2AB08AF6" w:rsidR="00B5298A" w:rsidRPr="006812E5" w:rsidRDefault="00B5298A" w:rsidP="006812E5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A158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590656" behindDoc="0" locked="0" layoutInCell="1" allowOverlap="1" wp14:anchorId="1F715861" wp14:editId="215E04D3">
                <wp:simplePos x="0" y="0"/>
                <wp:positionH relativeFrom="column">
                  <wp:posOffset>6099810</wp:posOffset>
                </wp:positionH>
                <wp:positionV relativeFrom="paragraph">
                  <wp:posOffset>6350</wp:posOffset>
                </wp:positionV>
                <wp:extent cx="974725" cy="594360"/>
                <wp:effectExtent l="0" t="0" r="0" b="0"/>
                <wp:wrapNone/>
                <wp:docPr id="21976" name="مجموعة 219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4725" cy="594360"/>
                          <a:chOff x="0" y="0"/>
                          <a:chExt cx="1598586" cy="766403"/>
                        </a:xfrm>
                      </wpg:grpSpPr>
                      <wpg:grpSp>
                        <wpg:cNvPr id="1403" name="مجموعة 1403"/>
                        <wpg:cNvGrpSpPr/>
                        <wpg:grpSpPr>
                          <a:xfrm>
                            <a:off x="0" y="0"/>
                            <a:ext cx="1318193" cy="766403"/>
                            <a:chOff x="0" y="0"/>
                            <a:chExt cx="1319064" cy="590238"/>
                          </a:xfrm>
                        </wpg:grpSpPr>
                        <wps:wsp>
                          <wps:cNvPr id="1405" name="مستطيل: زوايا مستديرة 1405"/>
                          <wps:cNvSpPr/>
                          <wps:spPr>
                            <a:xfrm>
                              <a:off x="357039" y="73071"/>
                              <a:ext cx="962025" cy="28575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60000"/>
                                <a:lumOff val="40000"/>
                              </a:schemeClr>
                            </a:solidFill>
                            <a:ln>
                              <a:noFill/>
                            </a:ln>
                            <a:effectLst/>
                            <a:scene3d>
                              <a:camera prst="orthographicFront">
                                <a:rot lat="0" lon="0" rev="0"/>
                              </a:camera>
                              <a:lightRig rig="contrasting" dir="t">
                                <a:rot lat="0" lon="0" rev="7800000"/>
                              </a:lightRig>
                            </a:scene3d>
                            <a:sp3d>
                              <a:bevelT w="139700" h="139700"/>
                            </a:sp3d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6" name="مربع نص 31"/>
                          <wps:cNvSpPr txBox="1"/>
                          <wps:spPr>
                            <a:xfrm>
                              <a:off x="0" y="0"/>
                              <a:ext cx="1276925" cy="590238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55BCAD05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42468337" w14:textId="77777777" w:rsidR="00B5298A" w:rsidRDefault="00B5298A"/>
                              <w:p w14:paraId="2624AC20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67EC049D" w14:textId="77777777" w:rsidR="00B5298A" w:rsidRDefault="00B5298A"/>
                              <w:p w14:paraId="6479F5B1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35D36E67" w14:textId="77777777" w:rsidR="00B5298A" w:rsidRDefault="00B5298A"/>
                              <w:p w14:paraId="0B3F3CDD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140E9CCA" w14:textId="77777777" w:rsidR="00B5298A" w:rsidRDefault="00B5298A"/>
                              <w:p w14:paraId="0FA1B532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49B10167" w14:textId="77777777" w:rsidR="00B5298A" w:rsidRDefault="00B5298A"/>
                              <w:p w14:paraId="268F95C6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6D71A019" w14:textId="77777777" w:rsidR="00B5298A" w:rsidRDefault="00B5298A"/>
                              <w:p w14:paraId="3B17D0C0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1BB01E5C" w14:textId="77777777" w:rsidR="00B5298A" w:rsidRDefault="00B5298A"/>
                              <w:p w14:paraId="4E896346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7B24295" w14:textId="77777777" w:rsidR="00B5298A" w:rsidRDefault="00B5298A"/>
                              <w:p w14:paraId="5CB112E9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102F6B1C" w14:textId="77777777" w:rsidR="00B5298A" w:rsidRDefault="00B5298A"/>
                              <w:p w14:paraId="062CCB52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7F80BA77" w14:textId="77777777" w:rsidR="00B5298A" w:rsidRDefault="00B5298A"/>
                              <w:p w14:paraId="087E517C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7108A509" w14:textId="77777777" w:rsidR="00B5298A" w:rsidRDefault="00B5298A"/>
                              <w:p w14:paraId="73B043CD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4C26014A" w14:textId="77777777" w:rsidR="00B5298A" w:rsidRDefault="00B5298A"/>
                              <w:p w14:paraId="690C4A6C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17900992" w14:textId="77777777" w:rsidR="00B5298A" w:rsidRDefault="00B5298A"/>
                              <w:p w14:paraId="0BCBF4F1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2A807F4B" w14:textId="77777777" w:rsidR="00B5298A" w:rsidRDefault="00B5298A"/>
                              <w:p w14:paraId="1EA02D80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1FE4565" w14:textId="77777777" w:rsidR="00B5298A" w:rsidRDefault="00B5298A"/>
                              <w:p w14:paraId="12B8E885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5ABCEBF7" w14:textId="77777777" w:rsidR="00B5298A" w:rsidRDefault="00B5298A"/>
                              <w:p w14:paraId="41D0FE06" w14:textId="1CB555AC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9AE14A2" w14:textId="77777777" w:rsidR="00B5298A" w:rsidRDefault="00B5298A"/>
                              <w:p w14:paraId="765A4644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046A07C" w14:textId="77777777" w:rsidR="00B5298A" w:rsidRDefault="00B5298A"/>
                              <w:p w14:paraId="3087593D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537748BC" w14:textId="77777777" w:rsidR="00B5298A" w:rsidRDefault="00B5298A"/>
                              <w:p w14:paraId="222E38C7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6244F405" w14:textId="77777777" w:rsidR="00B5298A" w:rsidRDefault="00B5298A"/>
                              <w:p w14:paraId="0A5259D5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144CF714" w14:textId="77777777" w:rsidR="00B5298A" w:rsidRDefault="00B5298A"/>
                              <w:p w14:paraId="67AF84AB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53817C1F" w14:textId="77777777" w:rsidR="00B5298A" w:rsidRDefault="00B5298A"/>
                              <w:p w14:paraId="29838F99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3728AE5C" w14:textId="77777777" w:rsidR="00B5298A" w:rsidRDefault="00B5298A"/>
                              <w:p w14:paraId="2EB5C7BB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EBC0F47" w14:textId="77777777" w:rsidR="00B5298A" w:rsidRDefault="00B5298A"/>
                              <w:p w14:paraId="395D22E0" w14:textId="5FA2CF10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450FCFEE" w14:textId="77777777" w:rsidR="00B5298A" w:rsidRDefault="00B5298A"/>
                              <w:p w14:paraId="0AA8AE2A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42E266D" w14:textId="77777777" w:rsidR="00B5298A" w:rsidRDefault="00B5298A"/>
                              <w:p w14:paraId="7984DAAB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78C5BF5D" w14:textId="77777777" w:rsidR="00B5298A" w:rsidRDefault="00B5298A"/>
                              <w:p w14:paraId="554B4CB1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44CA1085" w14:textId="77777777" w:rsidR="00B5298A" w:rsidRDefault="00B5298A"/>
                              <w:p w14:paraId="29C465A1" w14:textId="16E89F93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6E7BA6D4" w14:textId="77777777" w:rsidR="00B5298A" w:rsidRDefault="00B5298A"/>
                              <w:p w14:paraId="18BC0EF3" w14:textId="77777777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0196448B" w14:textId="77777777" w:rsidR="00B5298A" w:rsidRDefault="00B5298A"/>
                              <w:p w14:paraId="7A87333F" w14:textId="7CD027D0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  <w:p w14:paraId="2FC5FDB6" w14:textId="77777777" w:rsidR="00B5298A" w:rsidRDefault="00B5298A"/>
                              <w:p w14:paraId="5A584306" w14:textId="59A2F27A" w:rsidR="00B5298A" w:rsidRDefault="00B5298A" w:rsidP="006812E5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A3430D"/>
                                    <w:sz w:val="40"/>
                                    <w:szCs w:val="40"/>
                                    <w:rtl/>
                                  </w:rPr>
                                  <w:t xml:space="preserve"> بحث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1404" name="رسم 428" descr="الأبحاث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025816" y="27438"/>
                            <a:ext cx="572770" cy="5727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F715861" id="مجموعة 21976" o:spid="_x0000_s1065" style="position:absolute;left:0;text-align:left;margin-left:480.3pt;margin-top:.5pt;width:76.75pt;height:46.8pt;z-index:251590656;mso-width-relative:margin;mso-height-relative:margin" coordsize="15985,76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">
                <v:group id="مجموعة 1403" o:spid="_x0000_s1066" style="position:absolute;width:13181;height:7664" coordsize="13190,5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">
                  <v:roundrect id="مستطيل: زوايا مستديرة 1405" o:spid="_x0000_s1067" style="position:absolute;left:3570;top:730;width:9620;height:28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" fillcolor="#ffd966 [1943]" stroked="f" strokeweight="1pt">
                    <v:stroke joinstyle="miter"/>
                  </v:roundrect>
                  <v:shape id="مربع نص 31" o:spid="_x0000_s1068" type="#_x0000_t202" style="position:absolute;width:12769;height:5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" filled="f" stroked="f" strokeweight=".5pt">
                    <v:textbox>
                      <w:txbxContent>
                        <w:p w14:paraId="55BCAD05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42468337" w14:textId="77777777" w:rsidR="00B5298A" w:rsidRDefault="00B5298A"/>
                        <w:p w14:paraId="2624AC20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67EC049D" w14:textId="77777777" w:rsidR="00B5298A" w:rsidRDefault="00B5298A"/>
                        <w:p w14:paraId="6479F5B1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35D36E67" w14:textId="77777777" w:rsidR="00B5298A" w:rsidRDefault="00B5298A"/>
                        <w:p w14:paraId="0B3F3CDD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140E9CCA" w14:textId="77777777" w:rsidR="00B5298A" w:rsidRDefault="00B5298A"/>
                        <w:p w14:paraId="0FA1B532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49B10167" w14:textId="77777777" w:rsidR="00B5298A" w:rsidRDefault="00B5298A"/>
                        <w:p w14:paraId="268F95C6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6D71A019" w14:textId="77777777" w:rsidR="00B5298A" w:rsidRDefault="00B5298A"/>
                        <w:p w14:paraId="3B17D0C0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1BB01E5C" w14:textId="77777777" w:rsidR="00B5298A" w:rsidRDefault="00B5298A"/>
                        <w:p w14:paraId="4E896346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7B24295" w14:textId="77777777" w:rsidR="00B5298A" w:rsidRDefault="00B5298A"/>
                        <w:p w14:paraId="5CB112E9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102F6B1C" w14:textId="77777777" w:rsidR="00B5298A" w:rsidRDefault="00B5298A"/>
                        <w:p w14:paraId="062CCB52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7F80BA77" w14:textId="77777777" w:rsidR="00B5298A" w:rsidRDefault="00B5298A"/>
                        <w:p w14:paraId="087E517C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7108A509" w14:textId="77777777" w:rsidR="00B5298A" w:rsidRDefault="00B5298A"/>
                        <w:p w14:paraId="73B043CD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4C26014A" w14:textId="77777777" w:rsidR="00B5298A" w:rsidRDefault="00B5298A"/>
                        <w:p w14:paraId="690C4A6C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17900992" w14:textId="77777777" w:rsidR="00B5298A" w:rsidRDefault="00B5298A"/>
                        <w:p w14:paraId="0BCBF4F1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2A807F4B" w14:textId="77777777" w:rsidR="00B5298A" w:rsidRDefault="00B5298A"/>
                        <w:p w14:paraId="1EA02D80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1FE4565" w14:textId="77777777" w:rsidR="00B5298A" w:rsidRDefault="00B5298A"/>
                        <w:p w14:paraId="12B8E885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5ABCEBF7" w14:textId="77777777" w:rsidR="00B5298A" w:rsidRDefault="00B5298A"/>
                        <w:p w14:paraId="41D0FE06" w14:textId="1CB555AC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9AE14A2" w14:textId="77777777" w:rsidR="00B5298A" w:rsidRDefault="00B5298A"/>
                        <w:p w14:paraId="765A4644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046A07C" w14:textId="77777777" w:rsidR="00B5298A" w:rsidRDefault="00B5298A"/>
                        <w:p w14:paraId="3087593D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537748BC" w14:textId="77777777" w:rsidR="00B5298A" w:rsidRDefault="00B5298A"/>
                        <w:p w14:paraId="222E38C7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6244F405" w14:textId="77777777" w:rsidR="00B5298A" w:rsidRDefault="00B5298A"/>
                        <w:p w14:paraId="0A5259D5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144CF714" w14:textId="77777777" w:rsidR="00B5298A" w:rsidRDefault="00B5298A"/>
                        <w:p w14:paraId="67AF84AB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53817C1F" w14:textId="77777777" w:rsidR="00B5298A" w:rsidRDefault="00B5298A"/>
                        <w:p w14:paraId="29838F99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3728AE5C" w14:textId="77777777" w:rsidR="00B5298A" w:rsidRDefault="00B5298A"/>
                        <w:p w14:paraId="2EB5C7BB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EBC0F47" w14:textId="77777777" w:rsidR="00B5298A" w:rsidRDefault="00B5298A"/>
                        <w:p w14:paraId="395D22E0" w14:textId="5FA2CF10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450FCFEE" w14:textId="77777777" w:rsidR="00B5298A" w:rsidRDefault="00B5298A"/>
                        <w:p w14:paraId="0AA8AE2A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42E266D" w14:textId="77777777" w:rsidR="00B5298A" w:rsidRDefault="00B5298A"/>
                        <w:p w14:paraId="7984DAAB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78C5BF5D" w14:textId="77777777" w:rsidR="00B5298A" w:rsidRDefault="00B5298A"/>
                        <w:p w14:paraId="554B4CB1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44CA1085" w14:textId="77777777" w:rsidR="00B5298A" w:rsidRDefault="00B5298A"/>
                        <w:p w14:paraId="29C465A1" w14:textId="16E89F93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6E7BA6D4" w14:textId="77777777" w:rsidR="00B5298A" w:rsidRDefault="00B5298A"/>
                        <w:p w14:paraId="18BC0EF3" w14:textId="77777777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0196448B" w14:textId="77777777" w:rsidR="00B5298A" w:rsidRDefault="00B5298A"/>
                        <w:p w14:paraId="7A87333F" w14:textId="7CD027D0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  <w:p w14:paraId="2FC5FDB6" w14:textId="77777777" w:rsidR="00B5298A" w:rsidRDefault="00B5298A"/>
                        <w:p w14:paraId="5A584306" w14:textId="59A2F27A" w:rsidR="00B5298A" w:rsidRDefault="00B5298A" w:rsidP="006812E5">
                          <w:pPr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color w:val="A3430D"/>
                              <w:sz w:val="40"/>
                              <w:szCs w:val="40"/>
                              <w:rtl/>
                            </w:rPr>
                            <w:t xml:space="preserve"> بحث</w:t>
                          </w:r>
                        </w:p>
                      </w:txbxContent>
                    </v:textbox>
                  </v:shape>
                </v:group>
                <v:shape id="رسم 428" o:spid="_x0000_s1069" type="#_x0000_t75" alt="الأبحاث" style="position:absolute;left:10258;top:274;width:5727;height:57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">
                  <v:imagedata r:id="rId12" o:title="الأبحاث"/>
                </v:shape>
              </v:group>
            </w:pict>
          </mc:Fallback>
        </mc:AlternateContent>
      </w:r>
    </w:p>
    <w:p w14:paraId="6AB6B71F" w14:textId="69E55854" w:rsidR="00557484" w:rsidRDefault="00557484" w:rsidP="00411ABB">
      <w:pPr>
        <w:rPr>
          <w:rFonts w:asciiTheme="minorBidi" w:hAnsiTheme="minorBidi"/>
          <w:sz w:val="32"/>
          <w:szCs w:val="32"/>
          <w:rtl/>
        </w:rPr>
      </w:pPr>
    </w:p>
    <w:p w14:paraId="5186F769" w14:textId="258E54D3" w:rsidR="00557484" w:rsidRDefault="00557484" w:rsidP="00411ABB">
      <w:pPr>
        <w:rPr>
          <w:rFonts w:asciiTheme="minorBidi" w:hAnsiTheme="minorBidi"/>
          <w:sz w:val="32"/>
          <w:szCs w:val="32"/>
        </w:rPr>
      </w:pPr>
    </w:p>
    <w:p w14:paraId="707A3BE0" w14:textId="2367DF8A" w:rsidR="00411ABB" w:rsidRDefault="00411ABB" w:rsidP="00411ABB">
      <w:pPr>
        <w:rPr>
          <w:rFonts w:asciiTheme="minorBidi" w:hAnsiTheme="minorBidi"/>
          <w:sz w:val="32"/>
          <w:szCs w:val="32"/>
          <w:rtl/>
        </w:rPr>
      </w:pPr>
    </w:p>
    <w:p w14:paraId="73694A22" w14:textId="45503ADF" w:rsidR="00411ABB" w:rsidRDefault="00411ABB" w:rsidP="00411ABB">
      <w:pPr>
        <w:rPr>
          <w:rFonts w:asciiTheme="minorBidi" w:hAnsiTheme="minorBidi"/>
          <w:sz w:val="32"/>
          <w:szCs w:val="32"/>
        </w:rPr>
      </w:pPr>
    </w:p>
    <w:p w14:paraId="3E3BB920" w14:textId="1377C353" w:rsidR="00411ABB" w:rsidRDefault="00411ABB" w:rsidP="00411ABB">
      <w:pPr>
        <w:rPr>
          <w:rFonts w:asciiTheme="minorBidi" w:hAnsiTheme="minorBidi"/>
          <w:sz w:val="32"/>
          <w:szCs w:val="32"/>
        </w:rPr>
      </w:pPr>
    </w:p>
    <w:p w14:paraId="4887C23B" w14:textId="2D72F041" w:rsidR="00411ABB" w:rsidRDefault="00411ABB" w:rsidP="00411ABB">
      <w:pPr>
        <w:rPr>
          <w:rFonts w:asciiTheme="minorBidi" w:hAnsiTheme="minorBidi"/>
          <w:sz w:val="32"/>
          <w:szCs w:val="32"/>
          <w:rtl/>
        </w:rPr>
      </w:pPr>
    </w:p>
    <w:p w14:paraId="37F0A2DD" w14:textId="3C1C61C1" w:rsidR="00557484" w:rsidRDefault="006907FC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 wp14:anchorId="61250E3A" wp14:editId="2EEBCA53">
                <wp:simplePos x="0" y="0"/>
                <wp:positionH relativeFrom="column">
                  <wp:posOffset>4398087</wp:posOffset>
                </wp:positionH>
                <wp:positionV relativeFrom="paragraph">
                  <wp:posOffset>81079</wp:posOffset>
                </wp:positionV>
                <wp:extent cx="2364740" cy="254000"/>
                <wp:effectExtent l="0" t="0" r="0" b="0"/>
                <wp:wrapNone/>
                <wp:docPr id="1433" name="مربع نص 14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4740" cy="254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64A859" w14:textId="77777777" w:rsidR="00B5298A" w:rsidRDefault="00B5298A" w:rsidP="0019738D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>سم أجزاء الواجهة الرئيسية  و حدد مهمتها؟؟</w:t>
                            </w:r>
                          </w:p>
                          <w:p w14:paraId="039B4E34" w14:textId="77777777" w:rsidR="00B5298A" w:rsidRPr="0019738D" w:rsidRDefault="00B5298A" w:rsidP="00C14714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</w:p>
                          <w:p w14:paraId="7813DBB5" w14:textId="77777777" w:rsidR="00B5298A" w:rsidRDefault="00B5298A"/>
                          <w:p w14:paraId="579D31B6" w14:textId="2CE09F26" w:rsidR="00B5298A" w:rsidRDefault="00B5298A" w:rsidP="0019738D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24"/>
                                <w:szCs w:val="24"/>
                                <w:rtl/>
                              </w:rPr>
                              <w:t>سم أجزاء الواجهة الرئيسية  و حدد مهمتها؟؟</w:t>
                            </w:r>
                          </w:p>
                          <w:p w14:paraId="659FB48A" w14:textId="091722C2" w:rsidR="00B5298A" w:rsidRPr="0019738D" w:rsidRDefault="00B5298A" w:rsidP="00C14714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50E3A" id="مربع نص 1433" o:spid="_x0000_s1070" type="#_x0000_t202" style="position:absolute;left:0;text-align:left;margin-left:346.3pt;margin-top:6.4pt;width:186.2pt;height:20pt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" filled="f" stroked="f" strokeweight=".5pt">
                <v:textbox>
                  <w:txbxContent>
                    <w:p w14:paraId="6F64A859" w14:textId="77777777" w:rsidR="00B5298A" w:rsidRDefault="00B5298A" w:rsidP="0019738D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>سم أجزاء الواجهة الرئيسية  و حدد مهمتها؟؟</w:t>
                      </w:r>
                    </w:p>
                    <w:p w14:paraId="039B4E34" w14:textId="77777777" w:rsidR="00B5298A" w:rsidRPr="0019738D" w:rsidRDefault="00B5298A" w:rsidP="00C14714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</w:p>
                    <w:p w14:paraId="7813DBB5" w14:textId="77777777" w:rsidR="00B5298A" w:rsidRDefault="00B5298A"/>
                    <w:p w14:paraId="579D31B6" w14:textId="2CE09F26" w:rsidR="00B5298A" w:rsidRDefault="00B5298A" w:rsidP="0019738D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>
                        <w:rPr>
                          <w:rFonts w:asciiTheme="minorBidi" w:hAnsiTheme="minorBidi" w:hint="cs"/>
                          <w:sz w:val="24"/>
                          <w:szCs w:val="24"/>
                          <w:rtl/>
                        </w:rPr>
                        <w:t>سم أجزاء الواجهة الرئيسية  و حدد مهمتها؟؟</w:t>
                      </w:r>
                    </w:p>
                    <w:p w14:paraId="659FB48A" w14:textId="091722C2" w:rsidR="00B5298A" w:rsidRPr="0019738D" w:rsidRDefault="00B5298A" w:rsidP="00C14714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78A06A9" w14:textId="3ABC6AE1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C4A8B54" wp14:editId="26BDAA6B">
                <wp:simplePos x="0" y="0"/>
                <wp:positionH relativeFrom="column">
                  <wp:posOffset>5137633</wp:posOffset>
                </wp:positionH>
                <wp:positionV relativeFrom="paragraph">
                  <wp:posOffset>33038</wp:posOffset>
                </wp:positionV>
                <wp:extent cx="1392949" cy="154465"/>
                <wp:effectExtent l="0" t="0" r="17145" b="17145"/>
                <wp:wrapNone/>
                <wp:docPr id="1392" name="مستطيل 13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2949" cy="15446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accent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D9468A" id="مستطيل 1392" o:spid="_x0000_s1026" style="position:absolute;left:0;text-align:left;margin-left:404.55pt;margin-top:2.6pt;width:109.7pt;height:12.1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" filled="f" strokecolor="#ffc000 [3207]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77DCA21" wp14:editId="553FA3A9">
                <wp:simplePos x="0" y="0"/>
                <wp:positionH relativeFrom="column">
                  <wp:posOffset>2973384</wp:posOffset>
                </wp:positionH>
                <wp:positionV relativeFrom="paragraph">
                  <wp:posOffset>39226</wp:posOffset>
                </wp:positionV>
                <wp:extent cx="1392949" cy="139745"/>
                <wp:effectExtent l="0" t="0" r="17145" b="12700"/>
                <wp:wrapNone/>
                <wp:docPr id="1393" name="مستطيل 1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2949" cy="13974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4EDEC3" id="مستطيل 1393" o:spid="_x0000_s1026" style="position:absolute;left:0;text-align:left;margin-left:234.1pt;margin-top:3.1pt;width:109.7pt;height:11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" filled="f" strokecolor="#002060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693522C" wp14:editId="05766D9A">
                <wp:simplePos x="0" y="0"/>
                <wp:positionH relativeFrom="column">
                  <wp:posOffset>701893</wp:posOffset>
                </wp:positionH>
                <wp:positionV relativeFrom="paragraph">
                  <wp:posOffset>50954</wp:posOffset>
                </wp:positionV>
                <wp:extent cx="1392949" cy="127041"/>
                <wp:effectExtent l="19050" t="19050" r="17145" b="25400"/>
                <wp:wrapNone/>
                <wp:docPr id="1394" name="مستطيل 1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2949" cy="127041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2A421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FD6CBF" id="مستطيل 1394" o:spid="_x0000_s1026" style="position:absolute;left:0;text-align:left;margin-left:55.25pt;margin-top:4pt;width:109.7pt;height:10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" filled="f" strokecolor="#2a421a" strokeweight="2.2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0BAFFFC" wp14:editId="2B57734E">
                <wp:simplePos x="0" y="0"/>
                <wp:positionH relativeFrom="column">
                  <wp:posOffset>875726</wp:posOffset>
                </wp:positionH>
                <wp:positionV relativeFrom="paragraph">
                  <wp:posOffset>193896</wp:posOffset>
                </wp:positionV>
                <wp:extent cx="5634148" cy="634825"/>
                <wp:effectExtent l="0" t="0" r="24130" b="13335"/>
                <wp:wrapNone/>
                <wp:docPr id="1395" name="مستطيل 1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4148" cy="6348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C31FA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380DC2" id="مستطيل 1395" o:spid="_x0000_s1026" style="position:absolute;left:0;text-align:left;margin-left:68.95pt;margin-top:15.25pt;width:443.65pt;height:50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" filled="f" strokecolor="#c31faf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CEC8667" wp14:editId="54EF4051">
                <wp:simplePos x="0" y="0"/>
                <wp:positionH relativeFrom="column">
                  <wp:posOffset>4917878</wp:posOffset>
                </wp:positionH>
                <wp:positionV relativeFrom="paragraph">
                  <wp:posOffset>51599</wp:posOffset>
                </wp:positionV>
                <wp:extent cx="221046" cy="892059"/>
                <wp:effectExtent l="0" t="0" r="26670" b="22860"/>
                <wp:wrapNone/>
                <wp:docPr id="1420" name="رابط مستقيم 1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1046" cy="892059"/>
                        </a:xfrm>
                        <a:prstGeom prst="line">
                          <a:avLst/>
                        </a:prstGeom>
                        <a:ln>
                          <a:solidFill>
                            <a:srgbClr val="FFC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FFFB1A" id="رابط مستقيم 1420" o:spid="_x0000_s1026" style="position:absolute;left:0;text-align:left;flip:x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7.25pt,4.05pt" to="404.65pt,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" strokecolor="#ffc000" strokeweight=".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F008689" wp14:editId="79833A1D">
                <wp:simplePos x="0" y="0"/>
                <wp:positionH relativeFrom="column">
                  <wp:posOffset>2999327</wp:posOffset>
                </wp:positionH>
                <wp:positionV relativeFrom="paragraph">
                  <wp:posOffset>199438</wp:posOffset>
                </wp:positionV>
                <wp:extent cx="28156" cy="678895"/>
                <wp:effectExtent l="19050" t="19050" r="29210" b="26035"/>
                <wp:wrapNone/>
                <wp:docPr id="1422" name="رابط مستقيم 14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156" cy="678895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00206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A71425" id="رابط مستقيم 1422" o:spid="_x0000_s1026" style="position:absolute;left:0;text-align:lef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6.15pt,15.7pt" to="238.35pt,6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" strokecolor="#002060" strokeweight="2.2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66721E5" wp14:editId="3A5970CF">
                <wp:simplePos x="0" y="0"/>
                <wp:positionH relativeFrom="column">
                  <wp:posOffset>1987124</wp:posOffset>
                </wp:positionH>
                <wp:positionV relativeFrom="paragraph">
                  <wp:posOffset>149944</wp:posOffset>
                </wp:positionV>
                <wp:extent cx="28156" cy="746785"/>
                <wp:effectExtent l="19050" t="19050" r="29210" b="34290"/>
                <wp:wrapNone/>
                <wp:docPr id="1423" name="رابط مستقيم 1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156" cy="746785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00206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5440AB" id="رابط مستقيم 1423" o:spid="_x0000_s1026" style="position:absolute;left:0;text-align:lef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45pt,11.8pt" to="158.65pt,7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" strokecolor="#002060" strokeweight="2.25pt">
                <v:stroke joinstyle="miter"/>
              </v:line>
            </w:pict>
          </mc:Fallback>
        </mc:AlternateContent>
      </w:r>
    </w:p>
    <w:p w14:paraId="42880F44" w14:textId="6E22ED36" w:rsidR="00557484" w:rsidRDefault="00557484" w:rsidP="00411ABB">
      <w:pPr>
        <w:rPr>
          <w:rFonts w:asciiTheme="minorBidi" w:hAnsiTheme="minorBidi"/>
          <w:sz w:val="32"/>
          <w:szCs w:val="32"/>
          <w:rtl/>
        </w:rPr>
      </w:pPr>
    </w:p>
    <w:p w14:paraId="3D9E3DC8" w14:textId="7D0639AE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A29A5ED" wp14:editId="14497BDC">
                <wp:simplePos x="0" y="0"/>
                <wp:positionH relativeFrom="column">
                  <wp:posOffset>5637076</wp:posOffset>
                </wp:positionH>
                <wp:positionV relativeFrom="paragraph">
                  <wp:posOffset>160871</wp:posOffset>
                </wp:positionV>
                <wp:extent cx="888686" cy="1906052"/>
                <wp:effectExtent l="0" t="0" r="26035" b="18415"/>
                <wp:wrapNone/>
                <wp:docPr id="1396" name="مستطيل 1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8686" cy="1906052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FFF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E545E1" id="مستطيل 1396" o:spid="_x0000_s1026" style="position:absolute;left:0;text-align:left;margin-left:443.85pt;margin-top:12.65pt;width:70pt;height:150.1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" filled="f" strokecolor="aqua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28C2094" wp14:editId="62216569">
                <wp:simplePos x="0" y="0"/>
                <wp:positionH relativeFrom="column">
                  <wp:posOffset>669290</wp:posOffset>
                </wp:positionH>
                <wp:positionV relativeFrom="paragraph">
                  <wp:posOffset>12387</wp:posOffset>
                </wp:positionV>
                <wp:extent cx="158117" cy="120492"/>
                <wp:effectExtent l="0" t="0" r="13335" b="13335"/>
                <wp:wrapNone/>
                <wp:docPr id="1399" name="مستطيل 1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7" cy="120492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8EC26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B8ABE7" id="مستطيل 1399" o:spid="_x0000_s1026" style="position:absolute;left:0;text-align:left;margin-left:52.7pt;margin-top:1pt;width:12.45pt;height:9.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" filled="f" strokecolor="#8ec26a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245E99D" wp14:editId="363C59B7">
                <wp:simplePos x="0" y="0"/>
                <wp:positionH relativeFrom="column">
                  <wp:posOffset>775145</wp:posOffset>
                </wp:positionH>
                <wp:positionV relativeFrom="paragraph">
                  <wp:posOffset>240655</wp:posOffset>
                </wp:positionV>
                <wp:extent cx="241770" cy="243872"/>
                <wp:effectExtent l="19050" t="19050" r="25400" b="22860"/>
                <wp:wrapNone/>
                <wp:docPr id="1402" name="مربع نص 14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770" cy="243872"/>
                        </a:xfrm>
                        <a:prstGeom prst="rect">
                          <a:avLst/>
                        </a:prstGeom>
                        <a:solidFill>
                          <a:srgbClr val="8EC26A"/>
                        </a:solidFill>
                        <a:ln w="38100">
                          <a:solidFill>
                            <a:srgbClr val="8EC26A"/>
                          </a:solidFill>
                        </a:ln>
                      </wps:spPr>
                      <wps:txbx>
                        <w:txbxContent>
                          <w:p w14:paraId="75CEBCFB" w14:textId="73BBAD62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1734D89B" w14:textId="77777777" w:rsidR="00B5298A" w:rsidRDefault="00B5298A"/>
                          <w:p w14:paraId="616669A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0F11AF8" w14:textId="77777777" w:rsidR="00B5298A" w:rsidRDefault="00B5298A"/>
                          <w:p w14:paraId="2CA45F0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8DD8B12" w14:textId="77777777" w:rsidR="00B5298A" w:rsidRDefault="00B5298A"/>
                          <w:p w14:paraId="262D05F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284B6339" w14:textId="77777777" w:rsidR="00B5298A" w:rsidRDefault="00B5298A"/>
                          <w:p w14:paraId="6F2A50E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456EADE5" w14:textId="77777777" w:rsidR="00B5298A" w:rsidRDefault="00B5298A"/>
                          <w:p w14:paraId="42120D5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4995E88B" w14:textId="77777777" w:rsidR="00B5298A" w:rsidRDefault="00B5298A"/>
                          <w:p w14:paraId="1706E99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7F3C68E5" w14:textId="77777777" w:rsidR="00B5298A" w:rsidRDefault="00B5298A"/>
                          <w:p w14:paraId="4B9122F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19F7F8E3" w14:textId="77777777" w:rsidR="00B5298A" w:rsidRDefault="00B5298A"/>
                          <w:p w14:paraId="5913E00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6A87266A" w14:textId="77777777" w:rsidR="00B5298A" w:rsidRDefault="00B5298A"/>
                          <w:p w14:paraId="5DD9AC9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2BEEEE8" w14:textId="77777777" w:rsidR="00B5298A" w:rsidRDefault="00B5298A"/>
                          <w:p w14:paraId="71DFE9C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618A402" w14:textId="77777777" w:rsidR="00B5298A" w:rsidRDefault="00B5298A"/>
                          <w:p w14:paraId="6A589EF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64D84DF0" w14:textId="77777777" w:rsidR="00B5298A" w:rsidRDefault="00B5298A"/>
                          <w:p w14:paraId="5932DDF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F79DDD1" w14:textId="77777777" w:rsidR="00B5298A" w:rsidRDefault="00B5298A"/>
                          <w:p w14:paraId="513F5E4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710FBAD" w14:textId="77777777" w:rsidR="00B5298A" w:rsidRDefault="00B5298A"/>
                          <w:p w14:paraId="3193D79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FC1A69A" w14:textId="77777777" w:rsidR="00B5298A" w:rsidRDefault="00B5298A"/>
                          <w:p w14:paraId="13211C0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783C9686" w14:textId="77777777" w:rsidR="00B5298A" w:rsidRDefault="00B5298A"/>
                          <w:p w14:paraId="523BB973" w14:textId="4767810D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58464226" w14:textId="77777777" w:rsidR="00B5298A" w:rsidRDefault="00B5298A"/>
                          <w:p w14:paraId="1A648FB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1EE90B49" w14:textId="77777777" w:rsidR="00B5298A" w:rsidRDefault="00B5298A"/>
                          <w:p w14:paraId="6D62B9C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7F7DBAFD" w14:textId="77777777" w:rsidR="00B5298A" w:rsidRDefault="00B5298A"/>
                          <w:p w14:paraId="157B890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F43A00A" w14:textId="77777777" w:rsidR="00B5298A" w:rsidRDefault="00B5298A"/>
                          <w:p w14:paraId="205F6DB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8009CF0" w14:textId="77777777" w:rsidR="00B5298A" w:rsidRDefault="00B5298A"/>
                          <w:p w14:paraId="1A91510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53DEF321" w14:textId="77777777" w:rsidR="00B5298A" w:rsidRDefault="00B5298A"/>
                          <w:p w14:paraId="2B22148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557B3DB6" w14:textId="77777777" w:rsidR="00B5298A" w:rsidRDefault="00B5298A"/>
                          <w:p w14:paraId="73FB5CC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D246E68" w14:textId="77777777" w:rsidR="00B5298A" w:rsidRDefault="00B5298A"/>
                          <w:p w14:paraId="57633C02" w14:textId="49AC5356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1501EE13" w14:textId="77777777" w:rsidR="00B5298A" w:rsidRDefault="00B5298A"/>
                          <w:p w14:paraId="0616FE1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B1F3C48" w14:textId="77777777" w:rsidR="00B5298A" w:rsidRDefault="00B5298A"/>
                          <w:p w14:paraId="3858744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347133F0" w14:textId="77777777" w:rsidR="00B5298A" w:rsidRDefault="00B5298A"/>
                          <w:p w14:paraId="75E252D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6917F24" w14:textId="77777777" w:rsidR="00B5298A" w:rsidRDefault="00B5298A"/>
                          <w:p w14:paraId="1D1381D8" w14:textId="16C74AFE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106905BA" w14:textId="77777777" w:rsidR="00B5298A" w:rsidRDefault="00B5298A"/>
                          <w:p w14:paraId="280D644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24CC91A5" w14:textId="77777777" w:rsidR="00B5298A" w:rsidRDefault="00B5298A"/>
                          <w:p w14:paraId="105AAC78" w14:textId="56FC33F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  <w:p w14:paraId="0197296D" w14:textId="77777777" w:rsidR="00B5298A" w:rsidRDefault="00B5298A"/>
                          <w:p w14:paraId="525F07CB" w14:textId="1F1CE60F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45E99D" id="مربع نص 1402" o:spid="_x0000_s1071" type="#_x0000_t202" style="position:absolute;left:0;text-align:left;margin-left:61.05pt;margin-top:18.95pt;width:19.05pt;height:19.2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" fillcolor="#8ec26a" strokecolor="#8ec26a" strokeweight="3pt">
                <v:textbox>
                  <w:txbxContent>
                    <w:p w14:paraId="75CEBCFB" w14:textId="73BBAD62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1734D89B" w14:textId="77777777" w:rsidR="00B5298A" w:rsidRDefault="00B5298A"/>
                    <w:p w14:paraId="616669AE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0F11AF8" w14:textId="77777777" w:rsidR="00B5298A" w:rsidRDefault="00B5298A"/>
                    <w:p w14:paraId="2CA45F02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8DD8B12" w14:textId="77777777" w:rsidR="00B5298A" w:rsidRDefault="00B5298A"/>
                    <w:p w14:paraId="262D05FC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284B6339" w14:textId="77777777" w:rsidR="00B5298A" w:rsidRDefault="00B5298A"/>
                    <w:p w14:paraId="6F2A50E7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456EADE5" w14:textId="77777777" w:rsidR="00B5298A" w:rsidRDefault="00B5298A"/>
                    <w:p w14:paraId="42120D52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4995E88B" w14:textId="77777777" w:rsidR="00B5298A" w:rsidRDefault="00B5298A"/>
                    <w:p w14:paraId="1706E99A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7F3C68E5" w14:textId="77777777" w:rsidR="00B5298A" w:rsidRDefault="00B5298A"/>
                    <w:p w14:paraId="4B9122FC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19F7F8E3" w14:textId="77777777" w:rsidR="00B5298A" w:rsidRDefault="00B5298A"/>
                    <w:p w14:paraId="5913E00D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6A87266A" w14:textId="77777777" w:rsidR="00B5298A" w:rsidRDefault="00B5298A"/>
                    <w:p w14:paraId="5DD9AC96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2BEEEE8" w14:textId="77777777" w:rsidR="00B5298A" w:rsidRDefault="00B5298A"/>
                    <w:p w14:paraId="71DFE9C8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618A402" w14:textId="77777777" w:rsidR="00B5298A" w:rsidRDefault="00B5298A"/>
                    <w:p w14:paraId="6A589EFD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64D84DF0" w14:textId="77777777" w:rsidR="00B5298A" w:rsidRDefault="00B5298A"/>
                    <w:p w14:paraId="5932DDF5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F79DDD1" w14:textId="77777777" w:rsidR="00B5298A" w:rsidRDefault="00B5298A"/>
                    <w:p w14:paraId="513F5E49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710FBAD" w14:textId="77777777" w:rsidR="00B5298A" w:rsidRDefault="00B5298A"/>
                    <w:p w14:paraId="3193D791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FC1A69A" w14:textId="77777777" w:rsidR="00B5298A" w:rsidRDefault="00B5298A"/>
                    <w:p w14:paraId="13211C05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783C9686" w14:textId="77777777" w:rsidR="00B5298A" w:rsidRDefault="00B5298A"/>
                    <w:p w14:paraId="523BB973" w14:textId="4767810D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58464226" w14:textId="77777777" w:rsidR="00B5298A" w:rsidRDefault="00B5298A"/>
                    <w:p w14:paraId="1A648FB0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1EE90B49" w14:textId="77777777" w:rsidR="00B5298A" w:rsidRDefault="00B5298A"/>
                    <w:p w14:paraId="6D62B9C5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7F7DBAFD" w14:textId="77777777" w:rsidR="00B5298A" w:rsidRDefault="00B5298A"/>
                    <w:p w14:paraId="157B8901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F43A00A" w14:textId="77777777" w:rsidR="00B5298A" w:rsidRDefault="00B5298A"/>
                    <w:p w14:paraId="205F6DB6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8009CF0" w14:textId="77777777" w:rsidR="00B5298A" w:rsidRDefault="00B5298A"/>
                    <w:p w14:paraId="1A91510C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53DEF321" w14:textId="77777777" w:rsidR="00B5298A" w:rsidRDefault="00B5298A"/>
                    <w:p w14:paraId="2B22148D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557B3DB6" w14:textId="77777777" w:rsidR="00B5298A" w:rsidRDefault="00B5298A"/>
                    <w:p w14:paraId="73FB5CCF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D246E68" w14:textId="77777777" w:rsidR="00B5298A" w:rsidRDefault="00B5298A"/>
                    <w:p w14:paraId="57633C02" w14:textId="49AC5356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1501EE13" w14:textId="77777777" w:rsidR="00B5298A" w:rsidRDefault="00B5298A"/>
                    <w:p w14:paraId="0616FE1C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B1F3C48" w14:textId="77777777" w:rsidR="00B5298A" w:rsidRDefault="00B5298A"/>
                    <w:p w14:paraId="38587444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347133F0" w14:textId="77777777" w:rsidR="00B5298A" w:rsidRDefault="00B5298A"/>
                    <w:p w14:paraId="75E252DA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6917F24" w14:textId="77777777" w:rsidR="00B5298A" w:rsidRDefault="00B5298A"/>
                    <w:p w14:paraId="1D1381D8" w14:textId="16C74AFE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106905BA" w14:textId="77777777" w:rsidR="00B5298A" w:rsidRDefault="00B5298A"/>
                    <w:p w14:paraId="280D6446" w14:textId="7777777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24CC91A5" w14:textId="77777777" w:rsidR="00B5298A" w:rsidRDefault="00B5298A"/>
                    <w:p w14:paraId="105AAC78" w14:textId="56FC33F7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  <w:p w14:paraId="0197296D" w14:textId="77777777" w:rsidR="00B5298A" w:rsidRDefault="00B5298A"/>
                    <w:p w14:paraId="525F07CB" w14:textId="1F1CE60F" w:rsidR="00B5298A" w:rsidRDefault="00B5298A">
                      <w:r>
                        <w:rPr>
                          <w:rFonts w:hint="cs"/>
                          <w:rtl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C891210" wp14:editId="444AA2E3">
                <wp:simplePos x="0" y="0"/>
                <wp:positionH relativeFrom="column">
                  <wp:posOffset>5264158</wp:posOffset>
                </wp:positionH>
                <wp:positionV relativeFrom="paragraph">
                  <wp:posOffset>185618</wp:posOffset>
                </wp:positionV>
                <wp:extent cx="241693" cy="243658"/>
                <wp:effectExtent l="0" t="0" r="25400" b="23495"/>
                <wp:wrapNone/>
                <wp:docPr id="1407" name="مربع نص 1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693" cy="243658"/>
                        </a:xfrm>
                        <a:prstGeom prst="rect">
                          <a:avLst/>
                        </a:prstGeom>
                        <a:solidFill>
                          <a:srgbClr val="00FFFF"/>
                        </a:solidFill>
                        <a:ln w="19050">
                          <a:solidFill>
                            <a:srgbClr val="00FFF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F38799" w14:textId="41F121CE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7CA5C83A" w14:textId="77777777" w:rsidR="00B5298A" w:rsidRDefault="00B5298A"/>
                          <w:p w14:paraId="7EFF5C7E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258C3EB1" w14:textId="77777777" w:rsidR="00B5298A" w:rsidRDefault="00B5298A"/>
                          <w:p w14:paraId="104DDBF4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15FBD657" w14:textId="77777777" w:rsidR="00B5298A" w:rsidRDefault="00B5298A"/>
                          <w:p w14:paraId="795A9202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22A03EBB" w14:textId="77777777" w:rsidR="00B5298A" w:rsidRDefault="00B5298A"/>
                          <w:p w14:paraId="789343E7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44A0E90F" w14:textId="77777777" w:rsidR="00B5298A" w:rsidRDefault="00B5298A"/>
                          <w:p w14:paraId="6C19ACE7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300B0C8F" w14:textId="77777777" w:rsidR="00B5298A" w:rsidRDefault="00B5298A"/>
                          <w:p w14:paraId="32EDA07E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6132D3BE" w14:textId="77777777" w:rsidR="00B5298A" w:rsidRDefault="00B5298A"/>
                          <w:p w14:paraId="75F21549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6327759F" w14:textId="77777777" w:rsidR="00B5298A" w:rsidRDefault="00B5298A"/>
                          <w:p w14:paraId="7BD8485F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335D6F21" w14:textId="77777777" w:rsidR="00B5298A" w:rsidRDefault="00B5298A"/>
                          <w:p w14:paraId="227D2054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354DFA1A" w14:textId="77777777" w:rsidR="00B5298A" w:rsidRDefault="00B5298A"/>
                          <w:p w14:paraId="0B808B25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5D66B9CB" w14:textId="77777777" w:rsidR="00B5298A" w:rsidRDefault="00B5298A"/>
                          <w:p w14:paraId="48F29928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1DEA6967" w14:textId="77777777" w:rsidR="00B5298A" w:rsidRDefault="00B5298A"/>
                          <w:p w14:paraId="44DA4E0A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05F0A343" w14:textId="77777777" w:rsidR="00B5298A" w:rsidRDefault="00B5298A"/>
                          <w:p w14:paraId="7BB3FBB5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42CC3BB3" w14:textId="77777777" w:rsidR="00B5298A" w:rsidRDefault="00B5298A"/>
                          <w:p w14:paraId="301B2010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1BA9DE15" w14:textId="77777777" w:rsidR="00B5298A" w:rsidRDefault="00B5298A"/>
                          <w:p w14:paraId="5EB97E0E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0D25C24B" w14:textId="77777777" w:rsidR="00B5298A" w:rsidRDefault="00B5298A"/>
                          <w:p w14:paraId="0A545ADC" w14:textId="7C9B7D9A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612E5381" w14:textId="77777777" w:rsidR="00B5298A" w:rsidRDefault="00B5298A"/>
                          <w:p w14:paraId="494674CC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2EFB9665" w14:textId="77777777" w:rsidR="00B5298A" w:rsidRDefault="00B5298A"/>
                          <w:p w14:paraId="04C563D5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23938C44" w14:textId="77777777" w:rsidR="00B5298A" w:rsidRDefault="00B5298A"/>
                          <w:p w14:paraId="6E78D4C8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2C87F2D2" w14:textId="77777777" w:rsidR="00B5298A" w:rsidRDefault="00B5298A"/>
                          <w:p w14:paraId="767B26FF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6D93F421" w14:textId="77777777" w:rsidR="00B5298A" w:rsidRDefault="00B5298A"/>
                          <w:p w14:paraId="60097A9E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66B1D723" w14:textId="77777777" w:rsidR="00B5298A" w:rsidRDefault="00B5298A"/>
                          <w:p w14:paraId="4F974E74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7AA991D4" w14:textId="77777777" w:rsidR="00B5298A" w:rsidRDefault="00B5298A"/>
                          <w:p w14:paraId="564C5C1D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4A76A62B" w14:textId="77777777" w:rsidR="00B5298A" w:rsidRDefault="00B5298A"/>
                          <w:p w14:paraId="52418119" w14:textId="44D18D19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36027DA4" w14:textId="77777777" w:rsidR="00B5298A" w:rsidRDefault="00B5298A"/>
                          <w:p w14:paraId="189AC317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043AF9EA" w14:textId="77777777" w:rsidR="00B5298A" w:rsidRDefault="00B5298A"/>
                          <w:p w14:paraId="65922E18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33FF2F61" w14:textId="77777777" w:rsidR="00B5298A" w:rsidRDefault="00B5298A"/>
                          <w:p w14:paraId="5FC95BDA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4AD59C34" w14:textId="77777777" w:rsidR="00B5298A" w:rsidRDefault="00B5298A"/>
                          <w:p w14:paraId="7444ED4E" w14:textId="7FD640D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1350BE01" w14:textId="77777777" w:rsidR="00B5298A" w:rsidRDefault="00B5298A"/>
                          <w:p w14:paraId="1B95D8CC" w14:textId="7777777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5EAAD8EF" w14:textId="77777777" w:rsidR="00B5298A" w:rsidRDefault="00B5298A"/>
                          <w:p w14:paraId="237EB978" w14:textId="5B5125F5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  <w:p w14:paraId="4F9DF766" w14:textId="77777777" w:rsidR="00B5298A" w:rsidRDefault="00B5298A"/>
                          <w:p w14:paraId="15A2D807" w14:textId="7A28F6D7" w:rsidR="00B5298A" w:rsidRPr="00557484" w:rsidRDefault="00B5298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891210" id="مربع نص 1407" o:spid="_x0000_s1072" type="#_x0000_t202" style="position:absolute;left:0;text-align:left;margin-left:414.5pt;margin-top:14.6pt;width:19.05pt;height:19.2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" fillcolor="aqua" strokecolor="aqua" strokeweight="1.5pt">
                <v:textbox>
                  <w:txbxContent>
                    <w:p w14:paraId="3FF38799" w14:textId="41F121CE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7CA5C83A" w14:textId="77777777" w:rsidR="00B5298A" w:rsidRDefault="00B5298A"/>
                    <w:p w14:paraId="7EFF5C7E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258C3EB1" w14:textId="77777777" w:rsidR="00B5298A" w:rsidRDefault="00B5298A"/>
                    <w:p w14:paraId="104DDBF4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15FBD657" w14:textId="77777777" w:rsidR="00B5298A" w:rsidRDefault="00B5298A"/>
                    <w:p w14:paraId="795A9202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22A03EBB" w14:textId="77777777" w:rsidR="00B5298A" w:rsidRDefault="00B5298A"/>
                    <w:p w14:paraId="789343E7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44A0E90F" w14:textId="77777777" w:rsidR="00B5298A" w:rsidRDefault="00B5298A"/>
                    <w:p w14:paraId="6C19ACE7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300B0C8F" w14:textId="77777777" w:rsidR="00B5298A" w:rsidRDefault="00B5298A"/>
                    <w:p w14:paraId="32EDA07E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6132D3BE" w14:textId="77777777" w:rsidR="00B5298A" w:rsidRDefault="00B5298A"/>
                    <w:p w14:paraId="75F21549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6327759F" w14:textId="77777777" w:rsidR="00B5298A" w:rsidRDefault="00B5298A"/>
                    <w:p w14:paraId="7BD8485F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335D6F21" w14:textId="77777777" w:rsidR="00B5298A" w:rsidRDefault="00B5298A"/>
                    <w:p w14:paraId="227D2054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354DFA1A" w14:textId="77777777" w:rsidR="00B5298A" w:rsidRDefault="00B5298A"/>
                    <w:p w14:paraId="0B808B25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5D66B9CB" w14:textId="77777777" w:rsidR="00B5298A" w:rsidRDefault="00B5298A"/>
                    <w:p w14:paraId="48F29928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1DEA6967" w14:textId="77777777" w:rsidR="00B5298A" w:rsidRDefault="00B5298A"/>
                    <w:p w14:paraId="44DA4E0A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05F0A343" w14:textId="77777777" w:rsidR="00B5298A" w:rsidRDefault="00B5298A"/>
                    <w:p w14:paraId="7BB3FBB5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42CC3BB3" w14:textId="77777777" w:rsidR="00B5298A" w:rsidRDefault="00B5298A"/>
                    <w:p w14:paraId="301B2010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1BA9DE15" w14:textId="77777777" w:rsidR="00B5298A" w:rsidRDefault="00B5298A"/>
                    <w:p w14:paraId="5EB97E0E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0D25C24B" w14:textId="77777777" w:rsidR="00B5298A" w:rsidRDefault="00B5298A"/>
                    <w:p w14:paraId="0A545ADC" w14:textId="7C9B7D9A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612E5381" w14:textId="77777777" w:rsidR="00B5298A" w:rsidRDefault="00B5298A"/>
                    <w:p w14:paraId="494674CC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2EFB9665" w14:textId="77777777" w:rsidR="00B5298A" w:rsidRDefault="00B5298A"/>
                    <w:p w14:paraId="04C563D5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23938C44" w14:textId="77777777" w:rsidR="00B5298A" w:rsidRDefault="00B5298A"/>
                    <w:p w14:paraId="6E78D4C8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2C87F2D2" w14:textId="77777777" w:rsidR="00B5298A" w:rsidRDefault="00B5298A"/>
                    <w:p w14:paraId="767B26FF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6D93F421" w14:textId="77777777" w:rsidR="00B5298A" w:rsidRDefault="00B5298A"/>
                    <w:p w14:paraId="60097A9E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66B1D723" w14:textId="77777777" w:rsidR="00B5298A" w:rsidRDefault="00B5298A"/>
                    <w:p w14:paraId="4F974E74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7AA991D4" w14:textId="77777777" w:rsidR="00B5298A" w:rsidRDefault="00B5298A"/>
                    <w:p w14:paraId="564C5C1D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4A76A62B" w14:textId="77777777" w:rsidR="00B5298A" w:rsidRDefault="00B5298A"/>
                    <w:p w14:paraId="52418119" w14:textId="44D18D19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36027DA4" w14:textId="77777777" w:rsidR="00B5298A" w:rsidRDefault="00B5298A"/>
                    <w:p w14:paraId="189AC317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043AF9EA" w14:textId="77777777" w:rsidR="00B5298A" w:rsidRDefault="00B5298A"/>
                    <w:p w14:paraId="65922E18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33FF2F61" w14:textId="77777777" w:rsidR="00B5298A" w:rsidRDefault="00B5298A"/>
                    <w:p w14:paraId="5FC95BDA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4AD59C34" w14:textId="77777777" w:rsidR="00B5298A" w:rsidRDefault="00B5298A"/>
                    <w:p w14:paraId="7444ED4E" w14:textId="7FD640D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1350BE01" w14:textId="77777777" w:rsidR="00B5298A" w:rsidRDefault="00B5298A"/>
                    <w:p w14:paraId="1B95D8CC" w14:textId="7777777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5EAAD8EF" w14:textId="77777777" w:rsidR="00B5298A" w:rsidRDefault="00B5298A"/>
                    <w:p w14:paraId="237EB978" w14:textId="5B5125F5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  <w:p w14:paraId="4F9DF766" w14:textId="77777777" w:rsidR="00B5298A" w:rsidRDefault="00B5298A"/>
                    <w:p w14:paraId="15A2D807" w14:textId="7A28F6D7" w:rsidR="00B5298A" w:rsidRPr="00557484" w:rsidRDefault="00B5298A">
                      <w:pP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262234E" wp14:editId="7E57BD65">
                <wp:simplePos x="0" y="0"/>
                <wp:positionH relativeFrom="column">
                  <wp:posOffset>4750536</wp:posOffset>
                </wp:positionH>
                <wp:positionV relativeFrom="paragraph">
                  <wp:posOffset>184852</wp:posOffset>
                </wp:positionV>
                <wp:extent cx="250724" cy="1212147"/>
                <wp:effectExtent l="19050" t="19050" r="16510" b="26670"/>
                <wp:wrapNone/>
                <wp:docPr id="1408" name="مربع نص 1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0724" cy="1212147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38100">
                          <a:solidFill>
                            <a:srgbClr val="FFC000"/>
                          </a:solidFill>
                        </a:ln>
                      </wps:spPr>
                      <wps:txbx>
                        <w:txbxContent>
                          <w:p w14:paraId="12368C21" w14:textId="64BD428E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1AA935F" w14:textId="77777777" w:rsidR="00B5298A" w:rsidRDefault="00B5298A"/>
                          <w:p w14:paraId="17E484F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34CEEA2D" w14:textId="77777777" w:rsidR="00B5298A" w:rsidRDefault="00B5298A"/>
                          <w:p w14:paraId="00FA9B6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2927F30B" w14:textId="77777777" w:rsidR="00B5298A" w:rsidRDefault="00B5298A"/>
                          <w:p w14:paraId="7CA3AAC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2DDCCD49" w14:textId="77777777" w:rsidR="00B5298A" w:rsidRDefault="00B5298A"/>
                          <w:p w14:paraId="0ABC31F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70D61018" w14:textId="77777777" w:rsidR="00B5298A" w:rsidRDefault="00B5298A"/>
                          <w:p w14:paraId="5F34657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7825BD6D" w14:textId="77777777" w:rsidR="00B5298A" w:rsidRDefault="00B5298A"/>
                          <w:p w14:paraId="5AE1031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053FA8C7" w14:textId="77777777" w:rsidR="00B5298A" w:rsidRDefault="00B5298A"/>
                          <w:p w14:paraId="763A889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3E97392A" w14:textId="77777777" w:rsidR="00B5298A" w:rsidRDefault="00B5298A"/>
                          <w:p w14:paraId="4A78C32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5E42A55" w14:textId="77777777" w:rsidR="00B5298A" w:rsidRDefault="00B5298A"/>
                          <w:p w14:paraId="6D38ACF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3250280B" w14:textId="77777777" w:rsidR="00B5298A" w:rsidRDefault="00B5298A"/>
                          <w:p w14:paraId="481CFD5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B300086" w14:textId="77777777" w:rsidR="00B5298A" w:rsidRDefault="00B5298A"/>
                          <w:p w14:paraId="1B90C93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C83B665" w14:textId="77777777" w:rsidR="00B5298A" w:rsidRDefault="00B5298A"/>
                          <w:p w14:paraId="03F906C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0384C739" w14:textId="77777777" w:rsidR="00B5298A" w:rsidRDefault="00B5298A"/>
                          <w:p w14:paraId="17DB968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E2A4AB9" w14:textId="77777777" w:rsidR="00B5298A" w:rsidRDefault="00B5298A"/>
                          <w:p w14:paraId="1781965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6170659C" w14:textId="77777777" w:rsidR="00B5298A" w:rsidRDefault="00B5298A"/>
                          <w:p w14:paraId="2FF6F6C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3064FEDD" w14:textId="77777777" w:rsidR="00B5298A" w:rsidRDefault="00B5298A"/>
                          <w:p w14:paraId="5BB1C56D" w14:textId="2D923955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4DEFD172" w14:textId="77777777" w:rsidR="00B5298A" w:rsidRDefault="00B5298A"/>
                          <w:p w14:paraId="0442DD0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42539FF" w14:textId="77777777" w:rsidR="00B5298A" w:rsidRDefault="00B5298A"/>
                          <w:p w14:paraId="732E9BD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E1C72E5" w14:textId="77777777" w:rsidR="00B5298A" w:rsidRDefault="00B5298A"/>
                          <w:p w14:paraId="0470B09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7233F5FC" w14:textId="77777777" w:rsidR="00B5298A" w:rsidRDefault="00B5298A"/>
                          <w:p w14:paraId="4E70AFE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419AF73" w14:textId="77777777" w:rsidR="00B5298A" w:rsidRDefault="00B5298A"/>
                          <w:p w14:paraId="786CA9E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7BBE64DE" w14:textId="77777777" w:rsidR="00B5298A" w:rsidRDefault="00B5298A"/>
                          <w:p w14:paraId="52309F2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2E562A15" w14:textId="77777777" w:rsidR="00B5298A" w:rsidRDefault="00B5298A"/>
                          <w:p w14:paraId="3A9920B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F8942C9" w14:textId="77777777" w:rsidR="00B5298A" w:rsidRDefault="00B5298A"/>
                          <w:p w14:paraId="692962F6" w14:textId="6FD3C9DF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73C66642" w14:textId="77777777" w:rsidR="00B5298A" w:rsidRDefault="00B5298A"/>
                          <w:p w14:paraId="1D4DEB9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153ABD6" w14:textId="77777777" w:rsidR="00B5298A" w:rsidRDefault="00B5298A"/>
                          <w:p w14:paraId="11F4227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5DDBBE8B" w14:textId="77777777" w:rsidR="00B5298A" w:rsidRDefault="00B5298A"/>
                          <w:p w14:paraId="5229CFF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291CC932" w14:textId="77777777" w:rsidR="00B5298A" w:rsidRDefault="00B5298A"/>
                          <w:p w14:paraId="50778825" w14:textId="505F440D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14AEDF6B" w14:textId="77777777" w:rsidR="00B5298A" w:rsidRDefault="00B5298A"/>
                          <w:p w14:paraId="13BDB58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6FE9FBF1" w14:textId="77777777" w:rsidR="00B5298A" w:rsidRDefault="00B5298A"/>
                          <w:p w14:paraId="3A15BC08" w14:textId="7E734F13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  <w:p w14:paraId="6EDB62EF" w14:textId="77777777" w:rsidR="00B5298A" w:rsidRDefault="00B5298A"/>
                          <w:p w14:paraId="2CD89B3B" w14:textId="716F5778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62234E" id="مربع نص 1408" o:spid="_x0000_s1073" type="#_x0000_t202" style="position:absolute;left:0;text-align:left;margin-left:374.05pt;margin-top:14.55pt;width:19.75pt;height:95.4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" fillcolor="#ffc000 [3207]" strokecolor="#ffc000" strokeweight="3pt">
                <v:textbox>
                  <w:txbxContent>
                    <w:p w14:paraId="12368C21" w14:textId="64BD428E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1AA935F" w14:textId="77777777" w:rsidR="00B5298A" w:rsidRDefault="00B5298A"/>
                    <w:p w14:paraId="17E484FF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34CEEA2D" w14:textId="77777777" w:rsidR="00B5298A" w:rsidRDefault="00B5298A"/>
                    <w:p w14:paraId="00FA9B64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2927F30B" w14:textId="77777777" w:rsidR="00B5298A" w:rsidRDefault="00B5298A"/>
                    <w:p w14:paraId="7CA3AACF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2DDCCD49" w14:textId="77777777" w:rsidR="00B5298A" w:rsidRDefault="00B5298A"/>
                    <w:p w14:paraId="0ABC31FB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70D61018" w14:textId="77777777" w:rsidR="00B5298A" w:rsidRDefault="00B5298A"/>
                    <w:p w14:paraId="5F346579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7825BD6D" w14:textId="77777777" w:rsidR="00B5298A" w:rsidRDefault="00B5298A"/>
                    <w:p w14:paraId="5AE10312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053FA8C7" w14:textId="77777777" w:rsidR="00B5298A" w:rsidRDefault="00B5298A"/>
                    <w:p w14:paraId="763A8898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3E97392A" w14:textId="77777777" w:rsidR="00B5298A" w:rsidRDefault="00B5298A"/>
                    <w:p w14:paraId="4A78C32B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5E42A55" w14:textId="77777777" w:rsidR="00B5298A" w:rsidRDefault="00B5298A"/>
                    <w:p w14:paraId="6D38ACF5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3250280B" w14:textId="77777777" w:rsidR="00B5298A" w:rsidRDefault="00B5298A"/>
                    <w:p w14:paraId="481CFD58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B300086" w14:textId="77777777" w:rsidR="00B5298A" w:rsidRDefault="00B5298A"/>
                    <w:p w14:paraId="1B90C935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C83B665" w14:textId="77777777" w:rsidR="00B5298A" w:rsidRDefault="00B5298A"/>
                    <w:p w14:paraId="03F906C1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0384C739" w14:textId="77777777" w:rsidR="00B5298A" w:rsidRDefault="00B5298A"/>
                    <w:p w14:paraId="17DB9686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E2A4AB9" w14:textId="77777777" w:rsidR="00B5298A" w:rsidRDefault="00B5298A"/>
                    <w:p w14:paraId="17819651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6170659C" w14:textId="77777777" w:rsidR="00B5298A" w:rsidRDefault="00B5298A"/>
                    <w:p w14:paraId="2FF6F6C0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3064FEDD" w14:textId="77777777" w:rsidR="00B5298A" w:rsidRDefault="00B5298A"/>
                    <w:p w14:paraId="5BB1C56D" w14:textId="2D923955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4DEFD172" w14:textId="77777777" w:rsidR="00B5298A" w:rsidRDefault="00B5298A"/>
                    <w:p w14:paraId="0442DD02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42539FF" w14:textId="77777777" w:rsidR="00B5298A" w:rsidRDefault="00B5298A"/>
                    <w:p w14:paraId="732E9BD0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E1C72E5" w14:textId="77777777" w:rsidR="00B5298A" w:rsidRDefault="00B5298A"/>
                    <w:p w14:paraId="0470B09C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7233F5FC" w14:textId="77777777" w:rsidR="00B5298A" w:rsidRDefault="00B5298A"/>
                    <w:p w14:paraId="4E70AFEB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419AF73" w14:textId="77777777" w:rsidR="00B5298A" w:rsidRDefault="00B5298A"/>
                    <w:p w14:paraId="786CA9E3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7BBE64DE" w14:textId="77777777" w:rsidR="00B5298A" w:rsidRDefault="00B5298A"/>
                    <w:p w14:paraId="52309F25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2E562A15" w14:textId="77777777" w:rsidR="00B5298A" w:rsidRDefault="00B5298A"/>
                    <w:p w14:paraId="3A9920BA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F8942C9" w14:textId="77777777" w:rsidR="00B5298A" w:rsidRDefault="00B5298A"/>
                    <w:p w14:paraId="692962F6" w14:textId="6FD3C9DF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73C66642" w14:textId="77777777" w:rsidR="00B5298A" w:rsidRDefault="00B5298A"/>
                    <w:p w14:paraId="1D4DEB96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153ABD6" w14:textId="77777777" w:rsidR="00B5298A" w:rsidRDefault="00B5298A"/>
                    <w:p w14:paraId="11F4227D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5DDBBE8B" w14:textId="77777777" w:rsidR="00B5298A" w:rsidRDefault="00B5298A"/>
                    <w:p w14:paraId="5229CFFC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291CC932" w14:textId="77777777" w:rsidR="00B5298A" w:rsidRDefault="00B5298A"/>
                    <w:p w14:paraId="50778825" w14:textId="505F440D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14AEDF6B" w14:textId="77777777" w:rsidR="00B5298A" w:rsidRDefault="00B5298A"/>
                    <w:p w14:paraId="13BDB589" w14:textId="77777777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6FE9FBF1" w14:textId="77777777" w:rsidR="00B5298A" w:rsidRDefault="00B5298A"/>
                    <w:p w14:paraId="3A15BC08" w14:textId="7E734F13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  <w:p w14:paraId="6EDB62EF" w14:textId="77777777" w:rsidR="00B5298A" w:rsidRDefault="00B5298A"/>
                    <w:p w14:paraId="2CD89B3B" w14:textId="716F5778" w:rsidR="00B5298A" w:rsidRDefault="00B5298A">
                      <w:r>
                        <w:rPr>
                          <w:rFonts w:hint="cs"/>
                          <w:rtl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21505E2" wp14:editId="0709D138">
                <wp:simplePos x="0" y="0"/>
                <wp:positionH relativeFrom="column">
                  <wp:posOffset>1374475</wp:posOffset>
                </wp:positionH>
                <wp:positionV relativeFrom="paragraph">
                  <wp:posOffset>259216</wp:posOffset>
                </wp:positionV>
                <wp:extent cx="241693" cy="243658"/>
                <wp:effectExtent l="19050" t="19050" r="25400" b="23495"/>
                <wp:wrapNone/>
                <wp:docPr id="1409" name="مربع نص 14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693" cy="243658"/>
                        </a:xfrm>
                        <a:prstGeom prst="rect">
                          <a:avLst/>
                        </a:prstGeom>
                        <a:solidFill>
                          <a:srgbClr val="C31FAF"/>
                        </a:solidFill>
                        <a:ln w="38100">
                          <a:solidFill>
                            <a:srgbClr val="C31FAF"/>
                          </a:solidFill>
                        </a:ln>
                      </wps:spPr>
                      <wps:txbx>
                        <w:txbxContent>
                          <w:p w14:paraId="2B8D83A6" w14:textId="5EFEE974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6F003D96" w14:textId="77777777" w:rsidR="00B5298A" w:rsidRDefault="00B5298A"/>
                          <w:p w14:paraId="77478BDD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0ECD9E8A" w14:textId="77777777" w:rsidR="00B5298A" w:rsidRDefault="00B5298A"/>
                          <w:p w14:paraId="0147D45A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3BAA275C" w14:textId="77777777" w:rsidR="00B5298A" w:rsidRDefault="00B5298A"/>
                          <w:p w14:paraId="09B4C3C7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76C74F94" w14:textId="77777777" w:rsidR="00B5298A" w:rsidRDefault="00B5298A"/>
                          <w:p w14:paraId="5744DA00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076C07F2" w14:textId="77777777" w:rsidR="00B5298A" w:rsidRDefault="00B5298A"/>
                          <w:p w14:paraId="56798F80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1083115F" w14:textId="77777777" w:rsidR="00B5298A" w:rsidRDefault="00B5298A"/>
                          <w:p w14:paraId="0F3E2442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5E01BB09" w14:textId="77777777" w:rsidR="00B5298A" w:rsidRDefault="00B5298A"/>
                          <w:p w14:paraId="037137EB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297AD836" w14:textId="77777777" w:rsidR="00B5298A" w:rsidRDefault="00B5298A"/>
                          <w:p w14:paraId="68C55F0A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76DBF126" w14:textId="77777777" w:rsidR="00B5298A" w:rsidRDefault="00B5298A"/>
                          <w:p w14:paraId="6EBF3BEF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396B26DA" w14:textId="77777777" w:rsidR="00B5298A" w:rsidRDefault="00B5298A"/>
                          <w:p w14:paraId="5EBE49BE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451FE1FA" w14:textId="77777777" w:rsidR="00B5298A" w:rsidRDefault="00B5298A"/>
                          <w:p w14:paraId="732D197F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243809A3" w14:textId="77777777" w:rsidR="00B5298A" w:rsidRDefault="00B5298A"/>
                          <w:p w14:paraId="14D6664B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001F07F1" w14:textId="77777777" w:rsidR="00B5298A" w:rsidRDefault="00B5298A"/>
                          <w:p w14:paraId="418060F9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751501AE" w14:textId="77777777" w:rsidR="00B5298A" w:rsidRDefault="00B5298A"/>
                          <w:p w14:paraId="41EE548A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6F2E145C" w14:textId="77777777" w:rsidR="00B5298A" w:rsidRDefault="00B5298A"/>
                          <w:p w14:paraId="55D012A5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2A681C49" w14:textId="77777777" w:rsidR="00B5298A" w:rsidRDefault="00B5298A"/>
                          <w:p w14:paraId="4E6EFBAF" w14:textId="7711D5E9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12BA3A06" w14:textId="77777777" w:rsidR="00B5298A" w:rsidRDefault="00B5298A"/>
                          <w:p w14:paraId="0D50BCAB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6D62A058" w14:textId="77777777" w:rsidR="00B5298A" w:rsidRDefault="00B5298A"/>
                          <w:p w14:paraId="7BAE40F5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66FEF3E8" w14:textId="77777777" w:rsidR="00B5298A" w:rsidRDefault="00B5298A"/>
                          <w:p w14:paraId="5DE003B1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75FA732A" w14:textId="77777777" w:rsidR="00B5298A" w:rsidRDefault="00B5298A"/>
                          <w:p w14:paraId="2421189B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24B9C003" w14:textId="77777777" w:rsidR="00B5298A" w:rsidRDefault="00B5298A"/>
                          <w:p w14:paraId="0507F46E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1D38E26D" w14:textId="77777777" w:rsidR="00B5298A" w:rsidRDefault="00B5298A"/>
                          <w:p w14:paraId="2A53277F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531EF9F1" w14:textId="77777777" w:rsidR="00B5298A" w:rsidRDefault="00B5298A"/>
                          <w:p w14:paraId="66678557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2C733EF0" w14:textId="77777777" w:rsidR="00B5298A" w:rsidRDefault="00B5298A"/>
                          <w:p w14:paraId="57086618" w14:textId="5C4238FB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78417FCE" w14:textId="77777777" w:rsidR="00B5298A" w:rsidRDefault="00B5298A"/>
                          <w:p w14:paraId="03D10C62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05D4B989" w14:textId="77777777" w:rsidR="00B5298A" w:rsidRDefault="00B5298A"/>
                          <w:p w14:paraId="4CDE7D82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0E81BBAC" w14:textId="77777777" w:rsidR="00B5298A" w:rsidRDefault="00B5298A"/>
                          <w:p w14:paraId="220967FD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5DE718B8" w14:textId="77777777" w:rsidR="00B5298A" w:rsidRDefault="00B5298A"/>
                          <w:p w14:paraId="45506B53" w14:textId="05AC3373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39323834" w14:textId="77777777" w:rsidR="00B5298A" w:rsidRDefault="00B5298A"/>
                          <w:p w14:paraId="56A2EFB1" w14:textId="77777777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43D23A1C" w14:textId="77777777" w:rsidR="00B5298A" w:rsidRDefault="00B5298A"/>
                          <w:p w14:paraId="1A2D0256" w14:textId="730C11B8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14:paraId="4BBF66AC" w14:textId="77777777" w:rsidR="00B5298A" w:rsidRDefault="00B5298A"/>
                          <w:p w14:paraId="4C514ECE" w14:textId="08D2AEA0" w:rsidR="00B5298A" w:rsidRDefault="00B5298A" w:rsidP="00557484"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1505E2" id="مربع نص 1409" o:spid="_x0000_s1074" type="#_x0000_t202" style="position:absolute;left:0;text-align:left;margin-left:108.25pt;margin-top:20.4pt;width:19.05pt;height:19.2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" fillcolor="#c31faf" strokecolor="#c31faf" strokeweight="3pt">
                <v:textbox>
                  <w:txbxContent>
                    <w:p w14:paraId="2B8D83A6" w14:textId="5EFEE974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6F003D96" w14:textId="77777777" w:rsidR="00B5298A" w:rsidRDefault="00B5298A"/>
                    <w:p w14:paraId="77478BDD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0ECD9E8A" w14:textId="77777777" w:rsidR="00B5298A" w:rsidRDefault="00B5298A"/>
                    <w:p w14:paraId="0147D45A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3BAA275C" w14:textId="77777777" w:rsidR="00B5298A" w:rsidRDefault="00B5298A"/>
                    <w:p w14:paraId="09B4C3C7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76C74F94" w14:textId="77777777" w:rsidR="00B5298A" w:rsidRDefault="00B5298A"/>
                    <w:p w14:paraId="5744DA00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076C07F2" w14:textId="77777777" w:rsidR="00B5298A" w:rsidRDefault="00B5298A"/>
                    <w:p w14:paraId="56798F80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1083115F" w14:textId="77777777" w:rsidR="00B5298A" w:rsidRDefault="00B5298A"/>
                    <w:p w14:paraId="0F3E2442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5E01BB09" w14:textId="77777777" w:rsidR="00B5298A" w:rsidRDefault="00B5298A"/>
                    <w:p w14:paraId="037137EB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297AD836" w14:textId="77777777" w:rsidR="00B5298A" w:rsidRDefault="00B5298A"/>
                    <w:p w14:paraId="68C55F0A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76DBF126" w14:textId="77777777" w:rsidR="00B5298A" w:rsidRDefault="00B5298A"/>
                    <w:p w14:paraId="6EBF3BEF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396B26DA" w14:textId="77777777" w:rsidR="00B5298A" w:rsidRDefault="00B5298A"/>
                    <w:p w14:paraId="5EBE49BE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451FE1FA" w14:textId="77777777" w:rsidR="00B5298A" w:rsidRDefault="00B5298A"/>
                    <w:p w14:paraId="732D197F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243809A3" w14:textId="77777777" w:rsidR="00B5298A" w:rsidRDefault="00B5298A"/>
                    <w:p w14:paraId="14D6664B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001F07F1" w14:textId="77777777" w:rsidR="00B5298A" w:rsidRDefault="00B5298A"/>
                    <w:p w14:paraId="418060F9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751501AE" w14:textId="77777777" w:rsidR="00B5298A" w:rsidRDefault="00B5298A"/>
                    <w:p w14:paraId="41EE548A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6F2E145C" w14:textId="77777777" w:rsidR="00B5298A" w:rsidRDefault="00B5298A"/>
                    <w:p w14:paraId="55D012A5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2A681C49" w14:textId="77777777" w:rsidR="00B5298A" w:rsidRDefault="00B5298A"/>
                    <w:p w14:paraId="4E6EFBAF" w14:textId="7711D5E9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12BA3A06" w14:textId="77777777" w:rsidR="00B5298A" w:rsidRDefault="00B5298A"/>
                    <w:p w14:paraId="0D50BCAB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6D62A058" w14:textId="77777777" w:rsidR="00B5298A" w:rsidRDefault="00B5298A"/>
                    <w:p w14:paraId="7BAE40F5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66FEF3E8" w14:textId="77777777" w:rsidR="00B5298A" w:rsidRDefault="00B5298A"/>
                    <w:p w14:paraId="5DE003B1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75FA732A" w14:textId="77777777" w:rsidR="00B5298A" w:rsidRDefault="00B5298A"/>
                    <w:p w14:paraId="2421189B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24B9C003" w14:textId="77777777" w:rsidR="00B5298A" w:rsidRDefault="00B5298A"/>
                    <w:p w14:paraId="0507F46E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1D38E26D" w14:textId="77777777" w:rsidR="00B5298A" w:rsidRDefault="00B5298A"/>
                    <w:p w14:paraId="2A53277F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531EF9F1" w14:textId="77777777" w:rsidR="00B5298A" w:rsidRDefault="00B5298A"/>
                    <w:p w14:paraId="66678557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2C733EF0" w14:textId="77777777" w:rsidR="00B5298A" w:rsidRDefault="00B5298A"/>
                    <w:p w14:paraId="57086618" w14:textId="5C4238FB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78417FCE" w14:textId="77777777" w:rsidR="00B5298A" w:rsidRDefault="00B5298A"/>
                    <w:p w14:paraId="03D10C62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05D4B989" w14:textId="77777777" w:rsidR="00B5298A" w:rsidRDefault="00B5298A"/>
                    <w:p w14:paraId="4CDE7D82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0E81BBAC" w14:textId="77777777" w:rsidR="00B5298A" w:rsidRDefault="00B5298A"/>
                    <w:p w14:paraId="220967FD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5DE718B8" w14:textId="77777777" w:rsidR="00B5298A" w:rsidRDefault="00B5298A"/>
                    <w:p w14:paraId="45506B53" w14:textId="05AC3373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39323834" w14:textId="77777777" w:rsidR="00B5298A" w:rsidRDefault="00B5298A"/>
                    <w:p w14:paraId="56A2EFB1" w14:textId="77777777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43D23A1C" w14:textId="77777777" w:rsidR="00B5298A" w:rsidRDefault="00B5298A"/>
                    <w:p w14:paraId="1A2D0256" w14:textId="730C11B8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14:paraId="4BBF66AC" w14:textId="77777777" w:rsidR="00B5298A" w:rsidRDefault="00B5298A"/>
                    <w:p w14:paraId="4C514ECE" w14:textId="08D2AEA0" w:rsidR="00B5298A" w:rsidRDefault="00B5298A" w:rsidP="00557484"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E628F46" wp14:editId="1EABF8D5">
                <wp:simplePos x="0" y="0"/>
                <wp:positionH relativeFrom="column">
                  <wp:posOffset>2972595</wp:posOffset>
                </wp:positionH>
                <wp:positionV relativeFrom="paragraph">
                  <wp:posOffset>184852</wp:posOffset>
                </wp:positionV>
                <wp:extent cx="230345" cy="1151187"/>
                <wp:effectExtent l="19050" t="19050" r="17780" b="11430"/>
                <wp:wrapNone/>
                <wp:docPr id="1412" name="مربع نص 14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345" cy="1151187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 w="38100">
                          <a:solidFill>
                            <a:srgbClr val="002060"/>
                          </a:solidFill>
                        </a:ln>
                      </wps:spPr>
                      <wps:txbx>
                        <w:txbxContent>
                          <w:p w14:paraId="5BDD653F" w14:textId="1890ACB4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7820F35" w14:textId="77777777" w:rsidR="00B5298A" w:rsidRDefault="00B5298A"/>
                          <w:p w14:paraId="338E3E9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73050F7C" w14:textId="77777777" w:rsidR="00B5298A" w:rsidRDefault="00B5298A"/>
                          <w:p w14:paraId="242FEAF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D55637D" w14:textId="77777777" w:rsidR="00B5298A" w:rsidRDefault="00B5298A"/>
                          <w:p w14:paraId="2FD68BE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4C0E591" w14:textId="77777777" w:rsidR="00B5298A" w:rsidRDefault="00B5298A"/>
                          <w:p w14:paraId="0733D9A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6B3267D6" w14:textId="77777777" w:rsidR="00B5298A" w:rsidRDefault="00B5298A"/>
                          <w:p w14:paraId="07C65A1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F7B7DDF" w14:textId="77777777" w:rsidR="00B5298A" w:rsidRDefault="00B5298A"/>
                          <w:p w14:paraId="1F98B97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410FE1D2" w14:textId="77777777" w:rsidR="00B5298A" w:rsidRDefault="00B5298A"/>
                          <w:p w14:paraId="19571C1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3DDD804A" w14:textId="77777777" w:rsidR="00B5298A" w:rsidRDefault="00B5298A"/>
                          <w:p w14:paraId="758F59D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7778253" w14:textId="77777777" w:rsidR="00B5298A" w:rsidRDefault="00B5298A"/>
                          <w:p w14:paraId="5ECF7A8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89D493D" w14:textId="77777777" w:rsidR="00B5298A" w:rsidRDefault="00B5298A"/>
                          <w:p w14:paraId="250F971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6223C603" w14:textId="77777777" w:rsidR="00B5298A" w:rsidRDefault="00B5298A"/>
                          <w:p w14:paraId="1170429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AB6C0F2" w14:textId="77777777" w:rsidR="00B5298A" w:rsidRDefault="00B5298A"/>
                          <w:p w14:paraId="7014B89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65FA46EE" w14:textId="77777777" w:rsidR="00B5298A" w:rsidRDefault="00B5298A"/>
                          <w:p w14:paraId="4D7FFCC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4211B38A" w14:textId="77777777" w:rsidR="00B5298A" w:rsidRDefault="00B5298A"/>
                          <w:p w14:paraId="3C218D0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6E2BFB7D" w14:textId="77777777" w:rsidR="00B5298A" w:rsidRDefault="00B5298A"/>
                          <w:p w14:paraId="285BE23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68026944" w14:textId="77777777" w:rsidR="00B5298A" w:rsidRDefault="00B5298A"/>
                          <w:p w14:paraId="7A0113AA" w14:textId="3F8D3743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65C50EE" w14:textId="77777777" w:rsidR="00B5298A" w:rsidRDefault="00B5298A"/>
                          <w:p w14:paraId="6E996AC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0EA2A74B" w14:textId="77777777" w:rsidR="00B5298A" w:rsidRDefault="00B5298A"/>
                          <w:p w14:paraId="10F8AEE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2F5AB8C6" w14:textId="77777777" w:rsidR="00B5298A" w:rsidRDefault="00B5298A"/>
                          <w:p w14:paraId="466F4A2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367C021F" w14:textId="77777777" w:rsidR="00B5298A" w:rsidRDefault="00B5298A"/>
                          <w:p w14:paraId="4E6A3E3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5CE0E352" w14:textId="77777777" w:rsidR="00B5298A" w:rsidRDefault="00B5298A"/>
                          <w:p w14:paraId="3A7DB4D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038FF6E6" w14:textId="77777777" w:rsidR="00B5298A" w:rsidRDefault="00B5298A"/>
                          <w:p w14:paraId="44FF980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C77AFB7" w14:textId="77777777" w:rsidR="00B5298A" w:rsidRDefault="00B5298A"/>
                          <w:p w14:paraId="369CC64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376FD14F" w14:textId="77777777" w:rsidR="00B5298A" w:rsidRDefault="00B5298A"/>
                          <w:p w14:paraId="4C53673B" w14:textId="57BDA80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36AC11A2" w14:textId="77777777" w:rsidR="00B5298A" w:rsidRDefault="00B5298A"/>
                          <w:p w14:paraId="022D4D7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F01B15D" w14:textId="77777777" w:rsidR="00B5298A" w:rsidRDefault="00B5298A"/>
                          <w:p w14:paraId="1EFDFC2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10C02E74" w14:textId="77777777" w:rsidR="00B5298A" w:rsidRDefault="00B5298A"/>
                          <w:p w14:paraId="37C2E56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4AE71195" w14:textId="77777777" w:rsidR="00B5298A" w:rsidRDefault="00B5298A"/>
                          <w:p w14:paraId="5B418D11" w14:textId="1D9A5C52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7CCDB0B2" w14:textId="77777777" w:rsidR="00B5298A" w:rsidRDefault="00B5298A"/>
                          <w:p w14:paraId="7A008F9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0291F95D" w14:textId="77777777" w:rsidR="00B5298A" w:rsidRDefault="00B5298A"/>
                          <w:p w14:paraId="4684DB10" w14:textId="35182659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  <w:p w14:paraId="71D4DAF0" w14:textId="77777777" w:rsidR="00B5298A" w:rsidRDefault="00B5298A"/>
                          <w:p w14:paraId="10EB7433" w14:textId="0DE01922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628F46" id="مربع نص 1412" o:spid="_x0000_s1075" type="#_x0000_t202" style="position:absolute;left:0;text-align:left;margin-left:234.05pt;margin-top:14.55pt;width:18.15pt;height:90.6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" fillcolor="#002060" strokecolor="#002060" strokeweight="3pt">
                <v:textbox>
                  <w:txbxContent>
                    <w:p w14:paraId="5BDD653F" w14:textId="1890ACB4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7820F35" w14:textId="77777777" w:rsidR="00B5298A" w:rsidRDefault="00B5298A"/>
                    <w:p w14:paraId="338E3E9E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73050F7C" w14:textId="77777777" w:rsidR="00B5298A" w:rsidRDefault="00B5298A"/>
                    <w:p w14:paraId="242FEAF4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D55637D" w14:textId="77777777" w:rsidR="00B5298A" w:rsidRDefault="00B5298A"/>
                    <w:p w14:paraId="2FD68BE0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4C0E591" w14:textId="77777777" w:rsidR="00B5298A" w:rsidRDefault="00B5298A"/>
                    <w:p w14:paraId="0733D9AD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6B3267D6" w14:textId="77777777" w:rsidR="00B5298A" w:rsidRDefault="00B5298A"/>
                    <w:p w14:paraId="07C65A1B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F7B7DDF" w14:textId="77777777" w:rsidR="00B5298A" w:rsidRDefault="00B5298A"/>
                    <w:p w14:paraId="1F98B978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410FE1D2" w14:textId="77777777" w:rsidR="00B5298A" w:rsidRDefault="00B5298A"/>
                    <w:p w14:paraId="19571C18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3DDD804A" w14:textId="77777777" w:rsidR="00B5298A" w:rsidRDefault="00B5298A"/>
                    <w:p w14:paraId="758F59DE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7778253" w14:textId="77777777" w:rsidR="00B5298A" w:rsidRDefault="00B5298A"/>
                    <w:p w14:paraId="5ECF7A8D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89D493D" w14:textId="77777777" w:rsidR="00B5298A" w:rsidRDefault="00B5298A"/>
                    <w:p w14:paraId="250F9715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6223C603" w14:textId="77777777" w:rsidR="00B5298A" w:rsidRDefault="00B5298A"/>
                    <w:p w14:paraId="11704293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AB6C0F2" w14:textId="77777777" w:rsidR="00B5298A" w:rsidRDefault="00B5298A"/>
                    <w:p w14:paraId="7014B896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65FA46EE" w14:textId="77777777" w:rsidR="00B5298A" w:rsidRDefault="00B5298A"/>
                    <w:p w14:paraId="4D7FFCCA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4211B38A" w14:textId="77777777" w:rsidR="00B5298A" w:rsidRDefault="00B5298A"/>
                    <w:p w14:paraId="3C218D06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6E2BFB7D" w14:textId="77777777" w:rsidR="00B5298A" w:rsidRDefault="00B5298A"/>
                    <w:p w14:paraId="285BE239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68026944" w14:textId="77777777" w:rsidR="00B5298A" w:rsidRDefault="00B5298A"/>
                    <w:p w14:paraId="7A0113AA" w14:textId="3F8D3743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65C50EE" w14:textId="77777777" w:rsidR="00B5298A" w:rsidRDefault="00B5298A"/>
                    <w:p w14:paraId="6E996ACA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0EA2A74B" w14:textId="77777777" w:rsidR="00B5298A" w:rsidRDefault="00B5298A"/>
                    <w:p w14:paraId="10F8AEE8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2F5AB8C6" w14:textId="77777777" w:rsidR="00B5298A" w:rsidRDefault="00B5298A"/>
                    <w:p w14:paraId="466F4A23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367C021F" w14:textId="77777777" w:rsidR="00B5298A" w:rsidRDefault="00B5298A"/>
                    <w:p w14:paraId="4E6A3E32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5CE0E352" w14:textId="77777777" w:rsidR="00B5298A" w:rsidRDefault="00B5298A"/>
                    <w:p w14:paraId="3A7DB4DB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038FF6E6" w14:textId="77777777" w:rsidR="00B5298A" w:rsidRDefault="00B5298A"/>
                    <w:p w14:paraId="44FF9804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C77AFB7" w14:textId="77777777" w:rsidR="00B5298A" w:rsidRDefault="00B5298A"/>
                    <w:p w14:paraId="369CC64A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376FD14F" w14:textId="77777777" w:rsidR="00B5298A" w:rsidRDefault="00B5298A"/>
                    <w:p w14:paraId="4C53673B" w14:textId="57BDA80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36AC11A2" w14:textId="77777777" w:rsidR="00B5298A" w:rsidRDefault="00B5298A"/>
                    <w:p w14:paraId="022D4D78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F01B15D" w14:textId="77777777" w:rsidR="00B5298A" w:rsidRDefault="00B5298A"/>
                    <w:p w14:paraId="1EFDFC2E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10C02E74" w14:textId="77777777" w:rsidR="00B5298A" w:rsidRDefault="00B5298A"/>
                    <w:p w14:paraId="37C2E564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4AE71195" w14:textId="77777777" w:rsidR="00B5298A" w:rsidRDefault="00B5298A"/>
                    <w:p w14:paraId="5B418D11" w14:textId="1D9A5C52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7CCDB0B2" w14:textId="77777777" w:rsidR="00B5298A" w:rsidRDefault="00B5298A"/>
                    <w:p w14:paraId="7A008F9A" w14:textId="77777777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0291F95D" w14:textId="77777777" w:rsidR="00B5298A" w:rsidRDefault="00B5298A"/>
                    <w:p w14:paraId="4684DB10" w14:textId="35182659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  <w:p w14:paraId="71D4DAF0" w14:textId="77777777" w:rsidR="00B5298A" w:rsidRDefault="00B5298A"/>
                    <w:p w14:paraId="10EB7433" w14:textId="0DE01922" w:rsidR="00B5298A" w:rsidRDefault="00B5298A">
                      <w:r>
                        <w:rPr>
                          <w:rFonts w:hint="cs"/>
                          <w:rtl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C176ECC" wp14:editId="4675D2A7">
                <wp:simplePos x="0" y="0"/>
                <wp:positionH relativeFrom="column">
                  <wp:posOffset>1907214</wp:posOffset>
                </wp:positionH>
                <wp:positionV relativeFrom="paragraph">
                  <wp:posOffset>184974</wp:posOffset>
                </wp:positionV>
                <wp:extent cx="241693" cy="243658"/>
                <wp:effectExtent l="19050" t="19050" r="25400" b="23495"/>
                <wp:wrapNone/>
                <wp:docPr id="1415" name="مربع نص 1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693" cy="24365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 w="38100">
                          <a:solidFill>
                            <a:srgbClr val="002060"/>
                          </a:solidFill>
                        </a:ln>
                      </wps:spPr>
                      <wps:txbx>
                        <w:txbxContent>
                          <w:p w14:paraId="68590633" w14:textId="48EC1BBC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A4FB32F" w14:textId="77777777" w:rsidR="00B5298A" w:rsidRDefault="00B5298A"/>
                          <w:p w14:paraId="1E99F80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13CDECBB" w14:textId="77777777" w:rsidR="00B5298A" w:rsidRDefault="00B5298A"/>
                          <w:p w14:paraId="5DFF8BE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FA66805" w14:textId="77777777" w:rsidR="00B5298A" w:rsidRDefault="00B5298A"/>
                          <w:p w14:paraId="1DF1588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4EDD8B7B" w14:textId="77777777" w:rsidR="00B5298A" w:rsidRDefault="00B5298A"/>
                          <w:p w14:paraId="243CCB1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4B492B25" w14:textId="77777777" w:rsidR="00B5298A" w:rsidRDefault="00B5298A"/>
                          <w:p w14:paraId="5108FDD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60FEDAF3" w14:textId="77777777" w:rsidR="00B5298A" w:rsidRDefault="00B5298A"/>
                          <w:p w14:paraId="2C227EC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42679F92" w14:textId="77777777" w:rsidR="00B5298A" w:rsidRDefault="00B5298A"/>
                          <w:p w14:paraId="1C616BB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606F51B5" w14:textId="77777777" w:rsidR="00B5298A" w:rsidRDefault="00B5298A"/>
                          <w:p w14:paraId="299E65F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CBBA7ED" w14:textId="77777777" w:rsidR="00B5298A" w:rsidRDefault="00B5298A"/>
                          <w:p w14:paraId="0626031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7B517AF2" w14:textId="77777777" w:rsidR="00B5298A" w:rsidRDefault="00B5298A"/>
                          <w:p w14:paraId="7FE67DD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4876788C" w14:textId="77777777" w:rsidR="00B5298A" w:rsidRDefault="00B5298A"/>
                          <w:p w14:paraId="03FB6BC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5F636240" w14:textId="77777777" w:rsidR="00B5298A" w:rsidRDefault="00B5298A"/>
                          <w:p w14:paraId="02BD15B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AF770AA" w14:textId="77777777" w:rsidR="00B5298A" w:rsidRDefault="00B5298A"/>
                          <w:p w14:paraId="71A9F96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0D1FED9" w14:textId="77777777" w:rsidR="00B5298A" w:rsidRDefault="00B5298A"/>
                          <w:p w14:paraId="332A8C3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02531652" w14:textId="77777777" w:rsidR="00B5298A" w:rsidRDefault="00B5298A"/>
                          <w:p w14:paraId="488BFB9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D3EB0DC" w14:textId="77777777" w:rsidR="00B5298A" w:rsidRDefault="00B5298A"/>
                          <w:p w14:paraId="5EF6AB1B" w14:textId="2913C7D5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80F252B" w14:textId="77777777" w:rsidR="00B5298A" w:rsidRDefault="00B5298A"/>
                          <w:p w14:paraId="3811ADD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194745C3" w14:textId="77777777" w:rsidR="00B5298A" w:rsidRDefault="00B5298A"/>
                          <w:p w14:paraId="5E4BFAD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3E3025E" w14:textId="77777777" w:rsidR="00B5298A" w:rsidRDefault="00B5298A"/>
                          <w:p w14:paraId="56DE981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47D1F7E" w14:textId="77777777" w:rsidR="00B5298A" w:rsidRDefault="00B5298A"/>
                          <w:p w14:paraId="3F2DF1A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609C5514" w14:textId="77777777" w:rsidR="00B5298A" w:rsidRDefault="00B5298A"/>
                          <w:p w14:paraId="6878D00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7DD2A996" w14:textId="77777777" w:rsidR="00B5298A" w:rsidRDefault="00B5298A"/>
                          <w:p w14:paraId="15C0CD0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086C1B1" w14:textId="77777777" w:rsidR="00B5298A" w:rsidRDefault="00B5298A"/>
                          <w:p w14:paraId="6CC15A9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50BD7B5E" w14:textId="77777777" w:rsidR="00B5298A" w:rsidRDefault="00B5298A"/>
                          <w:p w14:paraId="5DA2E9A3" w14:textId="1032B29F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4DEA0155" w14:textId="77777777" w:rsidR="00B5298A" w:rsidRDefault="00B5298A"/>
                          <w:p w14:paraId="25420208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7054B2D0" w14:textId="77777777" w:rsidR="00B5298A" w:rsidRDefault="00B5298A"/>
                          <w:p w14:paraId="7C5CC17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0D7694ED" w14:textId="77777777" w:rsidR="00B5298A" w:rsidRDefault="00B5298A"/>
                          <w:p w14:paraId="193BFF7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2DC4815A" w14:textId="77777777" w:rsidR="00B5298A" w:rsidRDefault="00B5298A"/>
                          <w:p w14:paraId="04C384F9" w14:textId="66A31C9B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5BD0E7AC" w14:textId="77777777" w:rsidR="00B5298A" w:rsidRDefault="00B5298A"/>
                          <w:p w14:paraId="7854998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6093E840" w14:textId="77777777" w:rsidR="00B5298A" w:rsidRDefault="00B5298A"/>
                          <w:p w14:paraId="79F826F2" w14:textId="2541CF45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  <w:p w14:paraId="3FFB0A54" w14:textId="77777777" w:rsidR="00B5298A" w:rsidRDefault="00B5298A"/>
                          <w:p w14:paraId="1AE6E237" w14:textId="1CC7FF0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176ECC" id="مربع نص 1415" o:spid="_x0000_s1076" type="#_x0000_t202" style="position:absolute;left:0;text-align:left;margin-left:150.15pt;margin-top:14.55pt;width:19.05pt;height:19.2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" fillcolor="#002060" strokecolor="#002060" strokeweight="3pt">
                <v:textbox>
                  <w:txbxContent>
                    <w:p w14:paraId="68590633" w14:textId="48EC1BBC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A4FB32F" w14:textId="77777777" w:rsidR="00B5298A" w:rsidRDefault="00B5298A"/>
                    <w:p w14:paraId="1E99F80E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13CDECBB" w14:textId="77777777" w:rsidR="00B5298A" w:rsidRDefault="00B5298A"/>
                    <w:p w14:paraId="5DFF8BE3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FA66805" w14:textId="77777777" w:rsidR="00B5298A" w:rsidRDefault="00B5298A"/>
                    <w:p w14:paraId="1DF15884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4EDD8B7B" w14:textId="77777777" w:rsidR="00B5298A" w:rsidRDefault="00B5298A"/>
                    <w:p w14:paraId="243CCB1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4B492B25" w14:textId="77777777" w:rsidR="00B5298A" w:rsidRDefault="00B5298A"/>
                    <w:p w14:paraId="5108FDD6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60FEDAF3" w14:textId="77777777" w:rsidR="00B5298A" w:rsidRDefault="00B5298A"/>
                    <w:p w14:paraId="2C227EC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42679F92" w14:textId="77777777" w:rsidR="00B5298A" w:rsidRDefault="00B5298A"/>
                    <w:p w14:paraId="1C616BB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606F51B5" w14:textId="77777777" w:rsidR="00B5298A" w:rsidRDefault="00B5298A"/>
                    <w:p w14:paraId="299E65F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CBBA7ED" w14:textId="77777777" w:rsidR="00B5298A" w:rsidRDefault="00B5298A"/>
                    <w:p w14:paraId="06260319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7B517AF2" w14:textId="77777777" w:rsidR="00B5298A" w:rsidRDefault="00B5298A"/>
                    <w:p w14:paraId="7FE67DD6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4876788C" w14:textId="77777777" w:rsidR="00B5298A" w:rsidRDefault="00B5298A"/>
                    <w:p w14:paraId="03FB6BCE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5F636240" w14:textId="77777777" w:rsidR="00B5298A" w:rsidRDefault="00B5298A"/>
                    <w:p w14:paraId="02BD15BC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AF770AA" w14:textId="77777777" w:rsidR="00B5298A" w:rsidRDefault="00B5298A"/>
                    <w:p w14:paraId="71A9F968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0D1FED9" w14:textId="77777777" w:rsidR="00B5298A" w:rsidRDefault="00B5298A"/>
                    <w:p w14:paraId="332A8C3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02531652" w14:textId="77777777" w:rsidR="00B5298A" w:rsidRDefault="00B5298A"/>
                    <w:p w14:paraId="488BFB90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D3EB0DC" w14:textId="77777777" w:rsidR="00B5298A" w:rsidRDefault="00B5298A"/>
                    <w:p w14:paraId="5EF6AB1B" w14:textId="2913C7D5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80F252B" w14:textId="77777777" w:rsidR="00B5298A" w:rsidRDefault="00B5298A"/>
                    <w:p w14:paraId="3811ADDA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194745C3" w14:textId="77777777" w:rsidR="00B5298A" w:rsidRDefault="00B5298A"/>
                    <w:p w14:paraId="5E4BFAD7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3E3025E" w14:textId="77777777" w:rsidR="00B5298A" w:rsidRDefault="00B5298A"/>
                    <w:p w14:paraId="56DE9814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47D1F7E" w14:textId="77777777" w:rsidR="00B5298A" w:rsidRDefault="00B5298A"/>
                    <w:p w14:paraId="3F2DF1A6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609C5514" w14:textId="77777777" w:rsidR="00B5298A" w:rsidRDefault="00B5298A"/>
                    <w:p w14:paraId="6878D00E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7DD2A996" w14:textId="77777777" w:rsidR="00B5298A" w:rsidRDefault="00B5298A"/>
                    <w:p w14:paraId="15C0CD0A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086C1B1" w14:textId="77777777" w:rsidR="00B5298A" w:rsidRDefault="00B5298A"/>
                    <w:p w14:paraId="6CC15A98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50BD7B5E" w14:textId="77777777" w:rsidR="00B5298A" w:rsidRDefault="00B5298A"/>
                    <w:p w14:paraId="5DA2E9A3" w14:textId="1032B29F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4DEA0155" w14:textId="77777777" w:rsidR="00B5298A" w:rsidRDefault="00B5298A"/>
                    <w:p w14:paraId="25420208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7054B2D0" w14:textId="77777777" w:rsidR="00B5298A" w:rsidRDefault="00B5298A"/>
                    <w:p w14:paraId="7C5CC175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0D7694ED" w14:textId="77777777" w:rsidR="00B5298A" w:rsidRDefault="00B5298A"/>
                    <w:p w14:paraId="193BFF79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2DC4815A" w14:textId="77777777" w:rsidR="00B5298A" w:rsidRDefault="00B5298A"/>
                    <w:p w14:paraId="04C384F9" w14:textId="66A31C9B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5BD0E7AC" w14:textId="77777777" w:rsidR="00B5298A" w:rsidRDefault="00B5298A"/>
                    <w:p w14:paraId="7854998F" w14:textId="7777777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6093E840" w14:textId="77777777" w:rsidR="00B5298A" w:rsidRDefault="00B5298A"/>
                    <w:p w14:paraId="79F826F2" w14:textId="2541CF45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  <w:p w14:paraId="3FFB0A54" w14:textId="77777777" w:rsidR="00B5298A" w:rsidRDefault="00B5298A"/>
                    <w:p w14:paraId="1AE6E237" w14:textId="1CC7FF07" w:rsidR="00B5298A" w:rsidRDefault="00B5298A">
                      <w:r>
                        <w:rPr>
                          <w:rFonts w:hint="cs"/>
                          <w:rtl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E0B06DB" wp14:editId="311F3140">
                <wp:simplePos x="0" y="0"/>
                <wp:positionH relativeFrom="column">
                  <wp:posOffset>4831309</wp:posOffset>
                </wp:positionH>
                <wp:positionV relativeFrom="paragraph">
                  <wp:posOffset>123750</wp:posOffset>
                </wp:positionV>
                <wp:extent cx="0" cy="39032"/>
                <wp:effectExtent l="0" t="0" r="38100" b="37465"/>
                <wp:wrapNone/>
                <wp:docPr id="1421" name="رابط مستقيم 1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0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281EA5" id="رابط مستقيم 1421" o:spid="_x0000_s1026" style="position:absolute;left:0;text-align:lef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4pt,9.75pt" to="380.4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" strokecolor="#4472c4 [3204]" strokeweight=".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A42F92C" wp14:editId="14B14343">
                <wp:simplePos x="0" y="0"/>
                <wp:positionH relativeFrom="column">
                  <wp:posOffset>5503891</wp:posOffset>
                </wp:positionH>
                <wp:positionV relativeFrom="paragraph">
                  <wp:posOffset>333458</wp:posOffset>
                </wp:positionV>
                <wp:extent cx="132763" cy="0"/>
                <wp:effectExtent l="0" t="19050" r="19685" b="19050"/>
                <wp:wrapNone/>
                <wp:docPr id="1424" name="رابط مستقيم 1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2763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00FF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DAB5C5" id="رابط مستقيم 1424" o:spid="_x0000_s1026" style="position:absolute;left:0;text-align:lef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33.4pt,26.25pt" to="443.85pt,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" strokecolor="aqua" strokeweight="2.2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30E0753" wp14:editId="6F6E211A">
                <wp:simplePos x="0" y="0"/>
                <wp:positionH relativeFrom="column">
                  <wp:posOffset>701893</wp:posOffset>
                </wp:positionH>
                <wp:positionV relativeFrom="paragraph">
                  <wp:posOffset>154040</wp:posOffset>
                </wp:positionV>
                <wp:extent cx="103615" cy="92656"/>
                <wp:effectExtent l="19050" t="19050" r="29845" b="22225"/>
                <wp:wrapNone/>
                <wp:docPr id="1425" name="رابط مستقيم 14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3615" cy="92656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26DB62" id="رابط مستقيم 1425" o:spid="_x0000_s1026" style="position:absolute;left:0;text-align:lef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5.25pt,12.15pt" to="63.4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" strokecolor="#92d050" strokeweight="2.2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2DFB0E2" wp14:editId="6EF8D263">
                <wp:simplePos x="0" y="0"/>
                <wp:positionH relativeFrom="column">
                  <wp:posOffset>1507660</wp:posOffset>
                </wp:positionH>
                <wp:positionV relativeFrom="paragraph">
                  <wp:posOffset>123106</wp:posOffset>
                </wp:positionV>
                <wp:extent cx="0" cy="140377"/>
                <wp:effectExtent l="19050" t="19050" r="19050" b="12065"/>
                <wp:wrapNone/>
                <wp:docPr id="1426" name="رابط مستقيم 14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0377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C31FA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53625F" id="رابط مستقيم 1426" o:spid="_x0000_s1026" style="position:absolute;left:0;text-align:left;flip:y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7pt,9.7pt" to="118.7pt,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" strokecolor="#c31faf" strokeweight="2.25pt">
                <v:stroke joinstyle="miter"/>
              </v:line>
            </w:pict>
          </mc:Fallback>
        </mc:AlternateContent>
      </w:r>
    </w:p>
    <w:p w14:paraId="0CDEC047" w14:textId="05A4D570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258304" behindDoc="0" locked="0" layoutInCell="1" allowOverlap="1" wp14:anchorId="5E83CE23" wp14:editId="49F1DB69">
                <wp:simplePos x="0" y="0"/>
                <wp:positionH relativeFrom="column">
                  <wp:posOffset>5969635</wp:posOffset>
                </wp:positionH>
                <wp:positionV relativeFrom="paragraph">
                  <wp:posOffset>6985</wp:posOffset>
                </wp:positionV>
                <wp:extent cx="518795" cy="2562567"/>
                <wp:effectExtent l="552450" t="0" r="528955" b="0"/>
                <wp:wrapNone/>
                <wp:docPr id="1641" name="مربع نص 16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469840">
                          <a:off x="0" y="0"/>
                          <a:ext cx="518795" cy="256256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C4A60C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C230428" w14:textId="77777777" w:rsidR="004D781B" w:rsidRDefault="004D781B" w:rsidP="004D781B"/>
                          <w:p w14:paraId="46635EA7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D330AA0" w14:textId="77777777" w:rsidR="004D781B" w:rsidRDefault="004D781B" w:rsidP="004D781B"/>
                          <w:p w14:paraId="5A2B93C9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4D16301" w14:textId="77777777" w:rsidR="004D781B" w:rsidRDefault="004D781B" w:rsidP="004D781B"/>
                          <w:p w14:paraId="7FD00729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AAF9C04" w14:textId="77777777" w:rsidR="004D781B" w:rsidRDefault="004D781B" w:rsidP="004D781B"/>
                          <w:p w14:paraId="6E01237C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CBB4AAD" w14:textId="77777777" w:rsidR="004D781B" w:rsidRDefault="004D781B" w:rsidP="004D781B"/>
                          <w:p w14:paraId="782CA7C9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42DBB29" w14:textId="77777777" w:rsidR="004D781B" w:rsidRDefault="004D781B" w:rsidP="004D781B"/>
                          <w:p w14:paraId="4971F88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4580459" w14:textId="77777777" w:rsidR="004D781B" w:rsidRDefault="004D781B" w:rsidP="004D781B"/>
                          <w:p w14:paraId="2FAB91BD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402DD78" w14:textId="77777777" w:rsidR="004D781B" w:rsidRDefault="004D781B" w:rsidP="004D781B"/>
                          <w:p w14:paraId="5CF72E5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1B8BE95" w14:textId="77777777" w:rsidR="004D781B" w:rsidRDefault="004D781B" w:rsidP="004D781B"/>
                          <w:p w14:paraId="777415D8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B76F6C1" w14:textId="77777777" w:rsidR="004D781B" w:rsidRDefault="004D781B" w:rsidP="004D781B"/>
                          <w:p w14:paraId="5DE52A8B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B9E0DEF" w14:textId="77777777" w:rsidR="004D781B" w:rsidRDefault="004D781B" w:rsidP="004D781B"/>
                          <w:p w14:paraId="398951D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4152135" w14:textId="77777777" w:rsidR="004D781B" w:rsidRDefault="004D781B" w:rsidP="004D781B"/>
                          <w:p w14:paraId="19A7DD60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7E46DA9" w14:textId="77777777" w:rsidR="004D781B" w:rsidRDefault="004D781B" w:rsidP="004D781B"/>
                          <w:p w14:paraId="714FD8AA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F37DDA8" w14:textId="77777777" w:rsidR="004D781B" w:rsidRDefault="004D781B" w:rsidP="004D781B"/>
                          <w:p w14:paraId="3D3F3F1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E640CA7" w14:textId="77777777" w:rsidR="004D781B" w:rsidRDefault="004D781B" w:rsidP="004D781B"/>
                          <w:p w14:paraId="1F463E7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4D6D589" w14:textId="77777777" w:rsidR="004D781B" w:rsidRDefault="004D781B" w:rsidP="004D781B"/>
                          <w:p w14:paraId="20CACA1B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EB81F6A" w14:textId="77777777" w:rsidR="004D781B" w:rsidRDefault="004D781B" w:rsidP="004D781B"/>
                          <w:p w14:paraId="1899E26D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2903CEC" w14:textId="77777777" w:rsidR="004D781B" w:rsidRDefault="004D781B" w:rsidP="004D781B"/>
                          <w:p w14:paraId="527E14F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9F6D212" w14:textId="77777777" w:rsidR="004D781B" w:rsidRDefault="004D781B" w:rsidP="004D781B"/>
                          <w:p w14:paraId="1CE5D8EE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8BFD484" w14:textId="77777777" w:rsidR="004D781B" w:rsidRDefault="004D781B" w:rsidP="004D781B"/>
                          <w:p w14:paraId="32488C5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243BDA64" w14:textId="77777777" w:rsidR="004D781B" w:rsidRDefault="004D781B" w:rsidP="004D781B"/>
                          <w:p w14:paraId="2735F570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C158B9F" w14:textId="77777777" w:rsidR="004D781B" w:rsidRDefault="004D781B" w:rsidP="004D781B"/>
                          <w:p w14:paraId="419A4CF8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787A9BF" w14:textId="77777777" w:rsidR="004D781B" w:rsidRDefault="004D781B" w:rsidP="004D781B"/>
                          <w:p w14:paraId="0A87F48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CBDC235" w14:textId="77777777" w:rsidR="004D781B" w:rsidRDefault="004D781B" w:rsidP="004D781B"/>
                          <w:p w14:paraId="36D01DD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9153F28" w14:textId="77777777" w:rsidR="004D781B" w:rsidRDefault="004D781B" w:rsidP="004D781B"/>
                          <w:p w14:paraId="6F24C602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70CD2AD1" w14:textId="77777777" w:rsidR="004D781B" w:rsidRDefault="004D781B" w:rsidP="004D781B"/>
                          <w:p w14:paraId="09F089F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BE89952" w14:textId="77777777" w:rsidR="004D781B" w:rsidRDefault="004D781B" w:rsidP="004D781B"/>
                          <w:p w14:paraId="554ED68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C88B6B5" w14:textId="77777777" w:rsidR="004D781B" w:rsidRDefault="004D781B" w:rsidP="004D781B"/>
                          <w:p w14:paraId="33D62A67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A25736E" w14:textId="77777777" w:rsidR="004D781B" w:rsidRDefault="004D781B" w:rsidP="004D781B"/>
                          <w:p w14:paraId="49CA1DC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9E51476" w14:textId="77777777" w:rsidR="004D781B" w:rsidRDefault="004D781B" w:rsidP="004D781B"/>
                          <w:p w14:paraId="144EE36A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177063E" w14:textId="77777777" w:rsidR="004D781B" w:rsidRDefault="004D781B" w:rsidP="004D781B"/>
                          <w:p w14:paraId="3E373CDC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8269092" w14:textId="77777777" w:rsidR="004D781B" w:rsidRDefault="004D781B" w:rsidP="004D781B"/>
                          <w:p w14:paraId="2A852A4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1B39539" w14:textId="77777777" w:rsidR="004D781B" w:rsidRDefault="004D781B" w:rsidP="004D781B"/>
                          <w:p w14:paraId="717084B8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4A07EF5" w14:textId="77777777" w:rsidR="004D781B" w:rsidRDefault="004D781B" w:rsidP="004D781B"/>
                          <w:p w14:paraId="1C333713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73D4A4F9" w14:textId="77777777" w:rsidR="004D781B" w:rsidRDefault="004D781B" w:rsidP="004D781B"/>
                          <w:p w14:paraId="3FC9D2D4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CA9D7EC" w14:textId="77777777" w:rsidR="004D781B" w:rsidRDefault="004D781B" w:rsidP="004D781B"/>
                          <w:p w14:paraId="5ACD487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0619489" w14:textId="77777777" w:rsidR="004D781B" w:rsidRDefault="004D781B" w:rsidP="004D781B"/>
                          <w:p w14:paraId="0A8C120E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A9D6519" w14:textId="77777777" w:rsidR="004D781B" w:rsidRDefault="004D781B" w:rsidP="004D781B"/>
                          <w:p w14:paraId="433C4AE5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7B1212B9" w14:textId="77777777" w:rsidR="004D781B" w:rsidRDefault="004D781B" w:rsidP="004D781B"/>
                          <w:p w14:paraId="7F6533B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87F1FFE" w14:textId="77777777" w:rsidR="004D781B" w:rsidRDefault="004D781B" w:rsidP="004D781B"/>
                          <w:p w14:paraId="6FFB4BFB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69ECDED" w14:textId="77777777" w:rsidR="004D781B" w:rsidRDefault="004D781B" w:rsidP="004D781B"/>
                          <w:p w14:paraId="654ECCB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B119873" w14:textId="77777777" w:rsidR="004D781B" w:rsidRDefault="004D781B" w:rsidP="004D781B"/>
                          <w:p w14:paraId="0D123E2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FE852B7" w14:textId="77777777" w:rsidR="004D781B" w:rsidRDefault="004D781B" w:rsidP="004D781B"/>
                          <w:p w14:paraId="5EB9EE73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1DFDA5EB" w14:textId="77777777" w:rsidR="004D781B" w:rsidRDefault="004D781B" w:rsidP="004D781B"/>
                          <w:p w14:paraId="26D2F0AE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568018E" w14:textId="77777777" w:rsidR="004D781B" w:rsidRDefault="004D781B" w:rsidP="004D781B"/>
                          <w:p w14:paraId="02105CDC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8C72735" w14:textId="77777777" w:rsidR="004D781B" w:rsidRDefault="004D781B" w:rsidP="004D781B"/>
                          <w:p w14:paraId="1B37FA72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D8F97E4" w14:textId="77777777" w:rsidR="004D781B" w:rsidRDefault="004D781B" w:rsidP="004D781B"/>
                          <w:p w14:paraId="18C2F3AD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A0AF244" w14:textId="77777777" w:rsidR="004D781B" w:rsidRDefault="004D781B" w:rsidP="004D781B"/>
                          <w:p w14:paraId="60FCD9F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F41D814" w14:textId="77777777" w:rsidR="004D781B" w:rsidRDefault="004D781B" w:rsidP="004D781B"/>
                          <w:p w14:paraId="7C0B55D2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9E86255" w14:textId="77777777" w:rsidR="004D781B" w:rsidRDefault="004D781B" w:rsidP="004D781B"/>
                          <w:p w14:paraId="43113943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6CE85C7" w14:textId="77777777" w:rsidR="004D781B" w:rsidRDefault="004D781B" w:rsidP="004D781B"/>
                          <w:p w14:paraId="3BEECCE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336A64F" w14:textId="77777777" w:rsidR="004D781B" w:rsidRDefault="004D781B" w:rsidP="004D781B"/>
                          <w:p w14:paraId="729704FB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26A6FAAF" w14:textId="77777777" w:rsidR="004D781B" w:rsidRDefault="004D781B" w:rsidP="004D781B"/>
                          <w:p w14:paraId="6EEBDBD2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695CF5BB" w14:textId="77777777" w:rsidR="004D781B" w:rsidRDefault="004D781B" w:rsidP="004D781B"/>
                          <w:p w14:paraId="2E4BFD3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343F2C75" w14:textId="77777777" w:rsidR="004D781B" w:rsidRDefault="004D781B" w:rsidP="004D781B"/>
                          <w:p w14:paraId="769964C9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75BC5C84" w14:textId="77777777" w:rsidR="004D781B" w:rsidRDefault="004D781B" w:rsidP="004D781B"/>
                          <w:p w14:paraId="56362A90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770BC4D4" w14:textId="77777777" w:rsidR="004D781B" w:rsidRDefault="004D781B" w:rsidP="004D781B"/>
                          <w:p w14:paraId="198AF626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311D079" w14:textId="77777777" w:rsidR="004D781B" w:rsidRDefault="004D781B" w:rsidP="004D781B"/>
                          <w:p w14:paraId="5D775C1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713D52A" w14:textId="77777777" w:rsidR="004D781B" w:rsidRDefault="004D781B" w:rsidP="004D781B"/>
                          <w:p w14:paraId="5EE586B2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266D3DB9" w14:textId="77777777" w:rsidR="004D781B" w:rsidRDefault="004D781B" w:rsidP="004D781B"/>
                          <w:p w14:paraId="47E59AA1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4E69E3B6" w14:textId="77777777" w:rsidR="004D781B" w:rsidRDefault="004D781B" w:rsidP="004D781B"/>
                          <w:p w14:paraId="4F51930F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07838D68" w14:textId="77777777" w:rsidR="004D781B" w:rsidRDefault="004D781B" w:rsidP="004D781B"/>
                          <w:p w14:paraId="5CD471EC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  <w:p w14:paraId="5D234BD7" w14:textId="77777777" w:rsidR="004D781B" w:rsidRDefault="004D781B" w:rsidP="004D781B"/>
                          <w:p w14:paraId="2E216088" w14:textId="77777777" w:rsidR="004D781B" w:rsidRDefault="004D781B" w:rsidP="004D781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تبويب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83CE23" id="مربع نص 1641" o:spid="_x0000_s1077" type="#_x0000_t202" style="position:absolute;left:0;text-align:left;margin-left:470.05pt;margin-top:.55pt;width:40.85pt;height:201.8pt;rotation:-2326703fd;z-index:25225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" filled="f" stroked="f" strokeweight=".5pt">
                <v:textbox>
                  <w:txbxContent>
                    <w:p w14:paraId="5DC4A60C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C230428" w14:textId="77777777" w:rsidR="004D781B" w:rsidRDefault="004D781B" w:rsidP="004D781B"/>
                    <w:p w14:paraId="46635EA7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D330AA0" w14:textId="77777777" w:rsidR="004D781B" w:rsidRDefault="004D781B" w:rsidP="004D781B"/>
                    <w:p w14:paraId="5A2B93C9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4D16301" w14:textId="77777777" w:rsidR="004D781B" w:rsidRDefault="004D781B" w:rsidP="004D781B"/>
                    <w:p w14:paraId="7FD00729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AAF9C04" w14:textId="77777777" w:rsidR="004D781B" w:rsidRDefault="004D781B" w:rsidP="004D781B"/>
                    <w:p w14:paraId="6E01237C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CBB4AAD" w14:textId="77777777" w:rsidR="004D781B" w:rsidRDefault="004D781B" w:rsidP="004D781B"/>
                    <w:p w14:paraId="782CA7C9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42DBB29" w14:textId="77777777" w:rsidR="004D781B" w:rsidRDefault="004D781B" w:rsidP="004D781B"/>
                    <w:p w14:paraId="4971F88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4580459" w14:textId="77777777" w:rsidR="004D781B" w:rsidRDefault="004D781B" w:rsidP="004D781B"/>
                    <w:p w14:paraId="2FAB91BD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402DD78" w14:textId="77777777" w:rsidR="004D781B" w:rsidRDefault="004D781B" w:rsidP="004D781B"/>
                    <w:p w14:paraId="5CF72E5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1B8BE95" w14:textId="77777777" w:rsidR="004D781B" w:rsidRDefault="004D781B" w:rsidP="004D781B"/>
                    <w:p w14:paraId="777415D8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B76F6C1" w14:textId="77777777" w:rsidR="004D781B" w:rsidRDefault="004D781B" w:rsidP="004D781B"/>
                    <w:p w14:paraId="5DE52A8B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B9E0DEF" w14:textId="77777777" w:rsidR="004D781B" w:rsidRDefault="004D781B" w:rsidP="004D781B"/>
                    <w:p w14:paraId="398951D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4152135" w14:textId="77777777" w:rsidR="004D781B" w:rsidRDefault="004D781B" w:rsidP="004D781B"/>
                    <w:p w14:paraId="19A7DD60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7E46DA9" w14:textId="77777777" w:rsidR="004D781B" w:rsidRDefault="004D781B" w:rsidP="004D781B"/>
                    <w:p w14:paraId="714FD8AA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F37DDA8" w14:textId="77777777" w:rsidR="004D781B" w:rsidRDefault="004D781B" w:rsidP="004D781B"/>
                    <w:p w14:paraId="3D3F3F1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E640CA7" w14:textId="77777777" w:rsidR="004D781B" w:rsidRDefault="004D781B" w:rsidP="004D781B"/>
                    <w:p w14:paraId="1F463E7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4D6D589" w14:textId="77777777" w:rsidR="004D781B" w:rsidRDefault="004D781B" w:rsidP="004D781B"/>
                    <w:p w14:paraId="20CACA1B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EB81F6A" w14:textId="77777777" w:rsidR="004D781B" w:rsidRDefault="004D781B" w:rsidP="004D781B"/>
                    <w:p w14:paraId="1899E26D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2903CEC" w14:textId="77777777" w:rsidR="004D781B" w:rsidRDefault="004D781B" w:rsidP="004D781B"/>
                    <w:p w14:paraId="527E14F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9F6D212" w14:textId="77777777" w:rsidR="004D781B" w:rsidRDefault="004D781B" w:rsidP="004D781B"/>
                    <w:p w14:paraId="1CE5D8EE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8BFD484" w14:textId="77777777" w:rsidR="004D781B" w:rsidRDefault="004D781B" w:rsidP="004D781B"/>
                    <w:p w14:paraId="32488C5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243BDA64" w14:textId="77777777" w:rsidR="004D781B" w:rsidRDefault="004D781B" w:rsidP="004D781B"/>
                    <w:p w14:paraId="2735F570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C158B9F" w14:textId="77777777" w:rsidR="004D781B" w:rsidRDefault="004D781B" w:rsidP="004D781B"/>
                    <w:p w14:paraId="419A4CF8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787A9BF" w14:textId="77777777" w:rsidR="004D781B" w:rsidRDefault="004D781B" w:rsidP="004D781B"/>
                    <w:p w14:paraId="0A87F48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CBDC235" w14:textId="77777777" w:rsidR="004D781B" w:rsidRDefault="004D781B" w:rsidP="004D781B"/>
                    <w:p w14:paraId="36D01DD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9153F28" w14:textId="77777777" w:rsidR="004D781B" w:rsidRDefault="004D781B" w:rsidP="004D781B"/>
                    <w:p w14:paraId="6F24C602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70CD2AD1" w14:textId="77777777" w:rsidR="004D781B" w:rsidRDefault="004D781B" w:rsidP="004D781B"/>
                    <w:p w14:paraId="09F089F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BE89952" w14:textId="77777777" w:rsidR="004D781B" w:rsidRDefault="004D781B" w:rsidP="004D781B"/>
                    <w:p w14:paraId="554ED68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C88B6B5" w14:textId="77777777" w:rsidR="004D781B" w:rsidRDefault="004D781B" w:rsidP="004D781B"/>
                    <w:p w14:paraId="33D62A67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A25736E" w14:textId="77777777" w:rsidR="004D781B" w:rsidRDefault="004D781B" w:rsidP="004D781B"/>
                    <w:p w14:paraId="49CA1DC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9E51476" w14:textId="77777777" w:rsidR="004D781B" w:rsidRDefault="004D781B" w:rsidP="004D781B"/>
                    <w:p w14:paraId="144EE36A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177063E" w14:textId="77777777" w:rsidR="004D781B" w:rsidRDefault="004D781B" w:rsidP="004D781B"/>
                    <w:p w14:paraId="3E373CDC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8269092" w14:textId="77777777" w:rsidR="004D781B" w:rsidRDefault="004D781B" w:rsidP="004D781B"/>
                    <w:p w14:paraId="2A852A4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1B39539" w14:textId="77777777" w:rsidR="004D781B" w:rsidRDefault="004D781B" w:rsidP="004D781B"/>
                    <w:p w14:paraId="717084B8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4A07EF5" w14:textId="77777777" w:rsidR="004D781B" w:rsidRDefault="004D781B" w:rsidP="004D781B"/>
                    <w:p w14:paraId="1C333713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73D4A4F9" w14:textId="77777777" w:rsidR="004D781B" w:rsidRDefault="004D781B" w:rsidP="004D781B"/>
                    <w:p w14:paraId="3FC9D2D4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CA9D7EC" w14:textId="77777777" w:rsidR="004D781B" w:rsidRDefault="004D781B" w:rsidP="004D781B"/>
                    <w:p w14:paraId="5ACD487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0619489" w14:textId="77777777" w:rsidR="004D781B" w:rsidRDefault="004D781B" w:rsidP="004D781B"/>
                    <w:p w14:paraId="0A8C120E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A9D6519" w14:textId="77777777" w:rsidR="004D781B" w:rsidRDefault="004D781B" w:rsidP="004D781B"/>
                    <w:p w14:paraId="433C4AE5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7B1212B9" w14:textId="77777777" w:rsidR="004D781B" w:rsidRDefault="004D781B" w:rsidP="004D781B"/>
                    <w:p w14:paraId="7F6533B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87F1FFE" w14:textId="77777777" w:rsidR="004D781B" w:rsidRDefault="004D781B" w:rsidP="004D781B"/>
                    <w:p w14:paraId="6FFB4BFB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69ECDED" w14:textId="77777777" w:rsidR="004D781B" w:rsidRDefault="004D781B" w:rsidP="004D781B"/>
                    <w:p w14:paraId="654ECCB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B119873" w14:textId="77777777" w:rsidR="004D781B" w:rsidRDefault="004D781B" w:rsidP="004D781B"/>
                    <w:p w14:paraId="0D123E2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FE852B7" w14:textId="77777777" w:rsidR="004D781B" w:rsidRDefault="004D781B" w:rsidP="004D781B"/>
                    <w:p w14:paraId="5EB9EE73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1DFDA5EB" w14:textId="77777777" w:rsidR="004D781B" w:rsidRDefault="004D781B" w:rsidP="004D781B"/>
                    <w:p w14:paraId="26D2F0AE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568018E" w14:textId="77777777" w:rsidR="004D781B" w:rsidRDefault="004D781B" w:rsidP="004D781B"/>
                    <w:p w14:paraId="02105CDC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8C72735" w14:textId="77777777" w:rsidR="004D781B" w:rsidRDefault="004D781B" w:rsidP="004D781B"/>
                    <w:p w14:paraId="1B37FA72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D8F97E4" w14:textId="77777777" w:rsidR="004D781B" w:rsidRDefault="004D781B" w:rsidP="004D781B"/>
                    <w:p w14:paraId="18C2F3AD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A0AF244" w14:textId="77777777" w:rsidR="004D781B" w:rsidRDefault="004D781B" w:rsidP="004D781B"/>
                    <w:p w14:paraId="60FCD9F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F41D814" w14:textId="77777777" w:rsidR="004D781B" w:rsidRDefault="004D781B" w:rsidP="004D781B"/>
                    <w:p w14:paraId="7C0B55D2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9E86255" w14:textId="77777777" w:rsidR="004D781B" w:rsidRDefault="004D781B" w:rsidP="004D781B"/>
                    <w:p w14:paraId="43113943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6CE85C7" w14:textId="77777777" w:rsidR="004D781B" w:rsidRDefault="004D781B" w:rsidP="004D781B"/>
                    <w:p w14:paraId="3BEECCE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336A64F" w14:textId="77777777" w:rsidR="004D781B" w:rsidRDefault="004D781B" w:rsidP="004D781B"/>
                    <w:p w14:paraId="729704FB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26A6FAAF" w14:textId="77777777" w:rsidR="004D781B" w:rsidRDefault="004D781B" w:rsidP="004D781B"/>
                    <w:p w14:paraId="6EEBDBD2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695CF5BB" w14:textId="77777777" w:rsidR="004D781B" w:rsidRDefault="004D781B" w:rsidP="004D781B"/>
                    <w:p w14:paraId="2E4BFD3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343F2C75" w14:textId="77777777" w:rsidR="004D781B" w:rsidRDefault="004D781B" w:rsidP="004D781B"/>
                    <w:p w14:paraId="769964C9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75BC5C84" w14:textId="77777777" w:rsidR="004D781B" w:rsidRDefault="004D781B" w:rsidP="004D781B"/>
                    <w:p w14:paraId="56362A90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770BC4D4" w14:textId="77777777" w:rsidR="004D781B" w:rsidRDefault="004D781B" w:rsidP="004D781B"/>
                    <w:p w14:paraId="198AF626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311D079" w14:textId="77777777" w:rsidR="004D781B" w:rsidRDefault="004D781B" w:rsidP="004D781B"/>
                    <w:p w14:paraId="5D775C1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713D52A" w14:textId="77777777" w:rsidR="004D781B" w:rsidRDefault="004D781B" w:rsidP="004D781B"/>
                    <w:p w14:paraId="5EE586B2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266D3DB9" w14:textId="77777777" w:rsidR="004D781B" w:rsidRDefault="004D781B" w:rsidP="004D781B"/>
                    <w:p w14:paraId="47E59AA1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4E69E3B6" w14:textId="77777777" w:rsidR="004D781B" w:rsidRDefault="004D781B" w:rsidP="004D781B"/>
                    <w:p w14:paraId="4F51930F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07838D68" w14:textId="77777777" w:rsidR="004D781B" w:rsidRDefault="004D781B" w:rsidP="004D781B"/>
                    <w:p w14:paraId="5CD471EC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  <w:p w14:paraId="5D234BD7" w14:textId="77777777" w:rsidR="004D781B" w:rsidRDefault="004D781B" w:rsidP="004D781B"/>
                    <w:p w14:paraId="2E216088" w14:textId="77777777" w:rsidR="004D781B" w:rsidRDefault="004D781B" w:rsidP="004D781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  <w:t>تبويب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7BB7F6A" wp14:editId="5AAC0830">
                <wp:simplePos x="0" y="0"/>
                <wp:positionH relativeFrom="column">
                  <wp:posOffset>2067560</wp:posOffset>
                </wp:positionH>
                <wp:positionV relativeFrom="paragraph">
                  <wp:posOffset>296545</wp:posOffset>
                </wp:positionV>
                <wp:extent cx="2176339" cy="1661160"/>
                <wp:effectExtent l="0" t="0" r="0" b="0"/>
                <wp:wrapNone/>
                <wp:docPr id="1285" name="مربع نص 12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6339" cy="1661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9810B2" w14:textId="14140922" w:rsidR="00B5298A" w:rsidRPr="0019738D" w:rsidRDefault="00B5298A" w:rsidP="0019738D">
                            <w:pPr>
                              <w:jc w:val="center"/>
                              <w:rPr>
                                <w:b/>
                                <w:color w:val="F7CAAC" w:themeColor="accent2" w:themeTint="6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color w:val="F7CAAC" w:themeColor="accent2" w:themeTint="66"/>
                                <w:sz w:val="72"/>
                                <w:szCs w:val="72"/>
                                <w:rtl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منطقة العمل</w:t>
                            </w:r>
                          </w:p>
                          <w:p w14:paraId="18168664" w14:textId="0A17C531" w:rsidR="00B5298A" w:rsidRPr="0019738D" w:rsidRDefault="00B5298A" w:rsidP="0019738D">
                            <w:pPr>
                              <w:jc w:val="center"/>
                              <w:rPr>
                                <w:b/>
                                <w:color w:val="F7CAAC" w:themeColor="accent2" w:themeTint="6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color w:val="F7CAAC" w:themeColor="accent2" w:themeTint="66"/>
                                <w:sz w:val="72"/>
                                <w:szCs w:val="72"/>
                                <w:rtl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منطقة العمل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B7F6A" id="مربع نص 1285" o:spid="_x0000_s1078" type="#_x0000_t202" style="position:absolute;left:0;text-align:left;margin-left:162.8pt;margin-top:23.35pt;width:171.35pt;height:130.8pt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" filled="f" stroked="f">
                <v:textbox>
                  <w:txbxContent>
                    <w:p w14:paraId="6B9810B2" w14:textId="14140922" w:rsidR="00B5298A" w:rsidRPr="0019738D" w:rsidRDefault="00B5298A" w:rsidP="0019738D">
                      <w:pPr>
                        <w:jc w:val="center"/>
                        <w:rPr>
                          <w:b/>
                          <w:color w:val="F7CAAC" w:themeColor="accent2" w:themeTint="6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cs"/>
                          <w:b/>
                          <w:color w:val="F7CAAC" w:themeColor="accent2" w:themeTint="66"/>
                          <w:sz w:val="72"/>
                          <w:szCs w:val="72"/>
                          <w:rtl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منطقة العمل</w:t>
                      </w:r>
                    </w:p>
                    <w:p w14:paraId="18168664" w14:textId="0A17C531" w:rsidR="00B5298A" w:rsidRPr="0019738D" w:rsidRDefault="00B5298A" w:rsidP="0019738D">
                      <w:pPr>
                        <w:jc w:val="center"/>
                        <w:rPr>
                          <w:b/>
                          <w:color w:val="F7CAAC" w:themeColor="accent2" w:themeTint="6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cs"/>
                          <w:b/>
                          <w:color w:val="F7CAAC" w:themeColor="accent2" w:themeTint="66"/>
                          <w:sz w:val="72"/>
                          <w:szCs w:val="72"/>
                          <w:rtl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منطقة العمل</w:t>
                      </w:r>
                    </w:p>
                  </w:txbxContent>
                </v:textbox>
              </v:shape>
            </w:pict>
          </mc:Fallback>
        </mc:AlternateContent>
      </w:r>
    </w:p>
    <w:p w14:paraId="378B0A77" w14:textId="6624146E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36BB323" wp14:editId="14C30CC1">
                <wp:simplePos x="0" y="0"/>
                <wp:positionH relativeFrom="column">
                  <wp:posOffset>3988492</wp:posOffset>
                </wp:positionH>
                <wp:positionV relativeFrom="paragraph">
                  <wp:posOffset>193676</wp:posOffset>
                </wp:positionV>
                <wp:extent cx="318800" cy="1089388"/>
                <wp:effectExtent l="19050" t="19050" r="24130" b="15875"/>
                <wp:wrapNone/>
                <wp:docPr id="1418" name="مربع نص 1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800" cy="1089388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38100">
                          <a:solidFill>
                            <a:srgbClr val="0070C0"/>
                          </a:solidFill>
                        </a:ln>
                      </wps:spPr>
                      <wps:txbx>
                        <w:txbxContent>
                          <w:p w14:paraId="052FFFCD" w14:textId="0BB792DC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D750729" w14:textId="77777777" w:rsidR="00B5298A" w:rsidRDefault="00B5298A"/>
                          <w:p w14:paraId="2DA05F67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C78AC09" w14:textId="77777777" w:rsidR="00B5298A" w:rsidRDefault="00B5298A"/>
                          <w:p w14:paraId="3C6CC942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3471C9B6" w14:textId="77777777" w:rsidR="00B5298A" w:rsidRDefault="00B5298A"/>
                          <w:p w14:paraId="0C5411B4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037DDEA" w14:textId="77777777" w:rsidR="00B5298A" w:rsidRDefault="00B5298A"/>
                          <w:p w14:paraId="4A492456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303D846" w14:textId="77777777" w:rsidR="00B5298A" w:rsidRDefault="00B5298A"/>
                          <w:p w14:paraId="758CD7E2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3742ED04" w14:textId="77777777" w:rsidR="00B5298A" w:rsidRDefault="00B5298A"/>
                          <w:p w14:paraId="1D8B8C4B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0D91EAEC" w14:textId="77777777" w:rsidR="00B5298A" w:rsidRDefault="00B5298A"/>
                          <w:p w14:paraId="31EE12C3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5529111" w14:textId="77777777" w:rsidR="00B5298A" w:rsidRDefault="00B5298A"/>
                          <w:p w14:paraId="1B9404EE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88DEA71" w14:textId="77777777" w:rsidR="00B5298A" w:rsidRDefault="00B5298A"/>
                          <w:p w14:paraId="1767AB93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F2DD48E" w14:textId="77777777" w:rsidR="00B5298A" w:rsidRDefault="00B5298A"/>
                          <w:p w14:paraId="1C404798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69075D5F" w14:textId="77777777" w:rsidR="00B5298A" w:rsidRDefault="00B5298A"/>
                          <w:p w14:paraId="5A95E678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43B76515" w14:textId="77777777" w:rsidR="00B5298A" w:rsidRDefault="00B5298A"/>
                          <w:p w14:paraId="6DADA826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3A18AB9F" w14:textId="77777777" w:rsidR="00B5298A" w:rsidRDefault="00B5298A"/>
                          <w:p w14:paraId="5F7CC94D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5143874F" w14:textId="77777777" w:rsidR="00B5298A" w:rsidRDefault="00B5298A"/>
                          <w:p w14:paraId="26AAB09A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D45C1AF" w14:textId="77777777" w:rsidR="00B5298A" w:rsidRDefault="00B5298A"/>
                          <w:p w14:paraId="78244A2F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233EF7C5" w14:textId="77777777" w:rsidR="00B5298A" w:rsidRDefault="00B5298A"/>
                          <w:p w14:paraId="64B097C7" w14:textId="41B3FC6F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65BB8927" w14:textId="77777777" w:rsidR="00B5298A" w:rsidRDefault="00B5298A"/>
                          <w:p w14:paraId="66899188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46A0EB9E" w14:textId="77777777" w:rsidR="00B5298A" w:rsidRDefault="00B5298A"/>
                          <w:p w14:paraId="267BE4BE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A03066A" w14:textId="77777777" w:rsidR="00B5298A" w:rsidRDefault="00B5298A"/>
                          <w:p w14:paraId="611A15F4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40C91ED0" w14:textId="77777777" w:rsidR="00B5298A" w:rsidRDefault="00B5298A"/>
                          <w:p w14:paraId="7EAFDDFC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3BE4173D" w14:textId="77777777" w:rsidR="00B5298A" w:rsidRDefault="00B5298A"/>
                          <w:p w14:paraId="385C6164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4B111830" w14:textId="77777777" w:rsidR="00B5298A" w:rsidRDefault="00B5298A"/>
                          <w:p w14:paraId="69D9C1A0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61E60F4F" w14:textId="77777777" w:rsidR="00B5298A" w:rsidRDefault="00B5298A"/>
                          <w:p w14:paraId="51E63106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06F39F88" w14:textId="77777777" w:rsidR="00B5298A" w:rsidRDefault="00B5298A"/>
                          <w:p w14:paraId="19929D23" w14:textId="4B3BCA8B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28A3042F" w14:textId="77777777" w:rsidR="00B5298A" w:rsidRDefault="00B5298A"/>
                          <w:p w14:paraId="10E448F5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20CF963A" w14:textId="77777777" w:rsidR="00B5298A" w:rsidRDefault="00B5298A"/>
                          <w:p w14:paraId="56C303E3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2790CFC" w14:textId="77777777" w:rsidR="00B5298A" w:rsidRDefault="00B5298A"/>
                          <w:p w14:paraId="48F3DA24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4E047291" w14:textId="77777777" w:rsidR="00B5298A" w:rsidRDefault="00B5298A"/>
                          <w:p w14:paraId="45BD7B47" w14:textId="1BABF633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12F1A47" w14:textId="77777777" w:rsidR="00B5298A" w:rsidRDefault="00B5298A"/>
                          <w:p w14:paraId="570FD435" w14:textId="77777777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154CDADC" w14:textId="77777777" w:rsidR="00B5298A" w:rsidRDefault="00B5298A"/>
                          <w:p w14:paraId="31E34AC5" w14:textId="4074E916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  <w:p w14:paraId="77B83C4F" w14:textId="77777777" w:rsidR="00B5298A" w:rsidRDefault="00B5298A"/>
                          <w:p w14:paraId="09B03ACF" w14:textId="71EE8D3F" w:rsidR="00B5298A" w:rsidRPr="00557484" w:rsidRDefault="00B529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BB323" id="مربع نص 1418" o:spid="_x0000_s1079" type="#_x0000_t202" style="position:absolute;left:0;text-align:left;margin-left:314.05pt;margin-top:15.25pt;width:25.1pt;height:85.8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" fillcolor="#0070c0" strokecolor="#0070c0" strokeweight="3pt">
                <v:textbox>
                  <w:txbxContent>
                    <w:p w14:paraId="052FFFCD" w14:textId="0BB792DC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D750729" w14:textId="77777777" w:rsidR="00B5298A" w:rsidRDefault="00B5298A"/>
                    <w:p w14:paraId="2DA05F67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C78AC09" w14:textId="77777777" w:rsidR="00B5298A" w:rsidRDefault="00B5298A"/>
                    <w:p w14:paraId="3C6CC942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3471C9B6" w14:textId="77777777" w:rsidR="00B5298A" w:rsidRDefault="00B5298A"/>
                    <w:p w14:paraId="0C5411B4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037DDEA" w14:textId="77777777" w:rsidR="00B5298A" w:rsidRDefault="00B5298A"/>
                    <w:p w14:paraId="4A492456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303D846" w14:textId="77777777" w:rsidR="00B5298A" w:rsidRDefault="00B5298A"/>
                    <w:p w14:paraId="758CD7E2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3742ED04" w14:textId="77777777" w:rsidR="00B5298A" w:rsidRDefault="00B5298A"/>
                    <w:p w14:paraId="1D8B8C4B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0D91EAEC" w14:textId="77777777" w:rsidR="00B5298A" w:rsidRDefault="00B5298A"/>
                    <w:p w14:paraId="31EE12C3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5529111" w14:textId="77777777" w:rsidR="00B5298A" w:rsidRDefault="00B5298A"/>
                    <w:p w14:paraId="1B9404EE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88DEA71" w14:textId="77777777" w:rsidR="00B5298A" w:rsidRDefault="00B5298A"/>
                    <w:p w14:paraId="1767AB93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F2DD48E" w14:textId="77777777" w:rsidR="00B5298A" w:rsidRDefault="00B5298A"/>
                    <w:p w14:paraId="1C404798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69075D5F" w14:textId="77777777" w:rsidR="00B5298A" w:rsidRDefault="00B5298A"/>
                    <w:p w14:paraId="5A95E678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43B76515" w14:textId="77777777" w:rsidR="00B5298A" w:rsidRDefault="00B5298A"/>
                    <w:p w14:paraId="6DADA826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3A18AB9F" w14:textId="77777777" w:rsidR="00B5298A" w:rsidRDefault="00B5298A"/>
                    <w:p w14:paraId="5F7CC94D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5143874F" w14:textId="77777777" w:rsidR="00B5298A" w:rsidRDefault="00B5298A"/>
                    <w:p w14:paraId="26AAB09A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D45C1AF" w14:textId="77777777" w:rsidR="00B5298A" w:rsidRDefault="00B5298A"/>
                    <w:p w14:paraId="78244A2F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233EF7C5" w14:textId="77777777" w:rsidR="00B5298A" w:rsidRDefault="00B5298A"/>
                    <w:p w14:paraId="64B097C7" w14:textId="41B3FC6F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65BB8927" w14:textId="77777777" w:rsidR="00B5298A" w:rsidRDefault="00B5298A"/>
                    <w:p w14:paraId="66899188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46A0EB9E" w14:textId="77777777" w:rsidR="00B5298A" w:rsidRDefault="00B5298A"/>
                    <w:p w14:paraId="267BE4BE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A03066A" w14:textId="77777777" w:rsidR="00B5298A" w:rsidRDefault="00B5298A"/>
                    <w:p w14:paraId="611A15F4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40C91ED0" w14:textId="77777777" w:rsidR="00B5298A" w:rsidRDefault="00B5298A"/>
                    <w:p w14:paraId="7EAFDDFC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3BE4173D" w14:textId="77777777" w:rsidR="00B5298A" w:rsidRDefault="00B5298A"/>
                    <w:p w14:paraId="385C6164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4B111830" w14:textId="77777777" w:rsidR="00B5298A" w:rsidRDefault="00B5298A"/>
                    <w:p w14:paraId="69D9C1A0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61E60F4F" w14:textId="77777777" w:rsidR="00B5298A" w:rsidRDefault="00B5298A"/>
                    <w:p w14:paraId="51E63106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06F39F88" w14:textId="77777777" w:rsidR="00B5298A" w:rsidRDefault="00B5298A"/>
                    <w:p w14:paraId="19929D23" w14:textId="4B3BCA8B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28A3042F" w14:textId="77777777" w:rsidR="00B5298A" w:rsidRDefault="00B5298A"/>
                    <w:p w14:paraId="10E448F5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20CF963A" w14:textId="77777777" w:rsidR="00B5298A" w:rsidRDefault="00B5298A"/>
                    <w:p w14:paraId="56C303E3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2790CFC" w14:textId="77777777" w:rsidR="00B5298A" w:rsidRDefault="00B5298A"/>
                    <w:p w14:paraId="48F3DA24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4E047291" w14:textId="77777777" w:rsidR="00B5298A" w:rsidRDefault="00B5298A"/>
                    <w:p w14:paraId="45BD7B47" w14:textId="1BABF633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12F1A47" w14:textId="77777777" w:rsidR="00B5298A" w:rsidRDefault="00B5298A"/>
                    <w:p w14:paraId="570FD435" w14:textId="77777777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154CDADC" w14:textId="77777777" w:rsidR="00B5298A" w:rsidRDefault="00B5298A"/>
                    <w:p w14:paraId="31E34AC5" w14:textId="4074E916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  <w:p w14:paraId="77B83C4F" w14:textId="77777777" w:rsidR="00B5298A" w:rsidRDefault="00B5298A"/>
                    <w:p w14:paraId="09B03ACF" w14:textId="71EE8D3F" w:rsidR="00B5298A" w:rsidRPr="00557484" w:rsidRDefault="00B5298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14:paraId="39494D68" w14:textId="525723BB" w:rsidR="00557484" w:rsidRDefault="00557484" w:rsidP="00411ABB">
      <w:pPr>
        <w:rPr>
          <w:rFonts w:asciiTheme="minorBidi" w:hAnsiTheme="minorBidi"/>
          <w:sz w:val="32"/>
          <w:szCs w:val="32"/>
          <w:rtl/>
        </w:rPr>
      </w:pPr>
    </w:p>
    <w:p w14:paraId="34EF94C0" w14:textId="14734ABA" w:rsidR="00557484" w:rsidRDefault="00FE6C75" w:rsidP="00411ABB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1DE6A3A" wp14:editId="19CD107F">
                <wp:simplePos x="0" y="0"/>
                <wp:positionH relativeFrom="column">
                  <wp:posOffset>5263465</wp:posOffset>
                </wp:positionH>
                <wp:positionV relativeFrom="paragraph">
                  <wp:posOffset>217278</wp:posOffset>
                </wp:positionV>
                <wp:extent cx="241693" cy="243658"/>
                <wp:effectExtent l="19050" t="19050" r="25400" b="23495"/>
                <wp:wrapNone/>
                <wp:docPr id="1417" name="مربع نص 14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693" cy="243658"/>
                        </a:xfrm>
                        <a:prstGeom prst="rect">
                          <a:avLst/>
                        </a:prstGeom>
                        <a:solidFill>
                          <a:srgbClr val="8EC26A"/>
                        </a:solidFill>
                        <a:ln w="38100">
                          <a:solidFill>
                            <a:srgbClr val="8EC26A"/>
                          </a:solidFill>
                        </a:ln>
                      </wps:spPr>
                      <wps:txbx>
                        <w:txbxContent>
                          <w:p w14:paraId="4013E6D2" w14:textId="19F28203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568AEF90" w14:textId="77777777" w:rsidR="00B5298A" w:rsidRDefault="00B5298A"/>
                          <w:p w14:paraId="2B15490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6A9F1942" w14:textId="77777777" w:rsidR="00B5298A" w:rsidRDefault="00B5298A"/>
                          <w:p w14:paraId="7498EE0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9EFDEA7" w14:textId="77777777" w:rsidR="00B5298A" w:rsidRDefault="00B5298A"/>
                          <w:p w14:paraId="723D865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D583B28" w14:textId="77777777" w:rsidR="00B5298A" w:rsidRDefault="00B5298A"/>
                          <w:p w14:paraId="7CE24F2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1103CBBD" w14:textId="77777777" w:rsidR="00B5298A" w:rsidRDefault="00B5298A"/>
                          <w:p w14:paraId="59ABBE3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CAE2D49" w14:textId="77777777" w:rsidR="00B5298A" w:rsidRDefault="00B5298A"/>
                          <w:p w14:paraId="310C1E6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8F79AA1" w14:textId="77777777" w:rsidR="00B5298A" w:rsidRDefault="00B5298A"/>
                          <w:p w14:paraId="0DF3EF5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62311F03" w14:textId="77777777" w:rsidR="00B5298A" w:rsidRDefault="00B5298A"/>
                          <w:p w14:paraId="117FAA7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69BB0159" w14:textId="77777777" w:rsidR="00B5298A" w:rsidRDefault="00B5298A"/>
                          <w:p w14:paraId="462FB209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ECDE307" w14:textId="77777777" w:rsidR="00B5298A" w:rsidRDefault="00B5298A"/>
                          <w:p w14:paraId="2B8B62A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1D538139" w14:textId="77777777" w:rsidR="00B5298A" w:rsidRDefault="00B5298A"/>
                          <w:p w14:paraId="27912D2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077E8CB6" w14:textId="77777777" w:rsidR="00B5298A" w:rsidRDefault="00B5298A"/>
                          <w:p w14:paraId="1CE8DD8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C87AC2F" w14:textId="77777777" w:rsidR="00B5298A" w:rsidRDefault="00B5298A"/>
                          <w:p w14:paraId="6BE551A0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57795D10" w14:textId="77777777" w:rsidR="00B5298A" w:rsidRDefault="00B5298A"/>
                          <w:p w14:paraId="65F4050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5D72C68C" w14:textId="77777777" w:rsidR="00B5298A" w:rsidRDefault="00B5298A"/>
                          <w:p w14:paraId="1737C83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5209D521" w14:textId="77777777" w:rsidR="00B5298A" w:rsidRDefault="00B5298A"/>
                          <w:p w14:paraId="4B373EEC" w14:textId="5E422E53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175BC87" w14:textId="77777777" w:rsidR="00B5298A" w:rsidRDefault="00B5298A"/>
                          <w:p w14:paraId="3CCE43E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500F21D2" w14:textId="77777777" w:rsidR="00B5298A" w:rsidRDefault="00B5298A"/>
                          <w:p w14:paraId="6F9164A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7CE718B" w14:textId="77777777" w:rsidR="00B5298A" w:rsidRDefault="00B5298A"/>
                          <w:p w14:paraId="05E6C17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00995950" w14:textId="77777777" w:rsidR="00B5298A" w:rsidRDefault="00B5298A"/>
                          <w:p w14:paraId="16040C6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45DC4E9" w14:textId="77777777" w:rsidR="00B5298A" w:rsidRDefault="00B5298A"/>
                          <w:p w14:paraId="0C57E1A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279361A" w14:textId="77777777" w:rsidR="00B5298A" w:rsidRDefault="00B5298A"/>
                          <w:p w14:paraId="1F1D3E8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FF49048" w14:textId="77777777" w:rsidR="00B5298A" w:rsidRDefault="00B5298A"/>
                          <w:p w14:paraId="244FE41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7ED7AD4" w14:textId="77777777" w:rsidR="00B5298A" w:rsidRDefault="00B5298A"/>
                          <w:p w14:paraId="48158DAC" w14:textId="5C8DED42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7DE8D280" w14:textId="77777777" w:rsidR="00B5298A" w:rsidRDefault="00B5298A"/>
                          <w:p w14:paraId="67E0829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2AFED211" w14:textId="77777777" w:rsidR="00B5298A" w:rsidRDefault="00B5298A"/>
                          <w:p w14:paraId="0CCDAFA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49D7FBC5" w14:textId="77777777" w:rsidR="00B5298A" w:rsidRDefault="00B5298A"/>
                          <w:p w14:paraId="7DE2A28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7A833AA9" w14:textId="77777777" w:rsidR="00B5298A" w:rsidRDefault="00B5298A"/>
                          <w:p w14:paraId="2B001E3A" w14:textId="176E6932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E945689" w14:textId="77777777" w:rsidR="00B5298A" w:rsidRDefault="00B5298A"/>
                          <w:p w14:paraId="5BC899D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39C29F4D" w14:textId="77777777" w:rsidR="00B5298A" w:rsidRDefault="00B5298A"/>
                          <w:p w14:paraId="3AE90B2A" w14:textId="7A6630C6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  <w:p w14:paraId="195E26F2" w14:textId="77777777" w:rsidR="00B5298A" w:rsidRDefault="00B5298A"/>
                          <w:p w14:paraId="53491FB1" w14:textId="4C08DFD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DE6A3A" id="مربع نص 1417" o:spid="_x0000_s1080" type="#_x0000_t202" style="position:absolute;left:0;text-align:left;margin-left:414.45pt;margin-top:17.1pt;width:19.05pt;height:19.2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" fillcolor="#8ec26a" strokecolor="#8ec26a" strokeweight="3pt">
                <v:textbox>
                  <w:txbxContent>
                    <w:p w14:paraId="4013E6D2" w14:textId="19F28203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568AEF90" w14:textId="77777777" w:rsidR="00B5298A" w:rsidRDefault="00B5298A"/>
                    <w:p w14:paraId="2B154905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6A9F1942" w14:textId="77777777" w:rsidR="00B5298A" w:rsidRDefault="00B5298A"/>
                    <w:p w14:paraId="7498EE03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9EFDEA7" w14:textId="77777777" w:rsidR="00B5298A" w:rsidRDefault="00B5298A"/>
                    <w:p w14:paraId="723D865B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D583B28" w14:textId="77777777" w:rsidR="00B5298A" w:rsidRDefault="00B5298A"/>
                    <w:p w14:paraId="7CE24F29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1103CBBD" w14:textId="77777777" w:rsidR="00B5298A" w:rsidRDefault="00B5298A"/>
                    <w:p w14:paraId="59ABBE3E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CAE2D49" w14:textId="77777777" w:rsidR="00B5298A" w:rsidRDefault="00B5298A"/>
                    <w:p w14:paraId="310C1E6A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8F79AA1" w14:textId="77777777" w:rsidR="00B5298A" w:rsidRDefault="00B5298A"/>
                    <w:p w14:paraId="0DF3EF54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62311F03" w14:textId="77777777" w:rsidR="00B5298A" w:rsidRDefault="00B5298A"/>
                    <w:p w14:paraId="117FAA75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69BB0159" w14:textId="77777777" w:rsidR="00B5298A" w:rsidRDefault="00B5298A"/>
                    <w:p w14:paraId="462FB209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ECDE307" w14:textId="77777777" w:rsidR="00B5298A" w:rsidRDefault="00B5298A"/>
                    <w:p w14:paraId="2B8B62A1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1D538139" w14:textId="77777777" w:rsidR="00B5298A" w:rsidRDefault="00B5298A"/>
                    <w:p w14:paraId="27912D2B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077E8CB6" w14:textId="77777777" w:rsidR="00B5298A" w:rsidRDefault="00B5298A"/>
                    <w:p w14:paraId="1CE8DD8A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C87AC2F" w14:textId="77777777" w:rsidR="00B5298A" w:rsidRDefault="00B5298A"/>
                    <w:p w14:paraId="6BE551A0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57795D10" w14:textId="77777777" w:rsidR="00B5298A" w:rsidRDefault="00B5298A"/>
                    <w:p w14:paraId="65F4050E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5D72C68C" w14:textId="77777777" w:rsidR="00B5298A" w:rsidRDefault="00B5298A"/>
                    <w:p w14:paraId="1737C83F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5209D521" w14:textId="77777777" w:rsidR="00B5298A" w:rsidRDefault="00B5298A"/>
                    <w:p w14:paraId="4B373EEC" w14:textId="5E422E53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175BC87" w14:textId="77777777" w:rsidR="00B5298A" w:rsidRDefault="00B5298A"/>
                    <w:p w14:paraId="3CCE43E3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500F21D2" w14:textId="77777777" w:rsidR="00B5298A" w:rsidRDefault="00B5298A"/>
                    <w:p w14:paraId="6F9164A1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7CE718B" w14:textId="77777777" w:rsidR="00B5298A" w:rsidRDefault="00B5298A"/>
                    <w:p w14:paraId="05E6C17C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00995950" w14:textId="77777777" w:rsidR="00B5298A" w:rsidRDefault="00B5298A"/>
                    <w:p w14:paraId="16040C6F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45DC4E9" w14:textId="77777777" w:rsidR="00B5298A" w:rsidRDefault="00B5298A"/>
                    <w:p w14:paraId="0C57E1AC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279361A" w14:textId="77777777" w:rsidR="00B5298A" w:rsidRDefault="00B5298A"/>
                    <w:p w14:paraId="1F1D3E87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FF49048" w14:textId="77777777" w:rsidR="00B5298A" w:rsidRDefault="00B5298A"/>
                    <w:p w14:paraId="244FE413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7ED7AD4" w14:textId="77777777" w:rsidR="00B5298A" w:rsidRDefault="00B5298A"/>
                    <w:p w14:paraId="48158DAC" w14:textId="5C8DED42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7DE8D280" w14:textId="77777777" w:rsidR="00B5298A" w:rsidRDefault="00B5298A"/>
                    <w:p w14:paraId="67E08297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2AFED211" w14:textId="77777777" w:rsidR="00B5298A" w:rsidRDefault="00B5298A"/>
                    <w:p w14:paraId="0CCDAFA5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49D7FBC5" w14:textId="77777777" w:rsidR="00B5298A" w:rsidRDefault="00B5298A"/>
                    <w:p w14:paraId="7DE2A28F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7A833AA9" w14:textId="77777777" w:rsidR="00B5298A" w:rsidRDefault="00B5298A"/>
                    <w:p w14:paraId="2B001E3A" w14:textId="176E6932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E945689" w14:textId="77777777" w:rsidR="00B5298A" w:rsidRDefault="00B5298A"/>
                    <w:p w14:paraId="5BC899D6" w14:textId="7777777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39C29F4D" w14:textId="77777777" w:rsidR="00B5298A" w:rsidRDefault="00B5298A"/>
                    <w:p w14:paraId="3AE90B2A" w14:textId="7A6630C6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  <w:p w14:paraId="195E26F2" w14:textId="77777777" w:rsidR="00B5298A" w:rsidRDefault="00B5298A"/>
                    <w:p w14:paraId="53491FB1" w14:textId="4C08DFD7" w:rsidR="00B5298A" w:rsidRDefault="00B5298A">
                      <w:r>
                        <w:rPr>
                          <w:rFonts w:hint="cs"/>
                          <w:rtl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B38514C" wp14:editId="6AFE9D71">
                <wp:simplePos x="0" y="0"/>
                <wp:positionH relativeFrom="column">
                  <wp:posOffset>808441</wp:posOffset>
                </wp:positionH>
                <wp:positionV relativeFrom="paragraph">
                  <wp:posOffset>229651</wp:posOffset>
                </wp:positionV>
                <wp:extent cx="241770" cy="243872"/>
                <wp:effectExtent l="19050" t="19050" r="25400" b="22860"/>
                <wp:wrapNone/>
                <wp:docPr id="1419" name="مربع نص 14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770" cy="243872"/>
                        </a:xfrm>
                        <a:prstGeom prst="rect">
                          <a:avLst/>
                        </a:prstGeom>
                        <a:solidFill>
                          <a:srgbClr val="FF0066"/>
                        </a:solidFill>
                        <a:ln w="38100">
                          <a:solidFill>
                            <a:srgbClr val="FF0066"/>
                          </a:solidFill>
                        </a:ln>
                      </wps:spPr>
                      <wps:txbx>
                        <w:txbxContent>
                          <w:p w14:paraId="70AFF31D" w14:textId="5F4E64AA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90EA1FD" w14:textId="77777777" w:rsidR="00B5298A" w:rsidRDefault="00B5298A"/>
                          <w:p w14:paraId="3169238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984C9DC" w14:textId="77777777" w:rsidR="00B5298A" w:rsidRDefault="00B5298A"/>
                          <w:p w14:paraId="6640D24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FCF5045" w14:textId="77777777" w:rsidR="00B5298A" w:rsidRDefault="00B5298A"/>
                          <w:p w14:paraId="2F47518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E0FF93E" w14:textId="77777777" w:rsidR="00B5298A" w:rsidRDefault="00B5298A"/>
                          <w:p w14:paraId="25D99EC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8AC4D26" w14:textId="77777777" w:rsidR="00B5298A" w:rsidRDefault="00B5298A"/>
                          <w:p w14:paraId="7518680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445B7104" w14:textId="77777777" w:rsidR="00B5298A" w:rsidRDefault="00B5298A"/>
                          <w:p w14:paraId="030B8132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6B680D5D" w14:textId="77777777" w:rsidR="00B5298A" w:rsidRDefault="00B5298A"/>
                          <w:p w14:paraId="11D59D74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4B062E80" w14:textId="77777777" w:rsidR="00B5298A" w:rsidRDefault="00B5298A"/>
                          <w:p w14:paraId="4732C9A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026EEDC1" w14:textId="77777777" w:rsidR="00B5298A" w:rsidRDefault="00B5298A"/>
                          <w:p w14:paraId="74A3AFAB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469739EB" w14:textId="77777777" w:rsidR="00B5298A" w:rsidRDefault="00B5298A"/>
                          <w:p w14:paraId="3295D47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3903FEB8" w14:textId="77777777" w:rsidR="00B5298A" w:rsidRDefault="00B5298A"/>
                          <w:p w14:paraId="694FA27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F19D12F" w14:textId="77777777" w:rsidR="00B5298A" w:rsidRDefault="00B5298A"/>
                          <w:p w14:paraId="0C7AB2E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A2DC538" w14:textId="77777777" w:rsidR="00B5298A" w:rsidRDefault="00B5298A"/>
                          <w:p w14:paraId="28F3E0D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F06713A" w14:textId="77777777" w:rsidR="00B5298A" w:rsidRDefault="00B5298A"/>
                          <w:p w14:paraId="253289F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1EE3EF60" w14:textId="77777777" w:rsidR="00B5298A" w:rsidRDefault="00B5298A"/>
                          <w:p w14:paraId="2962E827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270F570" w14:textId="77777777" w:rsidR="00B5298A" w:rsidRDefault="00B5298A"/>
                          <w:p w14:paraId="35AC4AF2" w14:textId="52849849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DC3F198" w14:textId="77777777" w:rsidR="00B5298A" w:rsidRDefault="00B5298A"/>
                          <w:p w14:paraId="5118193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48CAB13" w14:textId="77777777" w:rsidR="00B5298A" w:rsidRDefault="00B5298A"/>
                          <w:p w14:paraId="438BCC0C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651FC186" w14:textId="77777777" w:rsidR="00B5298A" w:rsidRDefault="00B5298A"/>
                          <w:p w14:paraId="0E50115E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30B6F4E7" w14:textId="77777777" w:rsidR="00B5298A" w:rsidRDefault="00B5298A"/>
                          <w:p w14:paraId="75DE0CC5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629CCD03" w14:textId="77777777" w:rsidR="00B5298A" w:rsidRDefault="00B5298A"/>
                          <w:p w14:paraId="3471D836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0E806D95" w14:textId="77777777" w:rsidR="00B5298A" w:rsidRDefault="00B5298A"/>
                          <w:p w14:paraId="6FF8980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EEE7ABA" w14:textId="77777777" w:rsidR="00B5298A" w:rsidRDefault="00B5298A"/>
                          <w:p w14:paraId="0DE6EE0A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6F46BF82" w14:textId="77777777" w:rsidR="00B5298A" w:rsidRDefault="00B5298A"/>
                          <w:p w14:paraId="20B06174" w14:textId="082DE22E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29976BB8" w14:textId="77777777" w:rsidR="00B5298A" w:rsidRDefault="00B5298A"/>
                          <w:p w14:paraId="310C3DBF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3DA9A24D" w14:textId="77777777" w:rsidR="00B5298A" w:rsidRDefault="00B5298A"/>
                          <w:p w14:paraId="2FC43C9D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1656284E" w14:textId="77777777" w:rsidR="00B5298A" w:rsidRDefault="00B5298A"/>
                          <w:p w14:paraId="025506F1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12F7ED6C" w14:textId="77777777" w:rsidR="00B5298A" w:rsidRDefault="00B5298A"/>
                          <w:p w14:paraId="13FC4A14" w14:textId="4C5BFF9C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0B2AC6B" w14:textId="77777777" w:rsidR="00B5298A" w:rsidRDefault="00B5298A"/>
                          <w:p w14:paraId="718D65D3" w14:textId="777777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58885180" w14:textId="77777777" w:rsidR="00B5298A" w:rsidRDefault="00B5298A"/>
                          <w:p w14:paraId="5FB4D30B" w14:textId="00AB9377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  <w:p w14:paraId="37113380" w14:textId="77777777" w:rsidR="00B5298A" w:rsidRDefault="00B5298A"/>
                          <w:p w14:paraId="64896119" w14:textId="29F17B8F" w:rsidR="00B5298A" w:rsidRDefault="00B5298A">
                            <w:r>
                              <w:rPr>
                                <w:rFonts w:hint="cs"/>
                                <w:rtl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38514C" id="مربع نص 1419" o:spid="_x0000_s1081" type="#_x0000_t202" style="position:absolute;left:0;text-align:left;margin-left:63.65pt;margin-top:18.1pt;width:19.05pt;height:19.2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" fillcolor="#f06" strokecolor="#f06" strokeweight="3pt">
                <v:textbox>
                  <w:txbxContent>
                    <w:p w14:paraId="70AFF31D" w14:textId="5F4E64AA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90EA1FD" w14:textId="77777777" w:rsidR="00B5298A" w:rsidRDefault="00B5298A"/>
                    <w:p w14:paraId="31692387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984C9DC" w14:textId="77777777" w:rsidR="00B5298A" w:rsidRDefault="00B5298A"/>
                    <w:p w14:paraId="6640D243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FCF5045" w14:textId="77777777" w:rsidR="00B5298A" w:rsidRDefault="00B5298A"/>
                    <w:p w14:paraId="2F47518A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E0FF93E" w14:textId="77777777" w:rsidR="00B5298A" w:rsidRDefault="00B5298A"/>
                    <w:p w14:paraId="25D99EC2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8AC4D26" w14:textId="77777777" w:rsidR="00B5298A" w:rsidRDefault="00B5298A"/>
                    <w:p w14:paraId="75186805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445B7104" w14:textId="77777777" w:rsidR="00B5298A" w:rsidRDefault="00B5298A"/>
                    <w:p w14:paraId="030B8132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6B680D5D" w14:textId="77777777" w:rsidR="00B5298A" w:rsidRDefault="00B5298A"/>
                    <w:p w14:paraId="11D59D74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4B062E80" w14:textId="77777777" w:rsidR="00B5298A" w:rsidRDefault="00B5298A"/>
                    <w:p w14:paraId="4732C9A7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026EEDC1" w14:textId="77777777" w:rsidR="00B5298A" w:rsidRDefault="00B5298A"/>
                    <w:p w14:paraId="74A3AFAB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469739EB" w14:textId="77777777" w:rsidR="00B5298A" w:rsidRDefault="00B5298A"/>
                    <w:p w14:paraId="3295D473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3903FEB8" w14:textId="77777777" w:rsidR="00B5298A" w:rsidRDefault="00B5298A"/>
                    <w:p w14:paraId="694FA27F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F19D12F" w14:textId="77777777" w:rsidR="00B5298A" w:rsidRDefault="00B5298A"/>
                    <w:p w14:paraId="0C7AB2E5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A2DC538" w14:textId="77777777" w:rsidR="00B5298A" w:rsidRDefault="00B5298A"/>
                    <w:p w14:paraId="28F3E0DE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F06713A" w14:textId="77777777" w:rsidR="00B5298A" w:rsidRDefault="00B5298A"/>
                    <w:p w14:paraId="253289FA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1EE3EF60" w14:textId="77777777" w:rsidR="00B5298A" w:rsidRDefault="00B5298A"/>
                    <w:p w14:paraId="2962E827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270F570" w14:textId="77777777" w:rsidR="00B5298A" w:rsidRDefault="00B5298A"/>
                    <w:p w14:paraId="35AC4AF2" w14:textId="52849849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DC3F198" w14:textId="77777777" w:rsidR="00B5298A" w:rsidRDefault="00B5298A"/>
                    <w:p w14:paraId="5118193A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48CAB13" w14:textId="77777777" w:rsidR="00B5298A" w:rsidRDefault="00B5298A"/>
                    <w:p w14:paraId="438BCC0C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651FC186" w14:textId="77777777" w:rsidR="00B5298A" w:rsidRDefault="00B5298A"/>
                    <w:p w14:paraId="0E50115E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30B6F4E7" w14:textId="77777777" w:rsidR="00B5298A" w:rsidRDefault="00B5298A"/>
                    <w:p w14:paraId="75DE0CC5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629CCD03" w14:textId="77777777" w:rsidR="00B5298A" w:rsidRDefault="00B5298A"/>
                    <w:p w14:paraId="3471D836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0E806D95" w14:textId="77777777" w:rsidR="00B5298A" w:rsidRDefault="00B5298A"/>
                    <w:p w14:paraId="6FF8980F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EEE7ABA" w14:textId="77777777" w:rsidR="00B5298A" w:rsidRDefault="00B5298A"/>
                    <w:p w14:paraId="0DE6EE0A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6F46BF82" w14:textId="77777777" w:rsidR="00B5298A" w:rsidRDefault="00B5298A"/>
                    <w:p w14:paraId="20B06174" w14:textId="082DE22E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29976BB8" w14:textId="77777777" w:rsidR="00B5298A" w:rsidRDefault="00B5298A"/>
                    <w:p w14:paraId="310C3DBF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3DA9A24D" w14:textId="77777777" w:rsidR="00B5298A" w:rsidRDefault="00B5298A"/>
                    <w:p w14:paraId="2FC43C9D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1656284E" w14:textId="77777777" w:rsidR="00B5298A" w:rsidRDefault="00B5298A"/>
                    <w:p w14:paraId="025506F1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12F7ED6C" w14:textId="77777777" w:rsidR="00B5298A" w:rsidRDefault="00B5298A"/>
                    <w:p w14:paraId="13FC4A14" w14:textId="4C5BFF9C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0B2AC6B" w14:textId="77777777" w:rsidR="00B5298A" w:rsidRDefault="00B5298A"/>
                    <w:p w14:paraId="718D65D3" w14:textId="777777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58885180" w14:textId="77777777" w:rsidR="00B5298A" w:rsidRDefault="00B5298A"/>
                    <w:p w14:paraId="5FB4D30B" w14:textId="00AB9377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  <w:p w14:paraId="37113380" w14:textId="77777777" w:rsidR="00B5298A" w:rsidRDefault="00B5298A"/>
                    <w:p w14:paraId="64896119" w14:textId="29F17B8F" w:rsidR="00B5298A" w:rsidRDefault="00B5298A">
                      <w:r>
                        <w:rPr>
                          <w:rFonts w:hint="cs"/>
                          <w:rtl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</w:p>
    <w:p w14:paraId="0C94E4E9" w14:textId="637C6FD4" w:rsidR="0019123D" w:rsidRDefault="00FE6C75" w:rsidP="00FE6C75">
      <w:pPr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50278A8" wp14:editId="44EAF8ED">
                <wp:simplePos x="0" y="0"/>
                <wp:positionH relativeFrom="column">
                  <wp:posOffset>682609</wp:posOffset>
                </wp:positionH>
                <wp:positionV relativeFrom="paragraph">
                  <wp:posOffset>291118</wp:posOffset>
                </wp:positionV>
                <wp:extent cx="1952809" cy="96265"/>
                <wp:effectExtent l="0" t="0" r="28575" b="18415"/>
                <wp:wrapNone/>
                <wp:docPr id="1397" name="مستطيل 1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809" cy="9626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6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7F2741" id="مستطيل 1397" o:spid="_x0000_s1026" style="position:absolute;left:0;text-align:left;margin-left:53.75pt;margin-top:22.9pt;width:153.75pt;height:7.6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" filled="f" strokecolor="#f06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744225A" wp14:editId="055C8620">
                <wp:simplePos x="0" y="0"/>
                <wp:positionH relativeFrom="column">
                  <wp:posOffset>3013339</wp:posOffset>
                </wp:positionH>
                <wp:positionV relativeFrom="paragraph">
                  <wp:posOffset>278745</wp:posOffset>
                </wp:positionV>
                <wp:extent cx="372833" cy="120492"/>
                <wp:effectExtent l="0" t="0" r="27305" b="13335"/>
                <wp:wrapNone/>
                <wp:docPr id="1398" name="مستطيل 1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2833" cy="120492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6C6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627C81" id="مستطيل 1398" o:spid="_x0000_s1026" style="position:absolute;left:0;text-align:left;margin-left:237.25pt;margin-top:21.95pt;width:29.35pt;height:9.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" filled="f" strokecolor="#006c69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6B176547" wp14:editId="49922DED">
                <wp:simplePos x="0" y="0"/>
                <wp:positionH relativeFrom="column">
                  <wp:posOffset>3345607</wp:posOffset>
                </wp:positionH>
                <wp:positionV relativeFrom="paragraph">
                  <wp:posOffset>73935</wp:posOffset>
                </wp:positionV>
                <wp:extent cx="0" cy="205366"/>
                <wp:effectExtent l="19050" t="19050" r="19050" b="4445"/>
                <wp:wrapNone/>
                <wp:docPr id="1427" name="رابط مستقيم 14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5366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D40752" id="رابط مستقيم 1427" o:spid="_x0000_s1026" style="position:absolute;left:0;text-align:left;flip:y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3.45pt,5.8pt" to="263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" strokecolor="#0070c0" strokeweight="2.2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1E588B1" wp14:editId="07F8AEB3">
                <wp:simplePos x="0" y="0"/>
                <wp:positionH relativeFrom="column">
                  <wp:posOffset>942318</wp:posOffset>
                </wp:positionH>
                <wp:positionV relativeFrom="paragraph">
                  <wp:posOffset>124073</wp:posOffset>
                </wp:positionV>
                <wp:extent cx="0" cy="168411"/>
                <wp:effectExtent l="0" t="0" r="38100" b="22225"/>
                <wp:wrapNone/>
                <wp:docPr id="1428" name="رابط مستقيم 14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68411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F006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3D6B53" id="رابط مستقيم 1428" o:spid="_x0000_s1026" style="position:absolute;left:0;text-align:left;flip:y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2pt,9.75pt" to="74.2pt,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" strokecolor="#f06" strokeweight="1.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6753F1B" wp14:editId="6A52B515">
                <wp:simplePos x="0" y="0"/>
                <wp:positionH relativeFrom="column">
                  <wp:posOffset>5077700</wp:posOffset>
                </wp:positionH>
                <wp:positionV relativeFrom="paragraph">
                  <wp:posOffset>291118</wp:posOffset>
                </wp:positionV>
                <wp:extent cx="1415834" cy="120492"/>
                <wp:effectExtent l="0" t="0" r="13335" b="13335"/>
                <wp:wrapNone/>
                <wp:docPr id="1429" name="مستطيل 14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5834" cy="120492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8EC26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0CBAAC" id="مستطيل 1429" o:spid="_x0000_s1026" style="position:absolute;left:0;text-align:left;margin-left:399.8pt;margin-top:22.9pt;width:111.5pt;height:9.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" filled="f" strokecolor="#8ec26a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A0651CE" wp14:editId="69E75E63">
                <wp:simplePos x="0" y="0"/>
                <wp:positionH relativeFrom="column">
                  <wp:posOffset>5304113</wp:posOffset>
                </wp:positionH>
                <wp:positionV relativeFrom="paragraph">
                  <wp:posOffset>80121</wp:posOffset>
                </wp:positionV>
                <wp:extent cx="18614" cy="218271"/>
                <wp:effectExtent l="19050" t="19050" r="19685" b="29845"/>
                <wp:wrapNone/>
                <wp:docPr id="1430" name="رابط مستقيم 1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614" cy="218271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F92B10" id="رابط مستقيم 1430" o:spid="_x0000_s1026" style="position:absolute;left:0;text-align:lef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7.65pt,6.3pt" to="419.1pt,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" strokecolor="#92d050" strokeweight="2.25pt">
                <v:stroke joinstyle="miter"/>
              </v:lin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6347EAA" wp14:editId="37DAFFDE">
                <wp:simplePos x="0" y="0"/>
                <wp:positionH relativeFrom="column">
                  <wp:posOffset>21590</wp:posOffset>
                </wp:positionH>
                <wp:positionV relativeFrom="paragraph">
                  <wp:posOffset>1760837</wp:posOffset>
                </wp:positionV>
                <wp:extent cx="1932940" cy="802106"/>
                <wp:effectExtent l="0" t="0" r="10160" b="17145"/>
                <wp:wrapNone/>
                <wp:docPr id="21862" name="مستطيل 218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2940" cy="802106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7030A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265759" id="مستطيل 21862" o:spid="_x0000_s1026" style="position:absolute;left:0;text-align:left;margin-left:1.7pt;margin-top:138.65pt;width:152.2pt;height:63.15pt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" filled="f" strokecolor="#7030a0" strokeweight="1.5pt"/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35D3C52F" wp14:editId="6804ED16">
                <wp:simplePos x="0" y="0"/>
                <wp:positionH relativeFrom="column">
                  <wp:posOffset>3481591</wp:posOffset>
                </wp:positionH>
                <wp:positionV relativeFrom="paragraph">
                  <wp:posOffset>1852671</wp:posOffset>
                </wp:positionV>
                <wp:extent cx="1997710" cy="2321184"/>
                <wp:effectExtent l="0" t="0" r="0" b="3175"/>
                <wp:wrapNone/>
                <wp:docPr id="21865" name="مربع نص 218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7710" cy="232118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C9705D2" w14:textId="22AD9E7C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rtl/>
                              </w:rPr>
                              <w:t>اختيار الانتقال</w:t>
                            </w:r>
                          </w:p>
                          <w:p w14:paraId="78C728D2" w14:textId="77777777" w:rsidR="00B5298A" w:rsidRPr="00F85377" w:rsidRDefault="00B5298A" w:rsidP="00F8537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لاختيار حركات انتقالات الشرائح</w:t>
                            </w:r>
                          </w:p>
                          <w:p w14:paraId="0B75F0E9" w14:textId="77777777" w:rsidR="00B5298A" w:rsidRDefault="00B5298A"/>
                          <w:p w14:paraId="4E5B2345" w14:textId="46A7CE6B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proofErr w:type="spellStart"/>
                            <w:r w:rsidRPr="00F85377">
                              <w:rPr>
                                <w:rFonts w:hint="cs"/>
                                <w:rtl/>
                              </w:rPr>
                              <w:t>التوقيتاختيار</w:t>
                            </w:r>
                            <w:proofErr w:type="spellEnd"/>
                            <w:r w:rsidRPr="00F85377">
                              <w:rPr>
                                <w:rFonts w:hint="cs"/>
                                <w:rtl/>
                              </w:rPr>
                              <w:t xml:space="preserve"> الانتقال</w:t>
                            </w:r>
                          </w:p>
                          <w:p w14:paraId="1964E210" w14:textId="3A1295E6" w:rsidR="00B5298A" w:rsidRPr="00F85377" w:rsidRDefault="00B5298A" w:rsidP="00F85377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لاختيار حركات انتقالات الشرائح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D3C52F" id="مربع نص 21865" o:spid="_x0000_s1082" type="#_x0000_t202" style="position:absolute;left:0;text-align:left;margin-left:274.15pt;margin-top:145.9pt;width:157.3pt;height:182.75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" filled="f" stroked="f" strokeweight=".5pt">
                <v:textbox>
                  <w:txbxContent>
                    <w:p w14:paraId="6C9705D2" w14:textId="22AD9E7C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r w:rsidRPr="00F85377">
                        <w:rPr>
                          <w:rFonts w:hint="cs"/>
                          <w:rtl/>
                        </w:rPr>
                        <w:t>اختيار الانتقال</w:t>
                      </w:r>
                    </w:p>
                    <w:p w14:paraId="78C728D2" w14:textId="77777777" w:rsidR="00B5298A" w:rsidRPr="00F85377" w:rsidRDefault="00B5298A" w:rsidP="00F8537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لاختيار حركات انتقالات الشرائح</w:t>
                      </w:r>
                    </w:p>
                    <w:p w14:paraId="0B75F0E9" w14:textId="77777777" w:rsidR="00B5298A" w:rsidRDefault="00B5298A"/>
                    <w:p w14:paraId="4E5B2345" w14:textId="46A7CE6B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proofErr w:type="spellStart"/>
                      <w:r w:rsidRPr="00F85377">
                        <w:rPr>
                          <w:rFonts w:hint="cs"/>
                          <w:rtl/>
                        </w:rPr>
                        <w:t>التوقيتاختيار</w:t>
                      </w:r>
                      <w:proofErr w:type="spellEnd"/>
                      <w:r w:rsidRPr="00F85377">
                        <w:rPr>
                          <w:rFonts w:hint="cs"/>
                          <w:rtl/>
                        </w:rPr>
                        <w:t xml:space="preserve"> الانتقال</w:t>
                      </w:r>
                    </w:p>
                    <w:p w14:paraId="1964E210" w14:textId="3A1295E6" w:rsidR="00B5298A" w:rsidRPr="00F85377" w:rsidRDefault="00B5298A" w:rsidP="00F85377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لاختيار حركات انتقالات الشرائح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165F4734" wp14:editId="638CBD7D">
                <wp:simplePos x="0" y="0"/>
                <wp:positionH relativeFrom="column">
                  <wp:posOffset>166316</wp:posOffset>
                </wp:positionH>
                <wp:positionV relativeFrom="paragraph">
                  <wp:posOffset>1695053</wp:posOffset>
                </wp:positionV>
                <wp:extent cx="1860750" cy="1106905"/>
                <wp:effectExtent l="0" t="0" r="0" b="0"/>
                <wp:wrapNone/>
                <wp:docPr id="21867" name="مربع نص 218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0750" cy="1106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8AE14B" w14:textId="7A7CFC16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rtl/>
                              </w:rPr>
                              <w:t>التوقيت</w:t>
                            </w:r>
                          </w:p>
                          <w:p w14:paraId="37F1C5D9" w14:textId="77777777" w:rsidR="00B5298A" w:rsidRPr="00F85377" w:rsidRDefault="00B5298A" w:rsidP="00F85377">
                            <w:pPr>
                              <w:spacing w:after="0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لتحديد صوت الانتقال و مدته</w:t>
                            </w:r>
                          </w:p>
                          <w:p w14:paraId="513FFA3C" w14:textId="77777777" w:rsidR="00B5298A" w:rsidRPr="00F85377" w:rsidRDefault="00B5298A" w:rsidP="00F85377">
                            <w:pPr>
                              <w:spacing w:after="0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proofErr w:type="spellStart"/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بالاضافة</w:t>
                            </w:r>
                            <w:proofErr w:type="spellEnd"/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لوقت الانتقال ومدة تأخيره</w:t>
                            </w:r>
                          </w:p>
                          <w:p w14:paraId="1E6FB8EC" w14:textId="77777777" w:rsidR="00B5298A" w:rsidRDefault="00B5298A"/>
                          <w:p w14:paraId="51E110C7" w14:textId="3F160981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خيارات 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التأثير</w:t>
                            </w:r>
                            <w:r w:rsidRPr="00F85377">
                              <w:rPr>
                                <w:rFonts w:hint="cs"/>
                                <w:rtl/>
                              </w:rPr>
                              <w:t>التوقيت</w:t>
                            </w:r>
                            <w:proofErr w:type="spellEnd"/>
                          </w:p>
                          <w:p w14:paraId="27DFE4A2" w14:textId="53C24D54" w:rsidR="00B5298A" w:rsidRPr="00F85377" w:rsidRDefault="00B5298A" w:rsidP="00F85377">
                            <w:pPr>
                              <w:spacing w:after="0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لتحديد صوت الانتقال و مدته</w:t>
                            </w:r>
                          </w:p>
                          <w:p w14:paraId="601D7B56" w14:textId="318202BD" w:rsidR="00B5298A" w:rsidRPr="00F85377" w:rsidRDefault="00B5298A" w:rsidP="00F85377">
                            <w:pPr>
                              <w:spacing w:after="0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proofErr w:type="spellStart"/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بالاضافة</w:t>
                            </w:r>
                            <w:proofErr w:type="spellEnd"/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لوقت الانتقال ومدة تأخيره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5F4734" id="مربع نص 21867" o:spid="_x0000_s1083" type="#_x0000_t202" style="position:absolute;left:0;text-align:left;margin-left:13.1pt;margin-top:133.45pt;width:146.5pt;height:87.15pt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" filled="f" stroked="f" strokeweight=".5pt">
                <v:textbox>
                  <w:txbxContent>
                    <w:p w14:paraId="318AE14B" w14:textId="7A7CFC16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r w:rsidRPr="00F85377">
                        <w:rPr>
                          <w:rFonts w:hint="cs"/>
                          <w:rtl/>
                        </w:rPr>
                        <w:t>التوقيت</w:t>
                      </w:r>
                    </w:p>
                    <w:p w14:paraId="37F1C5D9" w14:textId="77777777" w:rsidR="00B5298A" w:rsidRPr="00F85377" w:rsidRDefault="00B5298A" w:rsidP="00F85377">
                      <w:pPr>
                        <w:spacing w:after="0"/>
                        <w:rPr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لتحديد صوت الانتقال و مدته</w:t>
                      </w:r>
                    </w:p>
                    <w:p w14:paraId="513FFA3C" w14:textId="77777777" w:rsidR="00B5298A" w:rsidRPr="00F85377" w:rsidRDefault="00B5298A" w:rsidP="00F85377">
                      <w:pPr>
                        <w:spacing w:after="0"/>
                        <w:rPr>
                          <w:sz w:val="24"/>
                          <w:szCs w:val="24"/>
                          <w:rtl/>
                        </w:rPr>
                      </w:pPr>
                      <w:proofErr w:type="spellStart"/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بالاضافة</w:t>
                      </w:r>
                      <w:proofErr w:type="spellEnd"/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لوقت الانتقال ومدة تأخيره</w:t>
                      </w:r>
                    </w:p>
                    <w:p w14:paraId="1E6FB8EC" w14:textId="77777777" w:rsidR="00B5298A" w:rsidRDefault="00B5298A"/>
                    <w:p w14:paraId="51E110C7" w14:textId="3F160981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خيارات </w:t>
                      </w:r>
                      <w:proofErr w:type="spellStart"/>
                      <w:r>
                        <w:rPr>
                          <w:rFonts w:hint="cs"/>
                          <w:rtl/>
                        </w:rPr>
                        <w:t>التأثير</w:t>
                      </w:r>
                      <w:r w:rsidRPr="00F85377">
                        <w:rPr>
                          <w:rFonts w:hint="cs"/>
                          <w:rtl/>
                        </w:rPr>
                        <w:t>التوقيت</w:t>
                      </w:r>
                      <w:proofErr w:type="spellEnd"/>
                    </w:p>
                    <w:p w14:paraId="27DFE4A2" w14:textId="53C24D54" w:rsidR="00B5298A" w:rsidRPr="00F85377" w:rsidRDefault="00B5298A" w:rsidP="00F85377">
                      <w:pPr>
                        <w:spacing w:after="0"/>
                        <w:rPr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لتحديد صوت الانتقال و مدته</w:t>
                      </w:r>
                    </w:p>
                    <w:p w14:paraId="601D7B56" w14:textId="318202BD" w:rsidR="00B5298A" w:rsidRPr="00F85377" w:rsidRDefault="00B5298A" w:rsidP="00F85377">
                      <w:pPr>
                        <w:spacing w:after="0"/>
                        <w:rPr>
                          <w:sz w:val="24"/>
                          <w:szCs w:val="24"/>
                          <w:rtl/>
                        </w:rPr>
                      </w:pPr>
                      <w:proofErr w:type="spellStart"/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بالاضافة</w:t>
                      </w:r>
                      <w:proofErr w:type="spellEnd"/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لوقت الانتقال ومدة تأخيره</w:t>
                      </w:r>
                    </w:p>
                  </w:txbxContent>
                </v:textbox>
              </v:shape>
            </w:pict>
          </mc:Fallback>
        </mc:AlternateContent>
      </w:r>
      <w:r w:rsidR="0019123D"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2101632" behindDoc="0" locked="0" layoutInCell="1" allowOverlap="1" wp14:anchorId="442846BE" wp14:editId="6570B3DE">
                <wp:simplePos x="0" y="0"/>
                <wp:positionH relativeFrom="column">
                  <wp:posOffset>2752570</wp:posOffset>
                </wp:positionH>
                <wp:positionV relativeFrom="paragraph">
                  <wp:posOffset>15153</wp:posOffset>
                </wp:positionV>
                <wp:extent cx="1257353" cy="598524"/>
                <wp:effectExtent l="0" t="0" r="0" b="0"/>
                <wp:wrapNone/>
                <wp:docPr id="2043" name="مربع نص 20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53" cy="59852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759B45" w14:textId="24C0B01F" w:rsidR="004C06F3" w:rsidRDefault="004C06F3" w:rsidP="004C06F3">
                            <w:pPr>
                              <w:pStyle w:val="1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انتقالات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2846BE" id="مربع نص 2043" o:spid="_x0000_s1084" type="#_x0000_t202" style="position:absolute;left:0;text-align:left;margin-left:216.75pt;margin-top:1.2pt;width:99pt;height:47.15pt;z-index:2521016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" filled="f" stroked="f" strokeweight=".5pt">
                <v:textbox>
                  <w:txbxContent>
                    <w:p w14:paraId="16759B45" w14:textId="24C0B01F" w:rsidR="004C06F3" w:rsidRDefault="004C06F3" w:rsidP="004C06F3">
                      <w:pPr>
                        <w:pStyle w:val="1"/>
                      </w:pPr>
                      <w:r>
                        <w:rPr>
                          <w:rFonts w:hint="cs"/>
                          <w:rtl/>
                        </w:rPr>
                        <w:t>انتقالات</w:t>
                      </w:r>
                    </w:p>
                  </w:txbxContent>
                </v:textbox>
              </v:shape>
            </w:pict>
          </mc:Fallback>
        </mc:AlternateContent>
      </w:r>
    </w:p>
    <w:p w14:paraId="1B8A12EB" w14:textId="63527936" w:rsidR="00F85377" w:rsidRDefault="00F85377" w:rsidP="00F85377">
      <w:pPr>
        <w:tabs>
          <w:tab w:val="left" w:pos="10340"/>
        </w:tabs>
        <w:jc w:val="center"/>
        <w:rPr>
          <w:rFonts w:asciiTheme="minorBidi" w:hAnsiTheme="minorBidi"/>
          <w:sz w:val="32"/>
          <w:szCs w:val="32"/>
          <w:rtl/>
        </w:rPr>
      </w:pPr>
    </w:p>
    <w:p w14:paraId="1D2667C1" w14:textId="44C898B4" w:rsidR="00F85377" w:rsidRDefault="00FE6C75" w:rsidP="00F85377">
      <w:pPr>
        <w:tabs>
          <w:tab w:val="left" w:pos="10340"/>
        </w:tabs>
        <w:jc w:val="center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noProof/>
          <w:sz w:val="32"/>
          <w:szCs w:val="32"/>
          <w:rtl/>
          <w:lang w:val="ar-SA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61B201AE" wp14:editId="470ACD50">
                <wp:simplePos x="0" y="0"/>
                <wp:positionH relativeFrom="column">
                  <wp:posOffset>5838825</wp:posOffset>
                </wp:positionH>
                <wp:positionV relativeFrom="paragraph">
                  <wp:posOffset>340995</wp:posOffset>
                </wp:positionV>
                <wp:extent cx="1308100" cy="1570990"/>
                <wp:effectExtent l="0" t="0" r="0" b="0"/>
                <wp:wrapNone/>
                <wp:docPr id="21864" name="مربع نص 218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0" cy="15709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71467A" w14:textId="1DE7F7D9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rtl/>
                              </w:rPr>
                              <w:t>معاينة الانتقالات</w:t>
                            </w:r>
                          </w:p>
                          <w:p w14:paraId="4FA9BD0A" w14:textId="77777777" w:rsidR="00B5298A" w:rsidRPr="00F85377" w:rsidRDefault="00B5298A">
                            <w:pP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لاختبار حركات انتقالات الشرائح</w:t>
                            </w:r>
                          </w:p>
                          <w:p w14:paraId="3DC61940" w14:textId="77777777" w:rsidR="00B5298A" w:rsidRDefault="00B5298A"/>
                          <w:p w14:paraId="19E09664" w14:textId="73C38650" w:rsidR="00B5298A" w:rsidRPr="00F85377" w:rsidRDefault="00B5298A" w:rsidP="00F85377">
                            <w:pPr>
                              <w:pStyle w:val="2"/>
                              <w:rPr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rtl/>
                              </w:rPr>
                              <w:t>معاينة الانتقالات</w:t>
                            </w:r>
                          </w:p>
                          <w:p w14:paraId="671C1180" w14:textId="07A84A89" w:rsidR="00B5298A" w:rsidRPr="00F85377" w:rsidRDefault="00B5298A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F8537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لاختبار حركات انتقالات الشرائح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B201AE" id="مربع نص 21864" o:spid="_x0000_s1085" type="#_x0000_t202" style="position:absolute;left:0;text-align:left;margin-left:459.75pt;margin-top:26.85pt;width:103pt;height:123.7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" filled="f" stroked="f" strokeweight=".5pt">
                <v:textbox>
                  <w:txbxContent>
                    <w:p w14:paraId="7771467A" w14:textId="1DE7F7D9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r w:rsidRPr="00F85377">
                        <w:rPr>
                          <w:rFonts w:hint="cs"/>
                          <w:rtl/>
                        </w:rPr>
                        <w:t>معاينة الانتقالات</w:t>
                      </w:r>
                    </w:p>
                    <w:p w14:paraId="4FA9BD0A" w14:textId="77777777" w:rsidR="00B5298A" w:rsidRPr="00F85377" w:rsidRDefault="00B5298A">
                      <w:pPr>
                        <w:rPr>
                          <w:rFonts w:hint="cs"/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لاختبار حركات انتقالات الشرائح</w:t>
                      </w:r>
                    </w:p>
                    <w:p w14:paraId="3DC61940" w14:textId="77777777" w:rsidR="00B5298A" w:rsidRDefault="00B5298A"/>
                    <w:p w14:paraId="19E09664" w14:textId="73C38650" w:rsidR="00B5298A" w:rsidRPr="00F85377" w:rsidRDefault="00B5298A" w:rsidP="00F85377">
                      <w:pPr>
                        <w:pStyle w:val="2"/>
                        <w:rPr>
                          <w:rtl/>
                        </w:rPr>
                      </w:pPr>
                      <w:r w:rsidRPr="00F85377">
                        <w:rPr>
                          <w:rFonts w:hint="cs"/>
                          <w:rtl/>
                        </w:rPr>
                        <w:t>معاينة الانتقالات</w:t>
                      </w:r>
                    </w:p>
                    <w:p w14:paraId="671C1180" w14:textId="07A84A89" w:rsidR="00B5298A" w:rsidRPr="00F85377" w:rsidRDefault="00B5298A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 w:rsidRPr="00F85377">
                        <w:rPr>
                          <w:rFonts w:hint="cs"/>
                          <w:sz w:val="24"/>
                          <w:szCs w:val="24"/>
                          <w:rtl/>
                        </w:rPr>
                        <w:t>لاختبار حركات انتقالات الشرائح</w:t>
                      </w:r>
                    </w:p>
                  </w:txbxContent>
                </v:textbox>
              </v:shape>
            </w:pict>
          </mc:Fallback>
        </mc:AlternateContent>
      </w:r>
    </w:p>
    <w:p w14:paraId="402770D5" w14:textId="488C1CF1" w:rsidR="00F85377" w:rsidRDefault="00F85377" w:rsidP="00F85377">
      <w:pPr>
        <w:tabs>
          <w:tab w:val="left" w:pos="10340"/>
        </w:tabs>
        <w:jc w:val="center"/>
        <w:rPr>
          <w:rFonts w:asciiTheme="minorBidi" w:hAnsiTheme="minorBidi"/>
          <w:sz w:val="32"/>
          <w:szCs w:val="32"/>
          <w:rtl/>
        </w:rPr>
      </w:pPr>
    </w:p>
    <w:p w14:paraId="2E31E084" w14:textId="27963510" w:rsidR="00F85377" w:rsidRDefault="00F85377" w:rsidP="00F85377">
      <w:pPr>
        <w:tabs>
          <w:tab w:val="left" w:pos="10340"/>
        </w:tabs>
        <w:jc w:val="center"/>
        <w:rPr>
          <w:rFonts w:asciiTheme="minorBidi" w:hAnsiTheme="minorBidi"/>
          <w:sz w:val="32"/>
          <w:szCs w:val="32"/>
          <w:rtl/>
        </w:rPr>
      </w:pPr>
    </w:p>
    <w:p w14:paraId="650B0303" w14:textId="77777777" w:rsidR="00F85377" w:rsidRDefault="00F85377" w:rsidP="00F85377">
      <w:pPr>
        <w:tabs>
          <w:tab w:val="left" w:pos="10340"/>
        </w:tabs>
        <w:rPr>
          <w:rFonts w:asciiTheme="minorBidi" w:hAnsiTheme="minorBidi"/>
          <w:sz w:val="32"/>
          <w:szCs w:val="32"/>
          <w:rtl/>
        </w:rPr>
      </w:pPr>
    </w:p>
    <w:p w14:paraId="11DEEBE0" w14:textId="288E8645" w:rsidR="001C469F" w:rsidRDefault="001C469F" w:rsidP="00D1228A">
      <w:pPr>
        <w:rPr>
          <w:rFonts w:asciiTheme="minorBidi" w:hAnsiTheme="minorBidi"/>
          <w:sz w:val="28"/>
          <w:szCs w:val="28"/>
          <w:rtl/>
          <w:lang w:bidi="ar-SY"/>
        </w:rPr>
      </w:pPr>
    </w:p>
    <w:sectPr w:rsidR="001C469F" w:rsidSect="00DE3902">
      <w:headerReference w:type="default" r:id="rId13"/>
      <w:footerReference w:type="default" r:id="rId14"/>
      <w:footerReference w:type="first" r:id="rId15"/>
      <w:pgSz w:w="11906" w:h="16838" w:code="9"/>
      <w:pgMar w:top="284" w:right="284" w:bottom="284" w:left="284" w:header="567" w:footer="79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F674D" w14:textId="77777777" w:rsidR="00371E8E" w:rsidRDefault="00371E8E" w:rsidP="00286F62">
      <w:pPr>
        <w:spacing w:after="0" w:line="240" w:lineRule="auto"/>
      </w:pPr>
      <w:r>
        <w:separator/>
      </w:r>
    </w:p>
  </w:endnote>
  <w:endnote w:type="continuationSeparator" w:id="0">
    <w:p w14:paraId="22C852B8" w14:textId="77777777" w:rsidR="00371E8E" w:rsidRDefault="00371E8E" w:rsidP="00286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Bold r:id="rId1" w:subsetted="1" w:fontKey="{CB83AD61-68C9-4E5A-A922-22432A168841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2" w:subsetted="1" w:fontKey="{06026F31-5B51-437F-9D40-1B430D164B1B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5C75A" w14:textId="3B2633DC" w:rsidR="00336A5A" w:rsidRPr="00623F63" w:rsidRDefault="00336A5A">
    <w:pPr>
      <w:pStyle w:val="a4"/>
      <w:jc w:val="center"/>
      <w:rPr>
        <w:b/>
        <w:bCs/>
        <w:sz w:val="36"/>
        <w:szCs w:val="36"/>
      </w:rPr>
    </w:pPr>
  </w:p>
  <w:p w14:paraId="698D69C9" w14:textId="77777777" w:rsidR="00336A5A" w:rsidRPr="00623F63" w:rsidRDefault="00336A5A" w:rsidP="00377558">
    <w:pPr>
      <w:pStyle w:val="a4"/>
      <w:ind w:firstLine="720"/>
      <w:rPr>
        <w:b/>
        <w:bCs/>
        <w:sz w:val="36"/>
        <w:szCs w:val="36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498466115"/>
      <w:docPartObj>
        <w:docPartGallery w:val="Page Numbers (Bottom of Page)"/>
        <w:docPartUnique/>
      </w:docPartObj>
    </w:sdtPr>
    <w:sdtEndPr>
      <w:rPr>
        <w:b/>
        <w:bCs/>
        <w:sz w:val="36"/>
        <w:szCs w:val="36"/>
      </w:rPr>
    </w:sdtEndPr>
    <w:sdtContent>
      <w:p w14:paraId="2D6F9BBB" w14:textId="77777777" w:rsidR="00A12119" w:rsidRPr="00CD0C7E" w:rsidRDefault="00A12119">
        <w:pPr>
          <w:pStyle w:val="a4"/>
          <w:jc w:val="center"/>
          <w:rPr>
            <w:b/>
            <w:bCs/>
            <w:sz w:val="36"/>
            <w:szCs w:val="36"/>
          </w:rPr>
        </w:pPr>
        <w:r w:rsidRPr="00CD0C7E">
          <w:rPr>
            <w:b/>
            <w:bCs/>
            <w:sz w:val="36"/>
            <w:szCs w:val="36"/>
          </w:rPr>
          <w:fldChar w:fldCharType="begin"/>
        </w:r>
        <w:r w:rsidRPr="00CD0C7E">
          <w:rPr>
            <w:b/>
            <w:bCs/>
            <w:sz w:val="36"/>
            <w:szCs w:val="36"/>
          </w:rPr>
          <w:instrText>PAGE   \* MERGEFORMAT</w:instrText>
        </w:r>
        <w:r w:rsidRPr="00CD0C7E">
          <w:rPr>
            <w:b/>
            <w:bCs/>
            <w:sz w:val="36"/>
            <w:szCs w:val="36"/>
          </w:rPr>
          <w:fldChar w:fldCharType="separate"/>
        </w:r>
        <w:r w:rsidRPr="00135F5A">
          <w:rPr>
            <w:b/>
            <w:bCs/>
            <w:noProof/>
            <w:sz w:val="36"/>
            <w:szCs w:val="36"/>
            <w:rtl/>
            <w:lang w:val="ar-SA"/>
          </w:rPr>
          <w:t>43</w:t>
        </w:r>
        <w:r w:rsidRPr="00CD0C7E">
          <w:rPr>
            <w:b/>
            <w:bCs/>
            <w:sz w:val="36"/>
            <w:szCs w:val="36"/>
          </w:rPr>
          <w:fldChar w:fldCharType="end"/>
        </w:r>
      </w:p>
    </w:sdtContent>
  </w:sdt>
  <w:p w14:paraId="2DB615BF" w14:textId="77777777" w:rsidR="00A12119" w:rsidRDefault="00A1211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628F2" w14:textId="77777777" w:rsidR="00371E8E" w:rsidRDefault="00371E8E" w:rsidP="00286F62">
      <w:pPr>
        <w:spacing w:after="0" w:line="240" w:lineRule="auto"/>
      </w:pPr>
      <w:r>
        <w:separator/>
      </w:r>
    </w:p>
  </w:footnote>
  <w:footnote w:type="continuationSeparator" w:id="0">
    <w:p w14:paraId="5DF495F4" w14:textId="77777777" w:rsidR="00371E8E" w:rsidRDefault="00371E8E" w:rsidP="00286F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A4D0D" w14:textId="2D499C9A" w:rsidR="00D44DDE" w:rsidRDefault="00A12119" w:rsidP="00D44DDE">
    <w:pPr>
      <w:pStyle w:val="a3"/>
      <w:rPr>
        <w:rFonts w:ascii="Segoe UI" w:hAnsi="Segoe UI" w:cs="Segoe UI"/>
        <w:noProof/>
        <w:sz w:val="44"/>
        <w:szCs w:val="44"/>
        <w:lang w:val="ar-SA"/>
      </w:rPr>
    </w:pPr>
    <w:r>
      <w:rPr>
        <w:rFonts w:hint="cs"/>
        <w:rtl/>
      </w:rPr>
      <w:t xml:space="preserve">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15255"/>
    <w:multiLevelType w:val="hybridMultilevel"/>
    <w:tmpl w:val="A816D08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4B2CF3"/>
    <w:multiLevelType w:val="hybridMultilevel"/>
    <w:tmpl w:val="443AF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14F45"/>
    <w:multiLevelType w:val="hybridMultilevel"/>
    <w:tmpl w:val="BC70C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F0CED"/>
    <w:multiLevelType w:val="hybridMultilevel"/>
    <w:tmpl w:val="1AA23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51FC6"/>
    <w:multiLevelType w:val="hybridMultilevel"/>
    <w:tmpl w:val="3A02D2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A76F3"/>
    <w:multiLevelType w:val="hybridMultilevel"/>
    <w:tmpl w:val="4B9E4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560F3C"/>
    <w:multiLevelType w:val="hybridMultilevel"/>
    <w:tmpl w:val="3E20C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C91F76"/>
    <w:multiLevelType w:val="hybridMultilevel"/>
    <w:tmpl w:val="CBBEE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14843"/>
    <w:multiLevelType w:val="hybridMultilevel"/>
    <w:tmpl w:val="09DED7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702F63"/>
    <w:multiLevelType w:val="hybridMultilevel"/>
    <w:tmpl w:val="5B983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61053"/>
    <w:multiLevelType w:val="hybridMultilevel"/>
    <w:tmpl w:val="F7980E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9D4DDE"/>
    <w:multiLevelType w:val="hybridMultilevel"/>
    <w:tmpl w:val="0652F4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6CD3C4A"/>
    <w:multiLevelType w:val="hybridMultilevel"/>
    <w:tmpl w:val="74A2040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0E1D08"/>
    <w:multiLevelType w:val="hybridMultilevel"/>
    <w:tmpl w:val="ED3C9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F82CEA"/>
    <w:multiLevelType w:val="hybridMultilevel"/>
    <w:tmpl w:val="1B46A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576FEE"/>
    <w:multiLevelType w:val="hybridMultilevel"/>
    <w:tmpl w:val="9F10A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BC0E0F"/>
    <w:multiLevelType w:val="hybridMultilevel"/>
    <w:tmpl w:val="108C06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063EA0"/>
    <w:multiLevelType w:val="hybridMultilevel"/>
    <w:tmpl w:val="645C8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6B7544"/>
    <w:multiLevelType w:val="hybridMultilevel"/>
    <w:tmpl w:val="28CC9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C031B8"/>
    <w:multiLevelType w:val="hybridMultilevel"/>
    <w:tmpl w:val="2702D6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EA62E3"/>
    <w:multiLevelType w:val="hybridMultilevel"/>
    <w:tmpl w:val="43B003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45336"/>
    <w:multiLevelType w:val="hybridMultilevel"/>
    <w:tmpl w:val="FA0AF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8A4779"/>
    <w:multiLevelType w:val="hybridMultilevel"/>
    <w:tmpl w:val="78CA5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9C67A0"/>
    <w:multiLevelType w:val="hybridMultilevel"/>
    <w:tmpl w:val="6138F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E850A4"/>
    <w:multiLevelType w:val="hybridMultilevel"/>
    <w:tmpl w:val="B94A0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C57467"/>
    <w:multiLevelType w:val="hybridMultilevel"/>
    <w:tmpl w:val="B6DEE9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7F4689"/>
    <w:multiLevelType w:val="hybridMultilevel"/>
    <w:tmpl w:val="8EF26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DA5266"/>
    <w:multiLevelType w:val="hybridMultilevel"/>
    <w:tmpl w:val="C5807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F7304B"/>
    <w:multiLevelType w:val="hybridMultilevel"/>
    <w:tmpl w:val="5CFA58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427CD1"/>
    <w:multiLevelType w:val="hybridMultilevel"/>
    <w:tmpl w:val="6D54C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DC72D6"/>
    <w:multiLevelType w:val="hybridMultilevel"/>
    <w:tmpl w:val="81E48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D61921"/>
    <w:multiLevelType w:val="hybridMultilevel"/>
    <w:tmpl w:val="DD384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D43B61"/>
    <w:multiLevelType w:val="hybridMultilevel"/>
    <w:tmpl w:val="09A8CD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300FC9"/>
    <w:multiLevelType w:val="hybridMultilevel"/>
    <w:tmpl w:val="42029B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F34A44"/>
    <w:multiLevelType w:val="hybridMultilevel"/>
    <w:tmpl w:val="D76E49B6"/>
    <w:lvl w:ilvl="0" w:tplc="04090001">
      <w:start w:val="1"/>
      <w:numFmt w:val="bullet"/>
      <w:lvlText w:val=""/>
      <w:lvlJc w:val="left"/>
      <w:pPr>
        <w:ind w:left="11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7" w:hanging="360"/>
      </w:pPr>
      <w:rPr>
        <w:rFonts w:ascii="Wingdings" w:hAnsi="Wingdings" w:hint="default"/>
      </w:rPr>
    </w:lvl>
  </w:abstractNum>
  <w:abstractNum w:abstractNumId="35" w15:restartNumberingAfterBreak="0">
    <w:nsid w:val="5D653DF0"/>
    <w:multiLevelType w:val="hybridMultilevel"/>
    <w:tmpl w:val="F7DE9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F706B9"/>
    <w:multiLevelType w:val="hybridMultilevel"/>
    <w:tmpl w:val="28D86D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485B63"/>
    <w:multiLevelType w:val="hybridMultilevel"/>
    <w:tmpl w:val="4ACCF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4590806"/>
    <w:multiLevelType w:val="hybridMultilevel"/>
    <w:tmpl w:val="75AEF2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D660F2"/>
    <w:multiLevelType w:val="hybridMultilevel"/>
    <w:tmpl w:val="58926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433054"/>
    <w:multiLevelType w:val="hybridMultilevel"/>
    <w:tmpl w:val="918AD2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97626F"/>
    <w:multiLevelType w:val="hybridMultilevel"/>
    <w:tmpl w:val="0B8C41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F76795"/>
    <w:multiLevelType w:val="hybridMultilevel"/>
    <w:tmpl w:val="4164E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B26CD8"/>
    <w:multiLevelType w:val="multilevel"/>
    <w:tmpl w:val="BA886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5B4557A"/>
    <w:multiLevelType w:val="hybridMultilevel"/>
    <w:tmpl w:val="2DBE2F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DF07E3"/>
    <w:multiLevelType w:val="hybridMultilevel"/>
    <w:tmpl w:val="97A65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00830"/>
    <w:multiLevelType w:val="hybridMultilevel"/>
    <w:tmpl w:val="F350CA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4"/>
  </w:num>
  <w:num w:numId="3">
    <w:abstractNumId w:val="36"/>
  </w:num>
  <w:num w:numId="4">
    <w:abstractNumId w:val="24"/>
  </w:num>
  <w:num w:numId="5">
    <w:abstractNumId w:val="0"/>
  </w:num>
  <w:num w:numId="6">
    <w:abstractNumId w:val="22"/>
  </w:num>
  <w:num w:numId="7">
    <w:abstractNumId w:val="35"/>
  </w:num>
  <w:num w:numId="8">
    <w:abstractNumId w:val="12"/>
  </w:num>
  <w:num w:numId="9">
    <w:abstractNumId w:val="41"/>
  </w:num>
  <w:num w:numId="10">
    <w:abstractNumId w:val="5"/>
  </w:num>
  <w:num w:numId="11">
    <w:abstractNumId w:val="1"/>
  </w:num>
  <w:num w:numId="12">
    <w:abstractNumId w:val="11"/>
  </w:num>
  <w:num w:numId="13">
    <w:abstractNumId w:val="43"/>
  </w:num>
  <w:num w:numId="14">
    <w:abstractNumId w:val="45"/>
  </w:num>
  <w:num w:numId="15">
    <w:abstractNumId w:val="19"/>
  </w:num>
  <w:num w:numId="16">
    <w:abstractNumId w:val="14"/>
  </w:num>
  <w:num w:numId="17">
    <w:abstractNumId w:val="46"/>
  </w:num>
  <w:num w:numId="18">
    <w:abstractNumId w:val="17"/>
  </w:num>
  <w:num w:numId="19">
    <w:abstractNumId w:val="39"/>
  </w:num>
  <w:num w:numId="20">
    <w:abstractNumId w:val="28"/>
  </w:num>
  <w:num w:numId="21">
    <w:abstractNumId w:val="29"/>
  </w:num>
  <w:num w:numId="22">
    <w:abstractNumId w:val="31"/>
  </w:num>
  <w:num w:numId="23">
    <w:abstractNumId w:val="3"/>
  </w:num>
  <w:num w:numId="24">
    <w:abstractNumId w:val="10"/>
  </w:num>
  <w:num w:numId="25">
    <w:abstractNumId w:val="38"/>
  </w:num>
  <w:num w:numId="26">
    <w:abstractNumId w:val="13"/>
  </w:num>
  <w:num w:numId="27">
    <w:abstractNumId w:val="13"/>
  </w:num>
  <w:num w:numId="28">
    <w:abstractNumId w:val="8"/>
  </w:num>
  <w:num w:numId="29">
    <w:abstractNumId w:val="44"/>
  </w:num>
  <w:num w:numId="30">
    <w:abstractNumId w:val="20"/>
  </w:num>
  <w:num w:numId="31">
    <w:abstractNumId w:val="18"/>
  </w:num>
  <w:num w:numId="32">
    <w:abstractNumId w:val="32"/>
  </w:num>
  <w:num w:numId="33">
    <w:abstractNumId w:val="7"/>
  </w:num>
  <w:num w:numId="34">
    <w:abstractNumId w:val="26"/>
  </w:num>
  <w:num w:numId="35">
    <w:abstractNumId w:val="6"/>
  </w:num>
  <w:num w:numId="36">
    <w:abstractNumId w:val="30"/>
  </w:num>
  <w:num w:numId="37">
    <w:abstractNumId w:val="9"/>
  </w:num>
  <w:num w:numId="38">
    <w:abstractNumId w:val="42"/>
  </w:num>
  <w:num w:numId="39">
    <w:abstractNumId w:val="2"/>
  </w:num>
  <w:num w:numId="40">
    <w:abstractNumId w:val="16"/>
  </w:num>
  <w:num w:numId="41">
    <w:abstractNumId w:val="33"/>
  </w:num>
  <w:num w:numId="42">
    <w:abstractNumId w:val="27"/>
  </w:num>
  <w:num w:numId="43">
    <w:abstractNumId w:val="40"/>
  </w:num>
  <w:num w:numId="44">
    <w:abstractNumId w:val="15"/>
  </w:num>
  <w:num w:numId="45">
    <w:abstractNumId w:val="23"/>
  </w:num>
  <w:num w:numId="46">
    <w:abstractNumId w:val="25"/>
  </w:num>
  <w:num w:numId="47">
    <w:abstractNumId w:val="37"/>
  </w:num>
  <w:num w:numId="48">
    <w:abstractNumId w:val="3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TrueTypeFonts/>
  <w:saveSubsetFonts/>
  <w:proofState w:spelling="clean"/>
  <w:attachedTemplate r:id="rId1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2E4"/>
    <w:rsid w:val="00003048"/>
    <w:rsid w:val="00005AE0"/>
    <w:rsid w:val="00006FBF"/>
    <w:rsid w:val="00007E18"/>
    <w:rsid w:val="000109A9"/>
    <w:rsid w:val="00010AA0"/>
    <w:rsid w:val="00011B91"/>
    <w:rsid w:val="00016454"/>
    <w:rsid w:val="00023E42"/>
    <w:rsid w:val="00025A4B"/>
    <w:rsid w:val="00025B72"/>
    <w:rsid w:val="00026591"/>
    <w:rsid w:val="00032C0D"/>
    <w:rsid w:val="00035531"/>
    <w:rsid w:val="00036849"/>
    <w:rsid w:val="00037ED9"/>
    <w:rsid w:val="00040BF0"/>
    <w:rsid w:val="00042188"/>
    <w:rsid w:val="0004349A"/>
    <w:rsid w:val="000435CA"/>
    <w:rsid w:val="00044C20"/>
    <w:rsid w:val="00044F6E"/>
    <w:rsid w:val="00047480"/>
    <w:rsid w:val="000474CE"/>
    <w:rsid w:val="00050316"/>
    <w:rsid w:val="00050756"/>
    <w:rsid w:val="000511DF"/>
    <w:rsid w:val="00051214"/>
    <w:rsid w:val="00051363"/>
    <w:rsid w:val="000560F9"/>
    <w:rsid w:val="000567D5"/>
    <w:rsid w:val="00060166"/>
    <w:rsid w:val="00066106"/>
    <w:rsid w:val="00066A47"/>
    <w:rsid w:val="00072B1F"/>
    <w:rsid w:val="000765A5"/>
    <w:rsid w:val="0007681F"/>
    <w:rsid w:val="00076AE5"/>
    <w:rsid w:val="00080C34"/>
    <w:rsid w:val="0008122C"/>
    <w:rsid w:val="00081704"/>
    <w:rsid w:val="00085E08"/>
    <w:rsid w:val="00086A4C"/>
    <w:rsid w:val="00091BDC"/>
    <w:rsid w:val="00092A1E"/>
    <w:rsid w:val="00094342"/>
    <w:rsid w:val="00095CD2"/>
    <w:rsid w:val="00096237"/>
    <w:rsid w:val="00096434"/>
    <w:rsid w:val="000A569A"/>
    <w:rsid w:val="000B12C0"/>
    <w:rsid w:val="000B1434"/>
    <w:rsid w:val="000B1EB3"/>
    <w:rsid w:val="000B285D"/>
    <w:rsid w:val="000C23B5"/>
    <w:rsid w:val="000C42BB"/>
    <w:rsid w:val="000C55E6"/>
    <w:rsid w:val="000D0BC3"/>
    <w:rsid w:val="000D0FA8"/>
    <w:rsid w:val="000D112F"/>
    <w:rsid w:val="000D383D"/>
    <w:rsid w:val="000D541D"/>
    <w:rsid w:val="000D5FDC"/>
    <w:rsid w:val="000D66AC"/>
    <w:rsid w:val="000E2ABA"/>
    <w:rsid w:val="000E530D"/>
    <w:rsid w:val="000E6E40"/>
    <w:rsid w:val="000E7330"/>
    <w:rsid w:val="000E7B7D"/>
    <w:rsid w:val="000E7C41"/>
    <w:rsid w:val="000E7EF6"/>
    <w:rsid w:val="000F1281"/>
    <w:rsid w:val="000F3701"/>
    <w:rsid w:val="000F481C"/>
    <w:rsid w:val="000F6710"/>
    <w:rsid w:val="00100A23"/>
    <w:rsid w:val="00104792"/>
    <w:rsid w:val="00106DB3"/>
    <w:rsid w:val="00107012"/>
    <w:rsid w:val="001070B7"/>
    <w:rsid w:val="001102A6"/>
    <w:rsid w:val="00115BBB"/>
    <w:rsid w:val="00124044"/>
    <w:rsid w:val="00124CD5"/>
    <w:rsid w:val="00125D4E"/>
    <w:rsid w:val="00127646"/>
    <w:rsid w:val="001301E6"/>
    <w:rsid w:val="001332A4"/>
    <w:rsid w:val="0013483D"/>
    <w:rsid w:val="00135F5A"/>
    <w:rsid w:val="0014298E"/>
    <w:rsid w:val="001502E4"/>
    <w:rsid w:val="0015423D"/>
    <w:rsid w:val="00160139"/>
    <w:rsid w:val="00160927"/>
    <w:rsid w:val="00162988"/>
    <w:rsid w:val="0016374A"/>
    <w:rsid w:val="00163E06"/>
    <w:rsid w:val="00164BA0"/>
    <w:rsid w:val="00164F80"/>
    <w:rsid w:val="001651BB"/>
    <w:rsid w:val="00167FE7"/>
    <w:rsid w:val="00170937"/>
    <w:rsid w:val="001713FF"/>
    <w:rsid w:val="00174C34"/>
    <w:rsid w:val="00174D8E"/>
    <w:rsid w:val="00176E29"/>
    <w:rsid w:val="001805D7"/>
    <w:rsid w:val="00181BC2"/>
    <w:rsid w:val="001833DB"/>
    <w:rsid w:val="00186D70"/>
    <w:rsid w:val="00190BEE"/>
    <w:rsid w:val="00190D52"/>
    <w:rsid w:val="00190E5A"/>
    <w:rsid w:val="00190F18"/>
    <w:rsid w:val="0019123D"/>
    <w:rsid w:val="001912F8"/>
    <w:rsid w:val="00193795"/>
    <w:rsid w:val="00195640"/>
    <w:rsid w:val="00197344"/>
    <w:rsid w:val="0019738D"/>
    <w:rsid w:val="001A0AD8"/>
    <w:rsid w:val="001B111B"/>
    <w:rsid w:val="001B2274"/>
    <w:rsid w:val="001B4200"/>
    <w:rsid w:val="001B4765"/>
    <w:rsid w:val="001B5E12"/>
    <w:rsid w:val="001B5F95"/>
    <w:rsid w:val="001B602F"/>
    <w:rsid w:val="001B6259"/>
    <w:rsid w:val="001B7005"/>
    <w:rsid w:val="001C4234"/>
    <w:rsid w:val="001C469F"/>
    <w:rsid w:val="001C4FA5"/>
    <w:rsid w:val="001D4CBC"/>
    <w:rsid w:val="001D5EBE"/>
    <w:rsid w:val="001E0B83"/>
    <w:rsid w:val="001E3921"/>
    <w:rsid w:val="001E4420"/>
    <w:rsid w:val="001E6CE8"/>
    <w:rsid w:val="001E7095"/>
    <w:rsid w:val="001F19B9"/>
    <w:rsid w:val="001F46CB"/>
    <w:rsid w:val="001F5400"/>
    <w:rsid w:val="00217B9A"/>
    <w:rsid w:val="00221F19"/>
    <w:rsid w:val="002272AF"/>
    <w:rsid w:val="0023470C"/>
    <w:rsid w:val="00236B3D"/>
    <w:rsid w:val="00242FD3"/>
    <w:rsid w:val="00245ED3"/>
    <w:rsid w:val="0024609C"/>
    <w:rsid w:val="00246545"/>
    <w:rsid w:val="002466C5"/>
    <w:rsid w:val="002479EC"/>
    <w:rsid w:val="00253A76"/>
    <w:rsid w:val="00253EEA"/>
    <w:rsid w:val="00254AFF"/>
    <w:rsid w:val="002559F1"/>
    <w:rsid w:val="00256BB5"/>
    <w:rsid w:val="0026034E"/>
    <w:rsid w:val="002617AE"/>
    <w:rsid w:val="00263199"/>
    <w:rsid w:val="00263704"/>
    <w:rsid w:val="00267AE3"/>
    <w:rsid w:val="0027176E"/>
    <w:rsid w:val="002727E3"/>
    <w:rsid w:val="00274832"/>
    <w:rsid w:val="00280706"/>
    <w:rsid w:val="00283157"/>
    <w:rsid w:val="00285BC6"/>
    <w:rsid w:val="00286AD5"/>
    <w:rsid w:val="00286F62"/>
    <w:rsid w:val="00287588"/>
    <w:rsid w:val="0028762F"/>
    <w:rsid w:val="00287645"/>
    <w:rsid w:val="00287FDE"/>
    <w:rsid w:val="00292343"/>
    <w:rsid w:val="002930B7"/>
    <w:rsid w:val="00297F1A"/>
    <w:rsid w:val="002A2BF1"/>
    <w:rsid w:val="002A5048"/>
    <w:rsid w:val="002B0FCA"/>
    <w:rsid w:val="002B1F7A"/>
    <w:rsid w:val="002B2A56"/>
    <w:rsid w:val="002B2D26"/>
    <w:rsid w:val="002B420D"/>
    <w:rsid w:val="002B457E"/>
    <w:rsid w:val="002B6C30"/>
    <w:rsid w:val="002C2220"/>
    <w:rsid w:val="002C2BAC"/>
    <w:rsid w:val="002C5D73"/>
    <w:rsid w:val="002C5E57"/>
    <w:rsid w:val="002D21DA"/>
    <w:rsid w:val="002D7012"/>
    <w:rsid w:val="002D7A8E"/>
    <w:rsid w:val="002E1B95"/>
    <w:rsid w:val="002E2FF5"/>
    <w:rsid w:val="002F1B07"/>
    <w:rsid w:val="002F1C32"/>
    <w:rsid w:val="002F3CED"/>
    <w:rsid w:val="002F689F"/>
    <w:rsid w:val="002F6CB6"/>
    <w:rsid w:val="002F7A5D"/>
    <w:rsid w:val="00304F6B"/>
    <w:rsid w:val="0030764F"/>
    <w:rsid w:val="003144F4"/>
    <w:rsid w:val="00317282"/>
    <w:rsid w:val="0031764A"/>
    <w:rsid w:val="00321AC2"/>
    <w:rsid w:val="00323A59"/>
    <w:rsid w:val="003260F1"/>
    <w:rsid w:val="003263D0"/>
    <w:rsid w:val="00327BC6"/>
    <w:rsid w:val="00331807"/>
    <w:rsid w:val="00331E8E"/>
    <w:rsid w:val="00334078"/>
    <w:rsid w:val="003359DC"/>
    <w:rsid w:val="003364C4"/>
    <w:rsid w:val="00336A5A"/>
    <w:rsid w:val="0034027C"/>
    <w:rsid w:val="00341530"/>
    <w:rsid w:val="00344214"/>
    <w:rsid w:val="0034592E"/>
    <w:rsid w:val="003512B9"/>
    <w:rsid w:val="003513E6"/>
    <w:rsid w:val="00352487"/>
    <w:rsid w:val="0035501F"/>
    <w:rsid w:val="0035621B"/>
    <w:rsid w:val="00356384"/>
    <w:rsid w:val="00363C62"/>
    <w:rsid w:val="0036542F"/>
    <w:rsid w:val="00367F3E"/>
    <w:rsid w:val="00371E8E"/>
    <w:rsid w:val="0037219C"/>
    <w:rsid w:val="00372C77"/>
    <w:rsid w:val="003734B3"/>
    <w:rsid w:val="00373935"/>
    <w:rsid w:val="00376180"/>
    <w:rsid w:val="00377558"/>
    <w:rsid w:val="003805AC"/>
    <w:rsid w:val="00381194"/>
    <w:rsid w:val="0038405F"/>
    <w:rsid w:val="003844CF"/>
    <w:rsid w:val="00384A32"/>
    <w:rsid w:val="00386ADF"/>
    <w:rsid w:val="00386B1B"/>
    <w:rsid w:val="00387103"/>
    <w:rsid w:val="003900A5"/>
    <w:rsid w:val="0039192D"/>
    <w:rsid w:val="00394FBB"/>
    <w:rsid w:val="0039678D"/>
    <w:rsid w:val="00396AD9"/>
    <w:rsid w:val="003A091B"/>
    <w:rsid w:val="003A15A8"/>
    <w:rsid w:val="003A5E12"/>
    <w:rsid w:val="003A65B0"/>
    <w:rsid w:val="003A69EB"/>
    <w:rsid w:val="003A731B"/>
    <w:rsid w:val="003B54C4"/>
    <w:rsid w:val="003C03D6"/>
    <w:rsid w:val="003C05C1"/>
    <w:rsid w:val="003C0B6F"/>
    <w:rsid w:val="003C1A16"/>
    <w:rsid w:val="003C4FFE"/>
    <w:rsid w:val="003D2760"/>
    <w:rsid w:val="003D5A09"/>
    <w:rsid w:val="003D64E7"/>
    <w:rsid w:val="003D6B3B"/>
    <w:rsid w:val="003E2B2D"/>
    <w:rsid w:val="003F08C0"/>
    <w:rsid w:val="003F0D70"/>
    <w:rsid w:val="003F1072"/>
    <w:rsid w:val="003F1BD4"/>
    <w:rsid w:val="003F200F"/>
    <w:rsid w:val="003F23DD"/>
    <w:rsid w:val="003F5578"/>
    <w:rsid w:val="00400CD8"/>
    <w:rsid w:val="00401FCD"/>
    <w:rsid w:val="00404C36"/>
    <w:rsid w:val="00404DF5"/>
    <w:rsid w:val="00405785"/>
    <w:rsid w:val="00407270"/>
    <w:rsid w:val="00411ABB"/>
    <w:rsid w:val="00415C62"/>
    <w:rsid w:val="0041666D"/>
    <w:rsid w:val="00422526"/>
    <w:rsid w:val="00422937"/>
    <w:rsid w:val="004229BD"/>
    <w:rsid w:val="00423987"/>
    <w:rsid w:val="00424FC5"/>
    <w:rsid w:val="00426436"/>
    <w:rsid w:val="0042685E"/>
    <w:rsid w:val="004303A3"/>
    <w:rsid w:val="004348D5"/>
    <w:rsid w:val="004376FA"/>
    <w:rsid w:val="00442E78"/>
    <w:rsid w:val="00443757"/>
    <w:rsid w:val="0044399B"/>
    <w:rsid w:val="0044491B"/>
    <w:rsid w:val="00445CA1"/>
    <w:rsid w:val="0045133B"/>
    <w:rsid w:val="0045516F"/>
    <w:rsid w:val="0045574D"/>
    <w:rsid w:val="0045734F"/>
    <w:rsid w:val="00462B2A"/>
    <w:rsid w:val="0046354D"/>
    <w:rsid w:val="00464706"/>
    <w:rsid w:val="00467BE1"/>
    <w:rsid w:val="00472019"/>
    <w:rsid w:val="00472662"/>
    <w:rsid w:val="004727C5"/>
    <w:rsid w:val="00472FE3"/>
    <w:rsid w:val="00474BAA"/>
    <w:rsid w:val="004754E5"/>
    <w:rsid w:val="004756FA"/>
    <w:rsid w:val="004758F4"/>
    <w:rsid w:val="0048205C"/>
    <w:rsid w:val="00484BBE"/>
    <w:rsid w:val="00490248"/>
    <w:rsid w:val="00492688"/>
    <w:rsid w:val="004928C7"/>
    <w:rsid w:val="00497DAF"/>
    <w:rsid w:val="004A182D"/>
    <w:rsid w:val="004A1ABF"/>
    <w:rsid w:val="004A2BD3"/>
    <w:rsid w:val="004A499F"/>
    <w:rsid w:val="004A6892"/>
    <w:rsid w:val="004A6AD0"/>
    <w:rsid w:val="004A6EAE"/>
    <w:rsid w:val="004A7799"/>
    <w:rsid w:val="004B0213"/>
    <w:rsid w:val="004B0278"/>
    <w:rsid w:val="004B0546"/>
    <w:rsid w:val="004B26C6"/>
    <w:rsid w:val="004B45C4"/>
    <w:rsid w:val="004B602B"/>
    <w:rsid w:val="004B68EE"/>
    <w:rsid w:val="004C06F3"/>
    <w:rsid w:val="004C3697"/>
    <w:rsid w:val="004C5323"/>
    <w:rsid w:val="004C5BDA"/>
    <w:rsid w:val="004C6A5B"/>
    <w:rsid w:val="004C6D03"/>
    <w:rsid w:val="004C712C"/>
    <w:rsid w:val="004D6A8D"/>
    <w:rsid w:val="004D781B"/>
    <w:rsid w:val="004E0623"/>
    <w:rsid w:val="004E08CB"/>
    <w:rsid w:val="004E2BA5"/>
    <w:rsid w:val="004E49E1"/>
    <w:rsid w:val="004F484B"/>
    <w:rsid w:val="004F48C4"/>
    <w:rsid w:val="004F4B00"/>
    <w:rsid w:val="0050048F"/>
    <w:rsid w:val="005058DB"/>
    <w:rsid w:val="00505A24"/>
    <w:rsid w:val="00506DB0"/>
    <w:rsid w:val="00510311"/>
    <w:rsid w:val="00510555"/>
    <w:rsid w:val="005139C7"/>
    <w:rsid w:val="0051413B"/>
    <w:rsid w:val="0051497B"/>
    <w:rsid w:val="00515937"/>
    <w:rsid w:val="005174D5"/>
    <w:rsid w:val="005208A3"/>
    <w:rsid w:val="00522A15"/>
    <w:rsid w:val="00523E2D"/>
    <w:rsid w:val="00524649"/>
    <w:rsid w:val="00526987"/>
    <w:rsid w:val="00527967"/>
    <w:rsid w:val="00534DF3"/>
    <w:rsid w:val="00535EBE"/>
    <w:rsid w:val="00541B8A"/>
    <w:rsid w:val="00542D9E"/>
    <w:rsid w:val="0054548F"/>
    <w:rsid w:val="00545BB9"/>
    <w:rsid w:val="00550D3B"/>
    <w:rsid w:val="00552E95"/>
    <w:rsid w:val="0055397E"/>
    <w:rsid w:val="005568AD"/>
    <w:rsid w:val="00557484"/>
    <w:rsid w:val="00557CA1"/>
    <w:rsid w:val="00560084"/>
    <w:rsid w:val="00560849"/>
    <w:rsid w:val="005655CF"/>
    <w:rsid w:val="0056728D"/>
    <w:rsid w:val="00571828"/>
    <w:rsid w:val="00572479"/>
    <w:rsid w:val="00573BC9"/>
    <w:rsid w:val="0057405E"/>
    <w:rsid w:val="005741D0"/>
    <w:rsid w:val="00574794"/>
    <w:rsid w:val="00577D9F"/>
    <w:rsid w:val="005815C0"/>
    <w:rsid w:val="00584D80"/>
    <w:rsid w:val="00586FDF"/>
    <w:rsid w:val="00587CC4"/>
    <w:rsid w:val="00590672"/>
    <w:rsid w:val="00592043"/>
    <w:rsid w:val="00594ADA"/>
    <w:rsid w:val="005A5337"/>
    <w:rsid w:val="005A5A1D"/>
    <w:rsid w:val="005A74BC"/>
    <w:rsid w:val="005B3398"/>
    <w:rsid w:val="005B4123"/>
    <w:rsid w:val="005B564A"/>
    <w:rsid w:val="005B6E6F"/>
    <w:rsid w:val="005B7981"/>
    <w:rsid w:val="005B7D41"/>
    <w:rsid w:val="005C21AD"/>
    <w:rsid w:val="005C4F3B"/>
    <w:rsid w:val="005D2665"/>
    <w:rsid w:val="005D3B72"/>
    <w:rsid w:val="005D6078"/>
    <w:rsid w:val="005D6852"/>
    <w:rsid w:val="005F011C"/>
    <w:rsid w:val="005F0E08"/>
    <w:rsid w:val="005F2647"/>
    <w:rsid w:val="005F2DA1"/>
    <w:rsid w:val="005F54D9"/>
    <w:rsid w:val="005F6804"/>
    <w:rsid w:val="005F69CA"/>
    <w:rsid w:val="005F6F2B"/>
    <w:rsid w:val="005F7743"/>
    <w:rsid w:val="00604EB5"/>
    <w:rsid w:val="006151F4"/>
    <w:rsid w:val="006217AE"/>
    <w:rsid w:val="00622478"/>
    <w:rsid w:val="006237C2"/>
    <w:rsid w:val="00623F63"/>
    <w:rsid w:val="00625B95"/>
    <w:rsid w:val="00632A3A"/>
    <w:rsid w:val="006340D3"/>
    <w:rsid w:val="0063454D"/>
    <w:rsid w:val="006363B8"/>
    <w:rsid w:val="006364AA"/>
    <w:rsid w:val="00642995"/>
    <w:rsid w:val="0065262E"/>
    <w:rsid w:val="00654B09"/>
    <w:rsid w:val="00654DD3"/>
    <w:rsid w:val="0065530E"/>
    <w:rsid w:val="0065568D"/>
    <w:rsid w:val="0066625A"/>
    <w:rsid w:val="00670BA4"/>
    <w:rsid w:val="0067142A"/>
    <w:rsid w:val="00671C77"/>
    <w:rsid w:val="00672D42"/>
    <w:rsid w:val="00673955"/>
    <w:rsid w:val="00674052"/>
    <w:rsid w:val="00677238"/>
    <w:rsid w:val="0068022B"/>
    <w:rsid w:val="006806F3"/>
    <w:rsid w:val="0068080D"/>
    <w:rsid w:val="006812E5"/>
    <w:rsid w:val="00681BBD"/>
    <w:rsid w:val="00682066"/>
    <w:rsid w:val="006826A4"/>
    <w:rsid w:val="006856F8"/>
    <w:rsid w:val="00685983"/>
    <w:rsid w:val="006866CB"/>
    <w:rsid w:val="00687E76"/>
    <w:rsid w:val="006907FC"/>
    <w:rsid w:val="00691E7B"/>
    <w:rsid w:val="00694936"/>
    <w:rsid w:val="00696FCF"/>
    <w:rsid w:val="006A12EE"/>
    <w:rsid w:val="006A2C57"/>
    <w:rsid w:val="006B01CE"/>
    <w:rsid w:val="006B3AB6"/>
    <w:rsid w:val="006B484D"/>
    <w:rsid w:val="006B4F97"/>
    <w:rsid w:val="006B6ED0"/>
    <w:rsid w:val="006B6ED5"/>
    <w:rsid w:val="006C09CB"/>
    <w:rsid w:val="006C383C"/>
    <w:rsid w:val="006C4D4C"/>
    <w:rsid w:val="006C60FF"/>
    <w:rsid w:val="006D21A6"/>
    <w:rsid w:val="006D256A"/>
    <w:rsid w:val="006D25D5"/>
    <w:rsid w:val="006D3EC9"/>
    <w:rsid w:val="006D408E"/>
    <w:rsid w:val="006D667B"/>
    <w:rsid w:val="006E371E"/>
    <w:rsid w:val="006E56B7"/>
    <w:rsid w:val="006E5D75"/>
    <w:rsid w:val="006E7D86"/>
    <w:rsid w:val="006F0D7D"/>
    <w:rsid w:val="006F1CE2"/>
    <w:rsid w:val="006F2D46"/>
    <w:rsid w:val="006F4F55"/>
    <w:rsid w:val="006F6101"/>
    <w:rsid w:val="006F7165"/>
    <w:rsid w:val="007006E2"/>
    <w:rsid w:val="00700F08"/>
    <w:rsid w:val="00703A9B"/>
    <w:rsid w:val="00703D8A"/>
    <w:rsid w:val="00706701"/>
    <w:rsid w:val="0071051C"/>
    <w:rsid w:val="00713BE5"/>
    <w:rsid w:val="0071667E"/>
    <w:rsid w:val="00716779"/>
    <w:rsid w:val="00717836"/>
    <w:rsid w:val="00725BD9"/>
    <w:rsid w:val="00730E17"/>
    <w:rsid w:val="0073347A"/>
    <w:rsid w:val="00734898"/>
    <w:rsid w:val="00735288"/>
    <w:rsid w:val="00735F53"/>
    <w:rsid w:val="00747371"/>
    <w:rsid w:val="00752D5F"/>
    <w:rsid w:val="007534DC"/>
    <w:rsid w:val="00754672"/>
    <w:rsid w:val="00762246"/>
    <w:rsid w:val="00762D25"/>
    <w:rsid w:val="007634FB"/>
    <w:rsid w:val="007666EC"/>
    <w:rsid w:val="00767D41"/>
    <w:rsid w:val="00770B6D"/>
    <w:rsid w:val="00771052"/>
    <w:rsid w:val="007723E1"/>
    <w:rsid w:val="00774711"/>
    <w:rsid w:val="00776979"/>
    <w:rsid w:val="00777878"/>
    <w:rsid w:val="00780129"/>
    <w:rsid w:val="00780918"/>
    <w:rsid w:val="007834C4"/>
    <w:rsid w:val="0078390E"/>
    <w:rsid w:val="00784B6C"/>
    <w:rsid w:val="00784D4B"/>
    <w:rsid w:val="00793709"/>
    <w:rsid w:val="007949B7"/>
    <w:rsid w:val="00795FDD"/>
    <w:rsid w:val="00796A63"/>
    <w:rsid w:val="00797355"/>
    <w:rsid w:val="007A3173"/>
    <w:rsid w:val="007A461C"/>
    <w:rsid w:val="007A7043"/>
    <w:rsid w:val="007B0AF1"/>
    <w:rsid w:val="007B6BA7"/>
    <w:rsid w:val="007C0242"/>
    <w:rsid w:val="007C0638"/>
    <w:rsid w:val="007C2E75"/>
    <w:rsid w:val="007C373E"/>
    <w:rsid w:val="007C69F5"/>
    <w:rsid w:val="007D04B9"/>
    <w:rsid w:val="007D6442"/>
    <w:rsid w:val="007E508F"/>
    <w:rsid w:val="007E567D"/>
    <w:rsid w:val="007F3377"/>
    <w:rsid w:val="007F4FA0"/>
    <w:rsid w:val="007F5D39"/>
    <w:rsid w:val="007F6DC5"/>
    <w:rsid w:val="0080065C"/>
    <w:rsid w:val="00800ED8"/>
    <w:rsid w:val="00802ED1"/>
    <w:rsid w:val="008033E7"/>
    <w:rsid w:val="00805182"/>
    <w:rsid w:val="00805295"/>
    <w:rsid w:val="008052E4"/>
    <w:rsid w:val="00806248"/>
    <w:rsid w:val="00807B85"/>
    <w:rsid w:val="00815B90"/>
    <w:rsid w:val="008250FD"/>
    <w:rsid w:val="00827792"/>
    <w:rsid w:val="008328AF"/>
    <w:rsid w:val="00841FB5"/>
    <w:rsid w:val="008465DC"/>
    <w:rsid w:val="00847B4C"/>
    <w:rsid w:val="00853575"/>
    <w:rsid w:val="008540DF"/>
    <w:rsid w:val="00860C0B"/>
    <w:rsid w:val="00863A6C"/>
    <w:rsid w:val="00864706"/>
    <w:rsid w:val="008671F8"/>
    <w:rsid w:val="0087127D"/>
    <w:rsid w:val="00871555"/>
    <w:rsid w:val="008739CA"/>
    <w:rsid w:val="00876563"/>
    <w:rsid w:val="008800DD"/>
    <w:rsid w:val="00881472"/>
    <w:rsid w:val="0088409C"/>
    <w:rsid w:val="00891BCF"/>
    <w:rsid w:val="00894819"/>
    <w:rsid w:val="00896006"/>
    <w:rsid w:val="008A1641"/>
    <w:rsid w:val="008A198D"/>
    <w:rsid w:val="008A523D"/>
    <w:rsid w:val="008A560F"/>
    <w:rsid w:val="008A6EBC"/>
    <w:rsid w:val="008A7F69"/>
    <w:rsid w:val="008B09C3"/>
    <w:rsid w:val="008B1C72"/>
    <w:rsid w:val="008B6052"/>
    <w:rsid w:val="008B6E5B"/>
    <w:rsid w:val="008C08DC"/>
    <w:rsid w:val="008C0C93"/>
    <w:rsid w:val="008C13C7"/>
    <w:rsid w:val="008C1EA1"/>
    <w:rsid w:val="008C216C"/>
    <w:rsid w:val="008C3A3A"/>
    <w:rsid w:val="008C6D1D"/>
    <w:rsid w:val="008D0269"/>
    <w:rsid w:val="008D1CFB"/>
    <w:rsid w:val="008D42FD"/>
    <w:rsid w:val="008D7D8C"/>
    <w:rsid w:val="008E4528"/>
    <w:rsid w:val="008E78CD"/>
    <w:rsid w:val="008F0FFB"/>
    <w:rsid w:val="008F2125"/>
    <w:rsid w:val="008F3557"/>
    <w:rsid w:val="008F39FE"/>
    <w:rsid w:val="008F3C22"/>
    <w:rsid w:val="008F3C43"/>
    <w:rsid w:val="008F4E89"/>
    <w:rsid w:val="008F6DF5"/>
    <w:rsid w:val="008F7996"/>
    <w:rsid w:val="00900DF6"/>
    <w:rsid w:val="00903418"/>
    <w:rsid w:val="009035FB"/>
    <w:rsid w:val="0090424F"/>
    <w:rsid w:val="0090665B"/>
    <w:rsid w:val="00910768"/>
    <w:rsid w:val="00912C0F"/>
    <w:rsid w:val="00913EA0"/>
    <w:rsid w:val="009162F7"/>
    <w:rsid w:val="00922178"/>
    <w:rsid w:val="00923BE7"/>
    <w:rsid w:val="00931344"/>
    <w:rsid w:val="00931906"/>
    <w:rsid w:val="00932125"/>
    <w:rsid w:val="00936C38"/>
    <w:rsid w:val="0093784F"/>
    <w:rsid w:val="0093785A"/>
    <w:rsid w:val="009401EC"/>
    <w:rsid w:val="00941B2C"/>
    <w:rsid w:val="009429FE"/>
    <w:rsid w:val="0094407C"/>
    <w:rsid w:val="00946424"/>
    <w:rsid w:val="00946AF0"/>
    <w:rsid w:val="00947092"/>
    <w:rsid w:val="009505B8"/>
    <w:rsid w:val="0095064F"/>
    <w:rsid w:val="0095164F"/>
    <w:rsid w:val="0095189F"/>
    <w:rsid w:val="00951F0B"/>
    <w:rsid w:val="00952470"/>
    <w:rsid w:val="00952AC5"/>
    <w:rsid w:val="0095459E"/>
    <w:rsid w:val="00955719"/>
    <w:rsid w:val="00957471"/>
    <w:rsid w:val="009575F9"/>
    <w:rsid w:val="00957B93"/>
    <w:rsid w:val="009607EA"/>
    <w:rsid w:val="0096702B"/>
    <w:rsid w:val="00970ACF"/>
    <w:rsid w:val="00974246"/>
    <w:rsid w:val="009753D9"/>
    <w:rsid w:val="009753FE"/>
    <w:rsid w:val="00975848"/>
    <w:rsid w:val="00975853"/>
    <w:rsid w:val="00975D74"/>
    <w:rsid w:val="00976EEB"/>
    <w:rsid w:val="00980461"/>
    <w:rsid w:val="00980DBD"/>
    <w:rsid w:val="0098135B"/>
    <w:rsid w:val="00982A9B"/>
    <w:rsid w:val="00982DBE"/>
    <w:rsid w:val="0098603E"/>
    <w:rsid w:val="00987F28"/>
    <w:rsid w:val="0099065C"/>
    <w:rsid w:val="009909CB"/>
    <w:rsid w:val="00992257"/>
    <w:rsid w:val="009934E0"/>
    <w:rsid w:val="009944F3"/>
    <w:rsid w:val="00997083"/>
    <w:rsid w:val="00997FFE"/>
    <w:rsid w:val="009A49E0"/>
    <w:rsid w:val="009A4E5A"/>
    <w:rsid w:val="009A71C9"/>
    <w:rsid w:val="009B2774"/>
    <w:rsid w:val="009B27AC"/>
    <w:rsid w:val="009B5173"/>
    <w:rsid w:val="009C2477"/>
    <w:rsid w:val="009C28F9"/>
    <w:rsid w:val="009C49E5"/>
    <w:rsid w:val="009C71D5"/>
    <w:rsid w:val="009C78C6"/>
    <w:rsid w:val="009C794E"/>
    <w:rsid w:val="009D076B"/>
    <w:rsid w:val="009D316C"/>
    <w:rsid w:val="009E099A"/>
    <w:rsid w:val="009E2007"/>
    <w:rsid w:val="009E29FC"/>
    <w:rsid w:val="009E4D66"/>
    <w:rsid w:val="009F2AC1"/>
    <w:rsid w:val="009F3314"/>
    <w:rsid w:val="009F401A"/>
    <w:rsid w:val="009F4A05"/>
    <w:rsid w:val="009F5835"/>
    <w:rsid w:val="009F5B8C"/>
    <w:rsid w:val="009F5C9D"/>
    <w:rsid w:val="00A0044B"/>
    <w:rsid w:val="00A01455"/>
    <w:rsid w:val="00A01F82"/>
    <w:rsid w:val="00A0440E"/>
    <w:rsid w:val="00A12119"/>
    <w:rsid w:val="00A21592"/>
    <w:rsid w:val="00A2558A"/>
    <w:rsid w:val="00A26956"/>
    <w:rsid w:val="00A3009D"/>
    <w:rsid w:val="00A32671"/>
    <w:rsid w:val="00A32893"/>
    <w:rsid w:val="00A33F12"/>
    <w:rsid w:val="00A4045E"/>
    <w:rsid w:val="00A44328"/>
    <w:rsid w:val="00A44801"/>
    <w:rsid w:val="00A501ED"/>
    <w:rsid w:val="00A508FD"/>
    <w:rsid w:val="00A55BB4"/>
    <w:rsid w:val="00A62225"/>
    <w:rsid w:val="00A66BE9"/>
    <w:rsid w:val="00A66D8C"/>
    <w:rsid w:val="00A71350"/>
    <w:rsid w:val="00A71C05"/>
    <w:rsid w:val="00A725EB"/>
    <w:rsid w:val="00A73E25"/>
    <w:rsid w:val="00A7577C"/>
    <w:rsid w:val="00A851D8"/>
    <w:rsid w:val="00A85606"/>
    <w:rsid w:val="00A90E78"/>
    <w:rsid w:val="00A91B65"/>
    <w:rsid w:val="00A92734"/>
    <w:rsid w:val="00A92949"/>
    <w:rsid w:val="00A966AF"/>
    <w:rsid w:val="00AA002F"/>
    <w:rsid w:val="00AA1150"/>
    <w:rsid w:val="00AA31F2"/>
    <w:rsid w:val="00AA75F3"/>
    <w:rsid w:val="00AA7758"/>
    <w:rsid w:val="00AB125D"/>
    <w:rsid w:val="00AB15B7"/>
    <w:rsid w:val="00AB2E8A"/>
    <w:rsid w:val="00AB6150"/>
    <w:rsid w:val="00AB785B"/>
    <w:rsid w:val="00AC0A5F"/>
    <w:rsid w:val="00AC2362"/>
    <w:rsid w:val="00AC2ECC"/>
    <w:rsid w:val="00AC780D"/>
    <w:rsid w:val="00AD097A"/>
    <w:rsid w:val="00AD2520"/>
    <w:rsid w:val="00AD5521"/>
    <w:rsid w:val="00AD7278"/>
    <w:rsid w:val="00AD7725"/>
    <w:rsid w:val="00AD79A9"/>
    <w:rsid w:val="00AE1E7C"/>
    <w:rsid w:val="00AE2FC5"/>
    <w:rsid w:val="00AF468C"/>
    <w:rsid w:val="00AF5CB3"/>
    <w:rsid w:val="00AF6DFE"/>
    <w:rsid w:val="00B05A66"/>
    <w:rsid w:val="00B061B5"/>
    <w:rsid w:val="00B111DD"/>
    <w:rsid w:val="00B1139F"/>
    <w:rsid w:val="00B11857"/>
    <w:rsid w:val="00B1331A"/>
    <w:rsid w:val="00B1358C"/>
    <w:rsid w:val="00B1456B"/>
    <w:rsid w:val="00B1571C"/>
    <w:rsid w:val="00B1584D"/>
    <w:rsid w:val="00B17DE3"/>
    <w:rsid w:val="00B210E3"/>
    <w:rsid w:val="00B22E66"/>
    <w:rsid w:val="00B24111"/>
    <w:rsid w:val="00B27687"/>
    <w:rsid w:val="00B276D4"/>
    <w:rsid w:val="00B27F7D"/>
    <w:rsid w:val="00B303F0"/>
    <w:rsid w:val="00B3060E"/>
    <w:rsid w:val="00B33099"/>
    <w:rsid w:val="00B334A4"/>
    <w:rsid w:val="00B33AAD"/>
    <w:rsid w:val="00B33DF9"/>
    <w:rsid w:val="00B36962"/>
    <w:rsid w:val="00B41490"/>
    <w:rsid w:val="00B44D98"/>
    <w:rsid w:val="00B52172"/>
    <w:rsid w:val="00B5298A"/>
    <w:rsid w:val="00B5626D"/>
    <w:rsid w:val="00B57031"/>
    <w:rsid w:val="00B625E6"/>
    <w:rsid w:val="00B642E5"/>
    <w:rsid w:val="00B6509A"/>
    <w:rsid w:val="00B72B1F"/>
    <w:rsid w:val="00B74073"/>
    <w:rsid w:val="00B74169"/>
    <w:rsid w:val="00B74540"/>
    <w:rsid w:val="00B7750D"/>
    <w:rsid w:val="00B776FF"/>
    <w:rsid w:val="00B8180A"/>
    <w:rsid w:val="00B83473"/>
    <w:rsid w:val="00B8419B"/>
    <w:rsid w:val="00B84A2F"/>
    <w:rsid w:val="00B8500C"/>
    <w:rsid w:val="00B85B5C"/>
    <w:rsid w:val="00B916CC"/>
    <w:rsid w:val="00B94EA0"/>
    <w:rsid w:val="00BA2B8F"/>
    <w:rsid w:val="00BA3292"/>
    <w:rsid w:val="00BA4A8E"/>
    <w:rsid w:val="00BA5F6D"/>
    <w:rsid w:val="00BB4300"/>
    <w:rsid w:val="00BB586D"/>
    <w:rsid w:val="00BB63F9"/>
    <w:rsid w:val="00BC31FE"/>
    <w:rsid w:val="00BC345F"/>
    <w:rsid w:val="00BC42C5"/>
    <w:rsid w:val="00BD2E0E"/>
    <w:rsid w:val="00BD3DE2"/>
    <w:rsid w:val="00BD4745"/>
    <w:rsid w:val="00BE5B00"/>
    <w:rsid w:val="00BF0450"/>
    <w:rsid w:val="00BF2AF1"/>
    <w:rsid w:val="00BF6101"/>
    <w:rsid w:val="00BF7695"/>
    <w:rsid w:val="00BF7840"/>
    <w:rsid w:val="00C00772"/>
    <w:rsid w:val="00C04D53"/>
    <w:rsid w:val="00C06723"/>
    <w:rsid w:val="00C07E35"/>
    <w:rsid w:val="00C117EC"/>
    <w:rsid w:val="00C139A9"/>
    <w:rsid w:val="00C14714"/>
    <w:rsid w:val="00C15E3E"/>
    <w:rsid w:val="00C15E84"/>
    <w:rsid w:val="00C2033F"/>
    <w:rsid w:val="00C20D6C"/>
    <w:rsid w:val="00C242FF"/>
    <w:rsid w:val="00C24B83"/>
    <w:rsid w:val="00C24ED2"/>
    <w:rsid w:val="00C27105"/>
    <w:rsid w:val="00C272D8"/>
    <w:rsid w:val="00C27683"/>
    <w:rsid w:val="00C302A0"/>
    <w:rsid w:val="00C30DAF"/>
    <w:rsid w:val="00C312D5"/>
    <w:rsid w:val="00C37D0E"/>
    <w:rsid w:val="00C37F84"/>
    <w:rsid w:val="00C4109E"/>
    <w:rsid w:val="00C41695"/>
    <w:rsid w:val="00C447CF"/>
    <w:rsid w:val="00C45315"/>
    <w:rsid w:val="00C458E1"/>
    <w:rsid w:val="00C459E4"/>
    <w:rsid w:val="00C468C1"/>
    <w:rsid w:val="00C50EB8"/>
    <w:rsid w:val="00C5270B"/>
    <w:rsid w:val="00C63A90"/>
    <w:rsid w:val="00C73D18"/>
    <w:rsid w:val="00C74BF9"/>
    <w:rsid w:val="00C751AA"/>
    <w:rsid w:val="00C76EDC"/>
    <w:rsid w:val="00C82A8E"/>
    <w:rsid w:val="00C902D5"/>
    <w:rsid w:val="00C91039"/>
    <w:rsid w:val="00C916C8"/>
    <w:rsid w:val="00C918F0"/>
    <w:rsid w:val="00C93DD5"/>
    <w:rsid w:val="00C964CD"/>
    <w:rsid w:val="00C96B87"/>
    <w:rsid w:val="00CA1585"/>
    <w:rsid w:val="00CA5255"/>
    <w:rsid w:val="00CA5F81"/>
    <w:rsid w:val="00CA7301"/>
    <w:rsid w:val="00CB1E42"/>
    <w:rsid w:val="00CB5D9B"/>
    <w:rsid w:val="00CB793C"/>
    <w:rsid w:val="00CC1BE5"/>
    <w:rsid w:val="00CC6313"/>
    <w:rsid w:val="00CC694C"/>
    <w:rsid w:val="00CC7320"/>
    <w:rsid w:val="00CD0C7E"/>
    <w:rsid w:val="00CD36A4"/>
    <w:rsid w:val="00CD4977"/>
    <w:rsid w:val="00CD4F08"/>
    <w:rsid w:val="00CD6456"/>
    <w:rsid w:val="00CE2FA7"/>
    <w:rsid w:val="00CE5FF5"/>
    <w:rsid w:val="00CE74FB"/>
    <w:rsid w:val="00CE7BED"/>
    <w:rsid w:val="00CF1BB4"/>
    <w:rsid w:val="00CF588F"/>
    <w:rsid w:val="00CF5B5E"/>
    <w:rsid w:val="00D03D88"/>
    <w:rsid w:val="00D05EAC"/>
    <w:rsid w:val="00D062BC"/>
    <w:rsid w:val="00D1228A"/>
    <w:rsid w:val="00D13DED"/>
    <w:rsid w:val="00D156E1"/>
    <w:rsid w:val="00D2208E"/>
    <w:rsid w:val="00D238EC"/>
    <w:rsid w:val="00D24AF0"/>
    <w:rsid w:val="00D251C1"/>
    <w:rsid w:val="00D25FC4"/>
    <w:rsid w:val="00D369EA"/>
    <w:rsid w:val="00D40875"/>
    <w:rsid w:val="00D4270D"/>
    <w:rsid w:val="00D44DDE"/>
    <w:rsid w:val="00D4796D"/>
    <w:rsid w:val="00D50658"/>
    <w:rsid w:val="00D54174"/>
    <w:rsid w:val="00D56E81"/>
    <w:rsid w:val="00D5733A"/>
    <w:rsid w:val="00D57A71"/>
    <w:rsid w:val="00D615D1"/>
    <w:rsid w:val="00D61C9C"/>
    <w:rsid w:val="00D6327C"/>
    <w:rsid w:val="00D6383C"/>
    <w:rsid w:val="00D64EEA"/>
    <w:rsid w:val="00D65022"/>
    <w:rsid w:val="00D652B6"/>
    <w:rsid w:val="00D71391"/>
    <w:rsid w:val="00D72B39"/>
    <w:rsid w:val="00D74F7F"/>
    <w:rsid w:val="00D776D4"/>
    <w:rsid w:val="00D820A6"/>
    <w:rsid w:val="00D90B4E"/>
    <w:rsid w:val="00D91FCA"/>
    <w:rsid w:val="00D937E0"/>
    <w:rsid w:val="00D971EA"/>
    <w:rsid w:val="00DA27F7"/>
    <w:rsid w:val="00DA2BC7"/>
    <w:rsid w:val="00DA4209"/>
    <w:rsid w:val="00DB4C7D"/>
    <w:rsid w:val="00DB55B2"/>
    <w:rsid w:val="00DC1817"/>
    <w:rsid w:val="00DC6E8E"/>
    <w:rsid w:val="00DD1104"/>
    <w:rsid w:val="00DD1C92"/>
    <w:rsid w:val="00DD20EA"/>
    <w:rsid w:val="00DD23A0"/>
    <w:rsid w:val="00DD5709"/>
    <w:rsid w:val="00DD5A7F"/>
    <w:rsid w:val="00DE3902"/>
    <w:rsid w:val="00DE4AA6"/>
    <w:rsid w:val="00DE5297"/>
    <w:rsid w:val="00DE5D41"/>
    <w:rsid w:val="00DF135A"/>
    <w:rsid w:val="00DF2ED2"/>
    <w:rsid w:val="00DF38A4"/>
    <w:rsid w:val="00DF5405"/>
    <w:rsid w:val="00DF5733"/>
    <w:rsid w:val="00DF5B1C"/>
    <w:rsid w:val="00E10763"/>
    <w:rsid w:val="00E10879"/>
    <w:rsid w:val="00E1106A"/>
    <w:rsid w:val="00E122A1"/>
    <w:rsid w:val="00E12EB9"/>
    <w:rsid w:val="00E14626"/>
    <w:rsid w:val="00E1607F"/>
    <w:rsid w:val="00E166A3"/>
    <w:rsid w:val="00E1671C"/>
    <w:rsid w:val="00E218C2"/>
    <w:rsid w:val="00E22036"/>
    <w:rsid w:val="00E2343A"/>
    <w:rsid w:val="00E2519B"/>
    <w:rsid w:val="00E26180"/>
    <w:rsid w:val="00E3017C"/>
    <w:rsid w:val="00E30800"/>
    <w:rsid w:val="00E31538"/>
    <w:rsid w:val="00E335F6"/>
    <w:rsid w:val="00E356FC"/>
    <w:rsid w:val="00E35EB9"/>
    <w:rsid w:val="00E457FB"/>
    <w:rsid w:val="00E46EE8"/>
    <w:rsid w:val="00E4740A"/>
    <w:rsid w:val="00E500A5"/>
    <w:rsid w:val="00E50234"/>
    <w:rsid w:val="00E52A8C"/>
    <w:rsid w:val="00E53A40"/>
    <w:rsid w:val="00E5527E"/>
    <w:rsid w:val="00E61BB3"/>
    <w:rsid w:val="00E63A7A"/>
    <w:rsid w:val="00E6584A"/>
    <w:rsid w:val="00E71713"/>
    <w:rsid w:val="00E72553"/>
    <w:rsid w:val="00E764B1"/>
    <w:rsid w:val="00E77BD9"/>
    <w:rsid w:val="00E82EAB"/>
    <w:rsid w:val="00E8309C"/>
    <w:rsid w:val="00E849D4"/>
    <w:rsid w:val="00E85C9C"/>
    <w:rsid w:val="00E91F69"/>
    <w:rsid w:val="00E93B42"/>
    <w:rsid w:val="00E9438C"/>
    <w:rsid w:val="00EA195D"/>
    <w:rsid w:val="00EA2482"/>
    <w:rsid w:val="00EA4668"/>
    <w:rsid w:val="00EA5A49"/>
    <w:rsid w:val="00EA5DD8"/>
    <w:rsid w:val="00EA622A"/>
    <w:rsid w:val="00EA6266"/>
    <w:rsid w:val="00EB1F3B"/>
    <w:rsid w:val="00EB2D2D"/>
    <w:rsid w:val="00EB4792"/>
    <w:rsid w:val="00EB65A0"/>
    <w:rsid w:val="00EC045F"/>
    <w:rsid w:val="00EC347C"/>
    <w:rsid w:val="00EC5DFA"/>
    <w:rsid w:val="00ED118E"/>
    <w:rsid w:val="00ED2F54"/>
    <w:rsid w:val="00ED4151"/>
    <w:rsid w:val="00ED6825"/>
    <w:rsid w:val="00ED6BE7"/>
    <w:rsid w:val="00ED723D"/>
    <w:rsid w:val="00EE0495"/>
    <w:rsid w:val="00EE0F93"/>
    <w:rsid w:val="00EE1AF3"/>
    <w:rsid w:val="00EE2DC5"/>
    <w:rsid w:val="00EE2F73"/>
    <w:rsid w:val="00EE536A"/>
    <w:rsid w:val="00EE54F6"/>
    <w:rsid w:val="00EE6F4E"/>
    <w:rsid w:val="00EF0095"/>
    <w:rsid w:val="00EF434C"/>
    <w:rsid w:val="00EF68AF"/>
    <w:rsid w:val="00F02546"/>
    <w:rsid w:val="00F04833"/>
    <w:rsid w:val="00F100DC"/>
    <w:rsid w:val="00F166A7"/>
    <w:rsid w:val="00F22D6F"/>
    <w:rsid w:val="00F23607"/>
    <w:rsid w:val="00F23CBC"/>
    <w:rsid w:val="00F3079A"/>
    <w:rsid w:val="00F31A48"/>
    <w:rsid w:val="00F32D82"/>
    <w:rsid w:val="00F36540"/>
    <w:rsid w:val="00F41FF2"/>
    <w:rsid w:val="00F467EB"/>
    <w:rsid w:val="00F478C2"/>
    <w:rsid w:val="00F50C5E"/>
    <w:rsid w:val="00F50C9C"/>
    <w:rsid w:val="00F518DE"/>
    <w:rsid w:val="00F5241E"/>
    <w:rsid w:val="00F52659"/>
    <w:rsid w:val="00F53098"/>
    <w:rsid w:val="00F53324"/>
    <w:rsid w:val="00F56FEE"/>
    <w:rsid w:val="00F645B1"/>
    <w:rsid w:val="00F64FBB"/>
    <w:rsid w:val="00F65581"/>
    <w:rsid w:val="00F66BE6"/>
    <w:rsid w:val="00F67910"/>
    <w:rsid w:val="00F67E73"/>
    <w:rsid w:val="00F718D6"/>
    <w:rsid w:val="00F72A05"/>
    <w:rsid w:val="00F734DC"/>
    <w:rsid w:val="00F746AD"/>
    <w:rsid w:val="00F80ECD"/>
    <w:rsid w:val="00F81967"/>
    <w:rsid w:val="00F82BD9"/>
    <w:rsid w:val="00F85377"/>
    <w:rsid w:val="00F86D54"/>
    <w:rsid w:val="00F90171"/>
    <w:rsid w:val="00F9502E"/>
    <w:rsid w:val="00F9504D"/>
    <w:rsid w:val="00F96D63"/>
    <w:rsid w:val="00FA1915"/>
    <w:rsid w:val="00FA1934"/>
    <w:rsid w:val="00FA22AA"/>
    <w:rsid w:val="00FA40C2"/>
    <w:rsid w:val="00FA4F17"/>
    <w:rsid w:val="00FA5680"/>
    <w:rsid w:val="00FA794D"/>
    <w:rsid w:val="00FB092D"/>
    <w:rsid w:val="00FB1605"/>
    <w:rsid w:val="00FB31F0"/>
    <w:rsid w:val="00FB6D43"/>
    <w:rsid w:val="00FC1E98"/>
    <w:rsid w:val="00FC3019"/>
    <w:rsid w:val="00FC3BA2"/>
    <w:rsid w:val="00FD15DA"/>
    <w:rsid w:val="00FD61F0"/>
    <w:rsid w:val="00FD6587"/>
    <w:rsid w:val="00FD65A3"/>
    <w:rsid w:val="00FD6971"/>
    <w:rsid w:val="00FE0768"/>
    <w:rsid w:val="00FE0C23"/>
    <w:rsid w:val="00FE268E"/>
    <w:rsid w:val="00FE2CAA"/>
    <w:rsid w:val="00FE61C9"/>
    <w:rsid w:val="00FE6C75"/>
    <w:rsid w:val="00FF532D"/>
    <w:rsid w:val="00FF5AED"/>
    <w:rsid w:val="00FF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6E2A036"/>
  <w15:chartTrackingRefBased/>
  <w15:docId w15:val="{4B7D2AAE-0EA9-4AE8-BACC-789339B8C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345F"/>
  </w:style>
  <w:style w:type="paragraph" w:styleId="1">
    <w:name w:val="heading 1"/>
    <w:basedOn w:val="a"/>
    <w:next w:val="a"/>
    <w:link w:val="1Char"/>
    <w:uiPriority w:val="9"/>
    <w:qFormat/>
    <w:rsid w:val="00D57A71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/>
      <w:bCs/>
      <w:sz w:val="32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713BE5"/>
    <w:pPr>
      <w:keepNext/>
      <w:keepLines/>
      <w:spacing w:before="40" w:after="0"/>
      <w:outlineLvl w:val="1"/>
    </w:pPr>
    <w:rPr>
      <w:rFonts w:asciiTheme="majorHAnsi" w:eastAsiaTheme="majorEastAsia" w:hAnsiTheme="majorHAnsi"/>
      <w:b/>
      <w:bCs/>
      <w:color w:val="000000" w:themeColor="text1"/>
      <w:sz w:val="26"/>
      <w:szCs w:val="24"/>
    </w:rPr>
  </w:style>
  <w:style w:type="paragraph" w:styleId="3">
    <w:name w:val="heading 3"/>
    <w:basedOn w:val="a"/>
    <w:next w:val="a"/>
    <w:link w:val="3Char"/>
    <w:uiPriority w:val="9"/>
    <w:unhideWhenUsed/>
    <w:qFormat/>
    <w:rsid w:val="006C60FF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  <w:color w:val="C00000"/>
      <w:sz w:val="24"/>
      <w:szCs w:val="24"/>
    </w:rPr>
  </w:style>
  <w:style w:type="paragraph" w:styleId="4">
    <w:name w:val="heading 4"/>
    <w:basedOn w:val="a"/>
    <w:next w:val="a"/>
    <w:link w:val="4Char"/>
    <w:autoRedefine/>
    <w:uiPriority w:val="9"/>
    <w:unhideWhenUsed/>
    <w:qFormat/>
    <w:rsid w:val="006C60FF"/>
    <w:pPr>
      <w:keepNext/>
      <w:keepLines/>
      <w:spacing w:before="40" w:after="0"/>
      <w:outlineLvl w:val="3"/>
    </w:pPr>
    <w:rPr>
      <w:rFonts w:asciiTheme="majorHAnsi" w:eastAsiaTheme="majorEastAsia" w:hAnsiTheme="majorHAnsi"/>
      <w:bCs/>
      <w:i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6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286F62"/>
  </w:style>
  <w:style w:type="paragraph" w:styleId="a4">
    <w:name w:val="footer"/>
    <w:basedOn w:val="a"/>
    <w:link w:val="Char0"/>
    <w:uiPriority w:val="99"/>
    <w:unhideWhenUsed/>
    <w:rsid w:val="00286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286F62"/>
  </w:style>
  <w:style w:type="paragraph" w:styleId="a5">
    <w:name w:val="List Paragraph"/>
    <w:basedOn w:val="a"/>
    <w:uiPriority w:val="34"/>
    <w:qFormat/>
    <w:rsid w:val="00023E42"/>
    <w:pPr>
      <w:ind w:left="720"/>
      <w:contextualSpacing/>
    </w:pPr>
  </w:style>
  <w:style w:type="paragraph" w:styleId="a6">
    <w:name w:val="No Spacing"/>
    <w:link w:val="Char1"/>
    <w:uiPriority w:val="1"/>
    <w:qFormat/>
    <w:rsid w:val="0099065C"/>
    <w:pPr>
      <w:spacing w:after="0" w:line="240" w:lineRule="auto"/>
    </w:pPr>
    <w:rPr>
      <w:rFonts w:eastAsiaTheme="minorEastAsia"/>
    </w:rPr>
  </w:style>
  <w:style w:type="character" w:customStyle="1" w:styleId="Char1">
    <w:name w:val="بلا تباعد Char"/>
    <w:basedOn w:val="a0"/>
    <w:link w:val="a6"/>
    <w:uiPriority w:val="1"/>
    <w:rsid w:val="0099065C"/>
    <w:rPr>
      <w:rFonts w:eastAsiaTheme="minorEastAsia"/>
    </w:rPr>
  </w:style>
  <w:style w:type="character" w:customStyle="1" w:styleId="1Char">
    <w:name w:val="العنوان 1 Char"/>
    <w:basedOn w:val="a0"/>
    <w:link w:val="1"/>
    <w:uiPriority w:val="9"/>
    <w:rsid w:val="00D57A71"/>
    <w:rPr>
      <w:rFonts w:asciiTheme="majorHAnsi" w:eastAsiaTheme="majorEastAsia" w:hAnsiTheme="majorHAnsi"/>
      <w:bCs/>
      <w:sz w:val="32"/>
      <w:szCs w:val="28"/>
    </w:rPr>
  </w:style>
  <w:style w:type="character" w:styleId="a7">
    <w:name w:val="line number"/>
    <w:basedOn w:val="a0"/>
    <w:uiPriority w:val="99"/>
    <w:semiHidden/>
    <w:unhideWhenUsed/>
    <w:rsid w:val="004C6D03"/>
  </w:style>
  <w:style w:type="character" w:customStyle="1" w:styleId="2Char">
    <w:name w:val="عنوان 2 Char"/>
    <w:basedOn w:val="a0"/>
    <w:link w:val="2"/>
    <w:uiPriority w:val="9"/>
    <w:rsid w:val="00713BE5"/>
    <w:rPr>
      <w:rFonts w:asciiTheme="majorHAnsi" w:eastAsiaTheme="majorEastAsia" w:hAnsiTheme="majorHAnsi"/>
      <w:b/>
      <w:bCs/>
      <w:color w:val="000000" w:themeColor="text1"/>
      <w:sz w:val="26"/>
      <w:szCs w:val="24"/>
    </w:rPr>
  </w:style>
  <w:style w:type="character" w:customStyle="1" w:styleId="3Char">
    <w:name w:val="عنوان 3 Char"/>
    <w:basedOn w:val="a0"/>
    <w:link w:val="3"/>
    <w:uiPriority w:val="9"/>
    <w:rsid w:val="006C60FF"/>
    <w:rPr>
      <w:rFonts w:asciiTheme="majorHAnsi" w:eastAsiaTheme="majorEastAsia" w:hAnsiTheme="majorHAnsi"/>
      <w:bCs/>
      <w:color w:val="C00000"/>
      <w:sz w:val="24"/>
      <w:szCs w:val="24"/>
    </w:rPr>
  </w:style>
  <w:style w:type="character" w:customStyle="1" w:styleId="4Char">
    <w:name w:val="عنوان 4 Char"/>
    <w:basedOn w:val="a0"/>
    <w:link w:val="4"/>
    <w:uiPriority w:val="9"/>
    <w:rsid w:val="006C60FF"/>
    <w:rPr>
      <w:rFonts w:asciiTheme="majorHAnsi" w:eastAsiaTheme="majorEastAsia" w:hAnsiTheme="majorHAnsi"/>
      <w:bCs/>
      <w:i/>
      <w:szCs w:val="24"/>
    </w:rPr>
  </w:style>
  <w:style w:type="paragraph" w:styleId="10">
    <w:name w:val="toc 1"/>
    <w:basedOn w:val="a"/>
    <w:next w:val="a"/>
    <w:autoRedefine/>
    <w:uiPriority w:val="39"/>
    <w:unhideWhenUsed/>
    <w:rsid w:val="00545BB9"/>
    <w:pPr>
      <w:spacing w:before="360" w:after="0"/>
    </w:pPr>
    <w:rPr>
      <w:rFonts w:asciiTheme="majorHAnsi" w:hAnsiTheme="majorHAnsi" w:cstheme="majorHAnsi"/>
      <w:b/>
      <w:bCs/>
      <w:caps/>
      <w:sz w:val="24"/>
      <w:szCs w:val="28"/>
    </w:rPr>
  </w:style>
  <w:style w:type="paragraph" w:styleId="20">
    <w:name w:val="toc 2"/>
    <w:basedOn w:val="a"/>
    <w:next w:val="a"/>
    <w:autoRedefine/>
    <w:uiPriority w:val="39"/>
    <w:unhideWhenUsed/>
    <w:rsid w:val="00545BB9"/>
    <w:pPr>
      <w:spacing w:before="240" w:after="0"/>
    </w:pPr>
    <w:rPr>
      <w:rFonts w:cstheme="minorHAnsi"/>
      <w:b/>
      <w:bCs/>
      <w:sz w:val="20"/>
      <w:szCs w:val="24"/>
    </w:rPr>
  </w:style>
  <w:style w:type="paragraph" w:styleId="30">
    <w:name w:val="toc 3"/>
    <w:basedOn w:val="a"/>
    <w:next w:val="a"/>
    <w:autoRedefine/>
    <w:uiPriority w:val="39"/>
    <w:unhideWhenUsed/>
    <w:rsid w:val="00545BB9"/>
    <w:pPr>
      <w:spacing w:after="0"/>
      <w:ind w:left="220"/>
    </w:pPr>
    <w:rPr>
      <w:rFonts w:cstheme="minorHAnsi"/>
      <w:sz w:val="20"/>
      <w:szCs w:val="24"/>
    </w:rPr>
  </w:style>
  <w:style w:type="paragraph" w:styleId="40">
    <w:name w:val="toc 4"/>
    <w:basedOn w:val="a"/>
    <w:next w:val="a"/>
    <w:autoRedefine/>
    <w:uiPriority w:val="39"/>
    <w:unhideWhenUsed/>
    <w:rsid w:val="00545BB9"/>
    <w:pPr>
      <w:spacing w:after="0"/>
      <w:ind w:left="440"/>
    </w:pPr>
    <w:rPr>
      <w:rFonts w:cstheme="minorHAnsi"/>
      <w:sz w:val="20"/>
      <w:szCs w:val="24"/>
    </w:rPr>
  </w:style>
  <w:style w:type="paragraph" w:styleId="5">
    <w:name w:val="toc 5"/>
    <w:basedOn w:val="a"/>
    <w:next w:val="a"/>
    <w:autoRedefine/>
    <w:uiPriority w:val="39"/>
    <w:unhideWhenUsed/>
    <w:rsid w:val="00545BB9"/>
    <w:pPr>
      <w:spacing w:after="0"/>
      <w:ind w:left="660"/>
    </w:pPr>
    <w:rPr>
      <w:rFonts w:cstheme="minorHAnsi"/>
      <w:sz w:val="20"/>
      <w:szCs w:val="24"/>
    </w:rPr>
  </w:style>
  <w:style w:type="paragraph" w:styleId="6">
    <w:name w:val="toc 6"/>
    <w:basedOn w:val="a"/>
    <w:next w:val="a"/>
    <w:autoRedefine/>
    <w:uiPriority w:val="39"/>
    <w:unhideWhenUsed/>
    <w:rsid w:val="00545BB9"/>
    <w:pPr>
      <w:spacing w:after="0"/>
      <w:ind w:left="880"/>
    </w:pPr>
    <w:rPr>
      <w:rFonts w:cstheme="minorHAnsi"/>
      <w:sz w:val="20"/>
      <w:szCs w:val="24"/>
    </w:rPr>
  </w:style>
  <w:style w:type="paragraph" w:styleId="7">
    <w:name w:val="toc 7"/>
    <w:basedOn w:val="a"/>
    <w:next w:val="a"/>
    <w:autoRedefine/>
    <w:uiPriority w:val="39"/>
    <w:unhideWhenUsed/>
    <w:rsid w:val="00545BB9"/>
    <w:pPr>
      <w:spacing w:after="0"/>
      <w:ind w:left="1100"/>
    </w:pPr>
    <w:rPr>
      <w:rFonts w:cstheme="minorHAnsi"/>
      <w:sz w:val="20"/>
      <w:szCs w:val="24"/>
    </w:rPr>
  </w:style>
  <w:style w:type="paragraph" w:styleId="8">
    <w:name w:val="toc 8"/>
    <w:basedOn w:val="a"/>
    <w:next w:val="a"/>
    <w:autoRedefine/>
    <w:uiPriority w:val="39"/>
    <w:unhideWhenUsed/>
    <w:rsid w:val="00545BB9"/>
    <w:pPr>
      <w:spacing w:after="0"/>
      <w:ind w:left="1320"/>
    </w:pPr>
    <w:rPr>
      <w:rFonts w:cstheme="minorHAnsi"/>
      <w:sz w:val="20"/>
      <w:szCs w:val="24"/>
    </w:rPr>
  </w:style>
  <w:style w:type="paragraph" w:styleId="9">
    <w:name w:val="toc 9"/>
    <w:basedOn w:val="a"/>
    <w:next w:val="a"/>
    <w:autoRedefine/>
    <w:uiPriority w:val="39"/>
    <w:unhideWhenUsed/>
    <w:rsid w:val="00545BB9"/>
    <w:pPr>
      <w:spacing w:after="0"/>
      <w:ind w:left="1540"/>
    </w:pPr>
    <w:rPr>
      <w:rFonts w:cstheme="minorHAnsi"/>
      <w:sz w:val="20"/>
      <w:szCs w:val="24"/>
    </w:rPr>
  </w:style>
  <w:style w:type="character" w:styleId="Hyperlink">
    <w:name w:val="Hyperlink"/>
    <w:basedOn w:val="a0"/>
    <w:uiPriority w:val="99"/>
    <w:unhideWhenUsed/>
    <w:rsid w:val="00545BB9"/>
    <w:rPr>
      <w:color w:val="0563C1" w:themeColor="hyperlink"/>
      <w:u w:val="single"/>
    </w:rPr>
  </w:style>
  <w:style w:type="character" w:customStyle="1" w:styleId="11">
    <w:name w:val="إشارة لم يتم حلها1"/>
    <w:basedOn w:val="a0"/>
    <w:uiPriority w:val="99"/>
    <w:semiHidden/>
    <w:unhideWhenUsed/>
    <w:rsid w:val="00545BB9"/>
    <w:rPr>
      <w:color w:val="605E5C"/>
      <w:shd w:val="clear" w:color="auto" w:fill="E1DFDD"/>
    </w:rPr>
  </w:style>
  <w:style w:type="paragraph" w:styleId="a8">
    <w:name w:val="TOC Heading"/>
    <w:basedOn w:val="1"/>
    <w:next w:val="a"/>
    <w:uiPriority w:val="39"/>
    <w:unhideWhenUsed/>
    <w:qFormat/>
    <w:rsid w:val="002466C5"/>
    <w:pPr>
      <w:jc w:val="left"/>
      <w:outlineLvl w:val="9"/>
    </w:pPr>
    <w:rPr>
      <w:rFonts w:cstheme="majorBidi"/>
      <w:bCs w:val="0"/>
      <w:color w:val="2F5496" w:themeColor="accent1" w:themeShade="BF"/>
      <w:rtl/>
    </w:rPr>
  </w:style>
  <w:style w:type="table" w:styleId="a9">
    <w:name w:val="Table Grid"/>
    <w:basedOn w:val="a1"/>
    <w:uiPriority w:val="39"/>
    <w:rsid w:val="00F048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Unresolved Mention"/>
    <w:basedOn w:val="a0"/>
    <w:uiPriority w:val="99"/>
    <w:semiHidden/>
    <w:unhideWhenUsed/>
    <w:rsid w:val="002272AF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2272AF"/>
    <w:rPr>
      <w:color w:val="954F72" w:themeColor="followedHyperlink"/>
      <w:u w:val="single"/>
    </w:rPr>
  </w:style>
  <w:style w:type="paragraph" w:customStyle="1" w:styleId="x-hidden-focus">
    <w:name w:val="x-hidden-focus"/>
    <w:basedOn w:val="a"/>
    <w:rsid w:val="006C383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Normal (Web)"/>
    <w:basedOn w:val="a"/>
    <w:uiPriority w:val="99"/>
    <w:unhideWhenUsed/>
    <w:rsid w:val="006C383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2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2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1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2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4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4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5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7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1575;&#1604;&#1581;&#1602;&#1610;&#1576;&#1577;%20&#1575;&#1604;&#1578;&#1583;&#1585;&#1610;&#1576;&#1610;&#1577;\&#1583;&#1604;&#1610;&#1604;%20&#1575;&#1604;&#1605;&#1578;&#1583;&#1585;&#1576;\&#1575;&#1604;&#1580;&#1604;&#1587;&#1577;%20&#1575;&#1604;&#1578;&#1583;&#1585;&#1610;&#1576;&#1610;&#1577;%202.dotx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251DAB-68AD-4225-9FAD-462827D8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الجلسة التدريبية 2.dotx</Template>
  <TotalTime>1205</TotalTime>
  <Pages>4</Pages>
  <Words>32</Words>
  <Characters>185</Characters>
  <Application>Microsoft Office Word</Application>
  <DocSecurity>0</DocSecurity>
  <Lines>1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عناوين</vt:lpstr>
      </vt:variant>
      <vt:variant>
        <vt:i4>2</vt:i4>
      </vt:variant>
    </vt:vector>
  </HeadingPairs>
  <TitlesOfParts>
    <vt:vector size="3" baseType="lpstr">
      <vt:lpstr/>
      <vt:lpstr>        /           الاعدادات : </vt:lpstr>
      <vt:lpstr>        /        نسخ (                    </vt:lpstr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مهند</dc:creator>
  <cp:keywords/>
  <dc:description/>
  <cp:lastModifiedBy>المدربة جلنار غزال</cp:lastModifiedBy>
  <cp:revision>166</cp:revision>
  <cp:lastPrinted>2021-11-26T05:31:00Z</cp:lastPrinted>
  <dcterms:created xsi:type="dcterms:W3CDTF">2021-12-01T05:05:00Z</dcterms:created>
  <dcterms:modified xsi:type="dcterms:W3CDTF">2021-12-14T18:24:00Z</dcterms:modified>
</cp:coreProperties>
</file>